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64" w:rsidRDefault="00800074" w:rsidP="00800074">
      <w:pPr>
        <w:jc w:val="center"/>
        <w:rPr>
          <w:b/>
          <w:noProof/>
          <w:lang w:eastAsia="es-ES"/>
        </w:rPr>
      </w:pPr>
      <w:r w:rsidRPr="00800074">
        <w:rPr>
          <w:b/>
          <w:noProof/>
          <w:lang w:eastAsia="es-ES"/>
        </w:rPr>
        <w:t>ELEMENTOS REQUERIDO PARA CITIOS DE REPETICION</w:t>
      </w:r>
    </w:p>
    <w:p w:rsidR="00BF7C1A" w:rsidRPr="00B2657E" w:rsidRDefault="00BF7C1A" w:rsidP="00800074">
      <w:pPr>
        <w:jc w:val="center"/>
        <w:rPr>
          <w:b/>
          <w:noProof/>
          <w:lang w:val="en-US" w:eastAsia="es-ES"/>
        </w:rPr>
      </w:pPr>
      <w:r w:rsidRPr="00B2657E">
        <w:rPr>
          <w:b/>
          <w:noProof/>
          <w:lang w:val="en-US" w:eastAsia="es-ES"/>
        </w:rPr>
        <w:t>Repetidora</w:t>
      </w:r>
    </w:p>
    <w:p w:rsidR="00800074" w:rsidRPr="00B2657E" w:rsidRDefault="00800074" w:rsidP="00800074">
      <w:pPr>
        <w:jc w:val="center"/>
        <w:rPr>
          <w:b/>
          <w:lang w:val="en-US"/>
        </w:rPr>
      </w:pPr>
      <w:r w:rsidRPr="00B2657E">
        <w:rPr>
          <w:b/>
          <w:lang w:val="en-US"/>
        </w:rPr>
        <w:t>ESPECIFICACIONES TÉCNICAS</w:t>
      </w:r>
    </w:p>
    <w:p w:rsidR="00800074" w:rsidRPr="00B2657E" w:rsidRDefault="00CC04A2" w:rsidP="00800074">
      <w:pPr>
        <w:rPr>
          <w:lang w:val="en-US"/>
        </w:rPr>
      </w:pPr>
      <w:bookmarkStart w:id="0" w:name="_GoBack"/>
      <w:r w:rsidRPr="00800074">
        <w:rPr>
          <w:b/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75E47CBB" wp14:editId="59920BEA">
            <wp:simplePos x="0" y="0"/>
            <wp:positionH relativeFrom="column">
              <wp:posOffset>1082675</wp:posOffset>
            </wp:positionH>
            <wp:positionV relativeFrom="paragraph">
              <wp:posOffset>205105</wp:posOffset>
            </wp:positionV>
            <wp:extent cx="4438650" cy="34671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2" t="10347" r="7759" b="4990"/>
                    <a:stretch/>
                  </pic:blipFill>
                  <pic:spPr bwMode="auto">
                    <a:xfrm>
                      <a:off x="0" y="0"/>
                      <a:ext cx="4438650" cy="346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00074" w:rsidRPr="00B2657E" w:rsidRDefault="00800074" w:rsidP="00800074">
      <w:pPr>
        <w:rPr>
          <w:lang w:val="en-US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CC04A2" w:rsidRDefault="00CC04A2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CC04A2" w:rsidRDefault="00CC04A2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CC04A2" w:rsidRDefault="00CC04A2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CC04A2" w:rsidRDefault="00CC04A2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8" w:after="0" w:line="240" w:lineRule="auto"/>
        <w:ind w:left="116" w:right="-20"/>
        <w:rPr>
          <w:rFonts w:ascii="Arial" w:eastAsia="Times New Roman" w:hAnsi="Arial" w:cs="Arial"/>
          <w:color w:val="000000"/>
          <w:sz w:val="32"/>
          <w:szCs w:val="32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GTR</w:t>
      </w:r>
      <w:r w:rsidRPr="00B2657E">
        <w:rPr>
          <w:rFonts w:ascii="Arial" w:eastAsia="Times New Roman" w:hAnsi="Arial" w:cs="Arial"/>
          <w:b/>
          <w:bCs/>
          <w:color w:val="000080"/>
          <w:spacing w:val="-3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8000</w:t>
      </w:r>
      <w:r w:rsidRPr="00B2657E">
        <w:rPr>
          <w:rFonts w:ascii="Arial" w:eastAsia="Times New Roman" w:hAnsi="Arial" w:cs="Arial"/>
          <w:b/>
          <w:bCs/>
          <w:color w:val="000080"/>
          <w:spacing w:val="-3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Base</w:t>
      </w:r>
      <w:r w:rsidRPr="00B2657E">
        <w:rPr>
          <w:rFonts w:ascii="Arial" w:eastAsia="Times New Roman" w:hAnsi="Arial" w:cs="Arial"/>
          <w:b/>
          <w:bCs/>
          <w:color w:val="000080"/>
          <w:spacing w:val="-4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Radio</w:t>
      </w:r>
      <w:r w:rsidRPr="00B2657E">
        <w:rPr>
          <w:rFonts w:ascii="Arial" w:eastAsia="Times New Roman" w:hAnsi="Arial" w:cs="Arial"/>
          <w:b/>
          <w:bCs/>
          <w:color w:val="000080"/>
          <w:spacing w:val="-5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Specifications</w:t>
      </w:r>
      <w:r w:rsidRPr="00B2657E">
        <w:rPr>
          <w:rFonts w:ascii="Arial" w:eastAsia="Times New Roman" w:hAnsi="Arial" w:cs="Arial"/>
          <w:b/>
          <w:bCs/>
          <w:color w:val="000080"/>
          <w:spacing w:val="-18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 xml:space="preserve">for </w:t>
      </w:r>
      <w:r w:rsidRPr="00B2657E">
        <w:rPr>
          <w:rFonts w:ascii="Arial" w:eastAsia="Times New Roman" w:hAnsi="Arial" w:cs="Arial"/>
          <w:b/>
          <w:bCs/>
          <w:color w:val="000080"/>
          <w:spacing w:val="-17"/>
          <w:sz w:val="32"/>
          <w:szCs w:val="32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runked</w:t>
      </w:r>
      <w:r w:rsidRPr="00B2657E">
        <w:rPr>
          <w:rFonts w:ascii="Arial" w:eastAsia="Times New Roman" w:hAnsi="Arial" w:cs="Arial"/>
          <w:b/>
          <w:bCs/>
          <w:color w:val="000080"/>
          <w:spacing w:val="-9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Simulcast</w:t>
      </w:r>
      <w:r w:rsidRPr="00B2657E">
        <w:rPr>
          <w:rFonts w:ascii="Arial" w:eastAsia="Times New Roman" w:hAnsi="Arial" w:cs="Arial"/>
          <w:b/>
          <w:bCs/>
          <w:color w:val="000080"/>
          <w:spacing w:val="-11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sz w:val="32"/>
          <w:szCs w:val="32"/>
          <w:lang w:val="en-US" w:eastAsia="es-CO"/>
        </w:rPr>
        <w:t>and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367" w:lineRule="exact"/>
        <w:ind w:left="116" w:right="-20"/>
        <w:rPr>
          <w:rFonts w:ascii="Arial" w:eastAsia="Times New Roman" w:hAnsi="Arial" w:cs="Arial"/>
          <w:color w:val="000000"/>
          <w:sz w:val="32"/>
          <w:szCs w:val="32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80"/>
          <w:position w:val="-1"/>
          <w:sz w:val="32"/>
          <w:szCs w:val="32"/>
          <w:lang w:val="en-US" w:eastAsia="es-CO"/>
        </w:rPr>
        <w:t>Conventional</w:t>
      </w:r>
      <w:r w:rsidRPr="00B2657E">
        <w:rPr>
          <w:rFonts w:ascii="Arial" w:eastAsia="Times New Roman" w:hAnsi="Arial" w:cs="Arial"/>
          <w:b/>
          <w:bCs/>
          <w:color w:val="000080"/>
          <w:spacing w:val="-11"/>
          <w:position w:val="-1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position w:val="-1"/>
          <w:sz w:val="32"/>
          <w:szCs w:val="32"/>
          <w:lang w:val="en-US" w:eastAsia="es-CO"/>
        </w:rPr>
        <w:t>UHF</w:t>
      </w:r>
      <w:r w:rsidRPr="00B2657E">
        <w:rPr>
          <w:rFonts w:ascii="Arial" w:eastAsia="Times New Roman" w:hAnsi="Arial" w:cs="Arial"/>
          <w:b/>
          <w:bCs/>
          <w:color w:val="000080"/>
          <w:spacing w:val="2"/>
          <w:position w:val="-1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position w:val="-1"/>
          <w:sz w:val="32"/>
          <w:szCs w:val="32"/>
          <w:lang w:val="en-US" w:eastAsia="es-CO"/>
        </w:rPr>
        <w:t>R2</w:t>
      </w:r>
      <w:r w:rsidRPr="00B2657E">
        <w:rPr>
          <w:rFonts w:ascii="Arial" w:eastAsia="Times New Roman" w:hAnsi="Arial" w:cs="Arial"/>
          <w:b/>
          <w:bCs/>
          <w:color w:val="000080"/>
          <w:spacing w:val="5"/>
          <w:position w:val="-1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position w:val="-1"/>
          <w:sz w:val="32"/>
          <w:szCs w:val="32"/>
          <w:lang w:val="en-US" w:eastAsia="es-CO"/>
        </w:rPr>
        <w:t>(435–524</w:t>
      </w:r>
      <w:r w:rsidRPr="00B2657E">
        <w:rPr>
          <w:rFonts w:ascii="Arial" w:eastAsia="Times New Roman" w:hAnsi="Arial" w:cs="Arial"/>
          <w:b/>
          <w:bCs/>
          <w:color w:val="000080"/>
          <w:spacing w:val="-5"/>
          <w:position w:val="-1"/>
          <w:sz w:val="32"/>
          <w:szCs w:val="32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80"/>
          <w:position w:val="-1"/>
          <w:sz w:val="32"/>
          <w:szCs w:val="32"/>
          <w:lang w:val="en-US" w:eastAsia="es-CO"/>
        </w:rPr>
        <w:t>MHz)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260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pacing w:val="-1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1-12  </w:t>
      </w:r>
      <w:r w:rsidRPr="00B2657E">
        <w:rPr>
          <w:rFonts w:ascii="Arial" w:eastAsia="Times New Roman" w:hAnsi="Arial" w:cs="Arial"/>
          <w:b/>
          <w:bCs/>
          <w:color w:val="000000"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General</w:t>
      </w:r>
      <w:r w:rsidRPr="00B2657E">
        <w:rPr>
          <w:rFonts w:ascii="Arial" w:eastAsia="Times New Roman" w:hAnsi="Arial" w:cs="Arial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Specifications</w:t>
      </w:r>
      <w:r w:rsidRPr="00B2657E">
        <w:rPr>
          <w:rFonts w:ascii="Arial" w:eastAsia="Times New Roman" w:hAnsi="Arial" w:cs="Arial"/>
          <w:color w:val="000000"/>
          <w:spacing w:val="-1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for</w:t>
      </w:r>
      <w:r w:rsidRPr="00B2657E">
        <w:rPr>
          <w:rFonts w:ascii="Arial" w:eastAsia="Times New Roman" w:hAnsi="Arial" w:cs="Arial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color w:val="000000"/>
          <w:spacing w:val="-1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and</w:t>
      </w:r>
      <w:r w:rsidRPr="00B2657E">
        <w:rPr>
          <w:rFonts w:ascii="Arial" w:eastAsia="Times New Roman" w:hAnsi="Arial" w:cs="Arial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Conventional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260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UHF</w:t>
      </w:r>
      <w:r w:rsidRPr="00B2657E">
        <w:rPr>
          <w:rFonts w:ascii="Arial" w:eastAsia="Times New Roman" w:hAnsi="Arial" w:cs="Arial"/>
          <w:color w:val="000000"/>
          <w:spacing w:val="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R2</w:t>
      </w:r>
      <w:r w:rsidRPr="00B2657E">
        <w:rPr>
          <w:rFonts w:ascii="Arial" w:eastAsia="Times New Roman" w:hAnsi="Arial" w:cs="Arial"/>
          <w:color w:val="000000"/>
          <w:spacing w:val="6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(435–524</w:t>
      </w:r>
      <w:r w:rsidRPr="00B2657E">
        <w:rPr>
          <w:rFonts w:ascii="Arial" w:eastAsia="Times New Roman" w:hAnsi="Arial" w:cs="Arial"/>
          <w:color w:val="000000"/>
          <w:spacing w:val="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MHz)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240" w:lineRule="auto"/>
        <w:ind w:left="3961" w:right="3915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-14605</wp:posOffset>
                </wp:positionV>
                <wp:extent cx="4858385" cy="218440"/>
                <wp:effectExtent l="3175" t="0" r="0" b="0"/>
                <wp:wrapNone/>
                <wp:docPr id="72" name="Rectángul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8385" cy="2184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2" o:spid="_x0000_s1026" style="position:absolute;margin-left:100pt;margin-top:-1.15pt;width:382.55pt;height:17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" o:allowincell="f" fillcolor="#ccf" stroked="f">
                <v:path arrowok="t"/>
                <w10:wrap anchorx="page"/>
              </v:rect>
            </w:pict>
          </mc:Fallback>
        </mc:AlternateConten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General</w:t>
      </w:r>
      <w:r w:rsidRPr="00B2657E">
        <w:rPr>
          <w:rFonts w:ascii="Arial" w:eastAsia="Times New Roman" w:hAnsi="Arial" w:cs="Arial"/>
          <w:b/>
          <w:bCs/>
          <w:color w:val="000000"/>
          <w:spacing w:val="2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val="en-US" w:eastAsia="es-CO"/>
        </w:rPr>
        <w:t>Specifications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eastAsia="Times New Roman" w:hAnsi="Arial" w:cs="Arial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325755</wp:posOffset>
                </wp:positionV>
                <wp:extent cx="4864735" cy="0"/>
                <wp:effectExtent l="9525" t="10160" r="12065" b="8890"/>
                <wp:wrapNone/>
                <wp:docPr id="71" name="Forma libr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7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25.65pt,482.8pt,25.6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kn2g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Model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Number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T7039A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7" w:lineRule="exact"/>
        <w:ind w:left="5186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T7540A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(where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applicable)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181610</wp:posOffset>
                </wp:positionV>
                <wp:extent cx="4864735" cy="0"/>
                <wp:effectExtent l="9525" t="5080" r="12065" b="13970"/>
                <wp:wrapNone/>
                <wp:docPr id="70" name="Forma libr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7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4.3pt,482.8pt,14.3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6f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Number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of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Channels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1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Size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(H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x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x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D)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133mm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x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483mm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x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457mm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(5.25" x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19"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x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5151" w:right="45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18")</w:t>
      </w: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before="6" w:after="0" w:line="330" w:lineRule="atLeast"/>
        <w:ind w:left="1360" w:right="377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34925</wp:posOffset>
                </wp:positionV>
                <wp:extent cx="4864735" cy="0"/>
                <wp:effectExtent l="9525" t="11430" r="12065" b="7620"/>
                <wp:wrapNone/>
                <wp:docPr id="69" name="Forma libr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2.75pt,482.8pt,2.7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xf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248920</wp:posOffset>
                </wp:positionV>
                <wp:extent cx="4864735" cy="0"/>
                <wp:effectExtent l="9525" t="6350" r="12065" b="12700"/>
                <wp:wrapNone/>
                <wp:docPr id="68" name="Forma libr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8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9.6pt,482.8pt,19.6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2vn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pacing w:val="-16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eight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21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kg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(46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lbs</w:t>
      </w:r>
      <w:proofErr w:type="spellEnd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) </w:t>
      </w:r>
      <w:r w:rsidRPr="00B2657E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val="en-US" w:eastAsia="es-CO"/>
        </w:rPr>
        <w:t>T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emperature</w:t>
      </w:r>
      <w:r w:rsidRPr="00B2657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Range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413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Operating:  </w:t>
      </w:r>
      <w:r w:rsidRPr="00B2657E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-30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60°C (-22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140°F)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4134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 w:rsidSect="00B2657E">
          <w:pgSz w:w="11920" w:h="15880"/>
          <w:pgMar w:top="1480" w:right="1020" w:bottom="280" w:left="740" w:header="720" w:footer="720" w:gutter="0"/>
          <w:cols w:space="720" w:equalWidth="0">
            <w:col w:w="10160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4" w:lineRule="exact"/>
        <w:ind w:left="1264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lastRenderedPageBreak/>
        <w:t>UHF</w:t>
      </w:r>
      <w:r w:rsidRPr="00B2657E">
        <w:rPr>
          <w:rFonts w:ascii="Arial" w:eastAsia="Times New Roman" w:hAnsi="Arial" w:cs="Arial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R2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(435–524 MHz)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(Continued)</w:t>
      </w:r>
    </w:p>
    <w:p w:rsidR="00CC04A2" w:rsidRDefault="00CC04A2" w:rsidP="00B2657E">
      <w:pPr>
        <w:widowControl w:val="0"/>
        <w:autoSpaceDE w:val="0"/>
        <w:autoSpaceDN w:val="0"/>
        <w:adjustRightInd w:val="0"/>
        <w:spacing w:after="0" w:line="240" w:lineRule="auto"/>
        <w:ind w:left="3965" w:right="3911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</w:pPr>
    </w:p>
    <w:p w:rsidR="00CC04A2" w:rsidRDefault="00CC04A2" w:rsidP="00B2657E">
      <w:pPr>
        <w:widowControl w:val="0"/>
        <w:autoSpaceDE w:val="0"/>
        <w:autoSpaceDN w:val="0"/>
        <w:adjustRightInd w:val="0"/>
        <w:spacing w:after="0" w:line="240" w:lineRule="auto"/>
        <w:ind w:left="3965" w:right="3911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3965" w:right="3911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General</w:t>
      </w:r>
      <w:r w:rsidRPr="00B2657E">
        <w:rPr>
          <w:rFonts w:ascii="Arial" w:eastAsia="Times New Roman" w:hAnsi="Arial" w:cs="Arial"/>
          <w:b/>
          <w:bCs/>
          <w:color w:val="000000"/>
          <w:spacing w:val="2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val="en-US" w:eastAsia="es-CO"/>
        </w:rPr>
        <w:t>Specifications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Arial" w:eastAsia="Times New Roman" w:hAnsi="Arial" w:cs="Arial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4291" w:right="275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Storage:  </w:t>
      </w:r>
      <w:r w:rsidRPr="00B2657E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-40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85°C (-40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185°F)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30" w:lineRule="exact"/>
        <w:ind w:left="5189" w:right="1454" w:hanging="3826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Operating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Altitude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Up</w:t>
      </w:r>
      <w:r w:rsidRPr="00B2657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1800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meters (5900 feet)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above mean sea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level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eastAsia="Times New Roman" w:hAnsi="Times New Roman" w:cs="Times New Roman"/>
          <w:color w:val="00000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30" w:lineRule="exact"/>
        <w:ind w:left="5189" w:right="1353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Above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1800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meters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(5900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feet),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the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derating</w:t>
      </w:r>
      <w:proofErr w:type="spellEnd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 is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1.5°C/km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(0.8°F/1000</w:t>
      </w:r>
      <w:r w:rsidRPr="00B2657E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feet)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eastAsia="Times New Roman" w:hAnsi="Times New Roman" w:cs="Times New Roman"/>
          <w:color w:val="00000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5189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327025</wp:posOffset>
                </wp:positionV>
                <wp:extent cx="4865370" cy="0"/>
                <wp:effectExtent l="8255" t="12700" r="12700" b="6350"/>
                <wp:wrapNone/>
                <wp:docPr id="67" name="Forma libr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7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25.75pt,496.95pt,25.7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1i2g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Maximum</w:t>
      </w:r>
      <w:r w:rsidRPr="00B2657E"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operational</w:t>
      </w:r>
      <w:r w:rsidRPr="00B2657E">
        <w:rPr>
          <w:rFonts w:ascii="Times New Roman" w:eastAsia="Times New Roman" w:hAnsi="Times New Roman" w:cs="Times New Roman"/>
          <w:color w:val="000000"/>
          <w:spacing w:val="-1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altitude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is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5000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meters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5154" w:right="391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(16900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feet)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325755</wp:posOffset>
                </wp:positionV>
                <wp:extent cx="4865370" cy="0"/>
                <wp:effectExtent l="8255" t="8890" r="12700" b="10160"/>
                <wp:wrapNone/>
                <wp:docPr id="66" name="Forma libr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25.65pt,496.95pt,25.6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Requirements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90-264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  <w:lang w:val="en-US" w:eastAsia="es-CO"/>
        </w:rPr>
        <w:t>V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AC,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47-63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Hz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3" w:lineRule="exact"/>
        <w:ind w:left="5154" w:right="38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43.2-60</w:t>
      </w:r>
      <w:r w:rsidRPr="00B2657E">
        <w:rPr>
          <w:rFonts w:ascii="Times New Roman" w:eastAsia="Times New Roman" w:hAnsi="Times New Roman" w:cs="Times New Roman"/>
          <w:color w:val="000000"/>
          <w:spacing w:val="2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w w:val="99"/>
          <w:position w:val="-1"/>
          <w:sz w:val="20"/>
          <w:szCs w:val="20"/>
          <w:lang w:val="en-US" w:eastAsia="es-CO"/>
        </w:rPr>
        <w:t>VDC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3" w:lineRule="exact"/>
        <w:ind w:left="5154" w:right="38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headerReference w:type="even" r:id="rId8"/>
          <w:headerReference w:type="default" r:id="rId9"/>
          <w:pgSz w:w="11920" w:h="15880"/>
          <w:pgMar w:top="2020" w:right="740" w:bottom="280" w:left="1020" w:header="600" w:footer="675" w:gutter="0"/>
          <w:cols w:space="720"/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363" w:right="-7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897890</wp:posOffset>
                </wp:positionV>
                <wp:extent cx="4865370" cy="0"/>
                <wp:effectExtent l="8255" t="5715" r="12700" b="13335"/>
                <wp:wrapNone/>
                <wp:docPr id="65" name="Forma libr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70.7pt,496.95pt,70.7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PI2g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Consumption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br w:type="column"/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AC:  </w:t>
      </w:r>
      <w:r w:rsidRPr="00B2657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C4FM: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proofErr w:type="gram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460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max</w:t>
      </w:r>
      <w:proofErr w:type="gram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53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H-DQPSK,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LSM: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proofErr w:type="gram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510 W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max</w:t>
      </w:r>
      <w:proofErr w:type="gram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DC:  </w:t>
      </w:r>
      <w:r w:rsidRPr="00B2657E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C4FM: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proofErr w:type="gram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420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max</w:t>
      </w:r>
      <w:proofErr w:type="gram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53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H-DQPSK,</w:t>
      </w:r>
      <w:r w:rsidRPr="00B2657E">
        <w:rPr>
          <w:rFonts w:ascii="Times New Roman" w:eastAsia="Times New Roman" w:hAnsi="Times New Roman" w:cs="Times New Roman"/>
          <w:color w:val="000000"/>
          <w:spacing w:val="-6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LSM:</w:t>
      </w:r>
      <w:r w:rsidRPr="00B2657E">
        <w:rPr>
          <w:rFonts w:ascii="Times New Roman" w:eastAsia="Times New Roman" w:hAnsi="Times New Roman" w:cs="Times New Roman"/>
          <w:color w:val="000000"/>
          <w:spacing w:val="-2"/>
          <w:position w:val="-1"/>
          <w:sz w:val="20"/>
          <w:szCs w:val="20"/>
          <w:lang w:val="en-US" w:eastAsia="es-CO"/>
        </w:rPr>
        <w:t xml:space="preserve"> </w:t>
      </w:r>
      <w:proofErr w:type="gramStart"/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470 W</w:t>
      </w:r>
      <w:r w:rsidRPr="00B2657E">
        <w:rPr>
          <w:rFonts w:ascii="Times New Roman" w:eastAsia="Times New Roman" w:hAnsi="Times New Roman" w:cs="Times New Roman"/>
          <w:color w:val="000000"/>
          <w:spacing w:val="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max</w:t>
      </w:r>
      <w:proofErr w:type="gram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53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num="2" w:space="720" w:equalWidth="0">
            <w:col w:w="3003" w:space="1655"/>
            <w:col w:w="5502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343" w:lineRule="auto"/>
        <w:ind w:left="1363" w:right="4092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181610</wp:posOffset>
                </wp:positionV>
                <wp:extent cx="4865370" cy="0"/>
                <wp:effectExtent l="8255" t="10160" r="12700" b="8890"/>
                <wp:wrapNone/>
                <wp:docPr id="64" name="Forma libr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3pt,496.95pt,14.3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Rw2Q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395605</wp:posOffset>
                </wp:positionV>
                <wp:extent cx="4865370" cy="0"/>
                <wp:effectExtent l="8255" t="5080" r="12700" b="13970"/>
                <wp:wrapNone/>
                <wp:docPr id="63" name="Forma libr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31.15pt,496.95pt,31.1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608965</wp:posOffset>
                </wp:positionV>
                <wp:extent cx="4865370" cy="0"/>
                <wp:effectExtent l="8255" t="8890" r="12700" b="10160"/>
                <wp:wrapNone/>
                <wp:docPr id="62" name="Forma libr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2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47.95pt,496.95pt,47.9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dV2g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Supply </w:t>
      </w:r>
      <w:r w:rsidRPr="00B2657E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val="en-US" w:eastAsia="es-CO"/>
        </w:rPr>
        <w:t>T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ype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 xml:space="preserve">Switching </w:t>
      </w:r>
      <w:r w:rsidRPr="00B2657E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  <w:lang w:val="en-US" w:eastAsia="es-CO"/>
        </w:rPr>
        <w:t>Battery</w:t>
      </w:r>
      <w:r w:rsidRPr="00B2657E"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  <w:lang w:val="en-US" w:eastAsia="es-CO"/>
        </w:rPr>
        <w:t>Revert</w:t>
      </w:r>
      <w:r w:rsidRPr="00B2657E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  <w:lang w:val="en-US" w:eastAsia="es-CO"/>
        </w:rPr>
        <w:tab/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Included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Input/Output</w:t>
      </w:r>
      <w:proofErr w:type="spellEnd"/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Impedance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50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Ohms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9" w:after="0" w:line="226" w:lineRule="exact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760095</wp:posOffset>
                </wp:positionV>
                <wp:extent cx="4865370" cy="0"/>
                <wp:effectExtent l="8255" t="11430" r="12700" b="7620"/>
                <wp:wrapNone/>
                <wp:docPr id="61" name="Forma libr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1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59.85pt,496.95pt,59.8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Antenna</w:t>
      </w:r>
      <w:r w:rsidRPr="00B2657E">
        <w:rPr>
          <w:rFonts w:ascii="Times New Roman" w:eastAsia="Times New Roman" w:hAnsi="Times New Roman" w:cs="Times New Roman"/>
          <w:color w:val="000000"/>
          <w:spacing w:val="-2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Connector</w:t>
      </w:r>
      <w:r w:rsidRPr="00B2657E">
        <w:rPr>
          <w:rFonts w:ascii="Times New Roman" w:eastAsia="Times New Roman" w:hAnsi="Times New Roman" w:cs="Times New Roman"/>
          <w:color w:val="000000"/>
          <w:spacing w:val="-3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pacing w:val="-14"/>
          <w:position w:val="-1"/>
          <w:sz w:val="20"/>
          <w:szCs w:val="20"/>
          <w:lang w:val="en-US" w:eastAsia="es-CO"/>
        </w:rPr>
        <w:t>T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ypes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9" w:after="0" w:line="226" w:lineRule="exact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space="720" w:equalWidth="0">
            <w:col w:w="10160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6" w:lineRule="exact"/>
        <w:ind w:left="1363" w:right="-7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Frequency</w:t>
      </w:r>
      <w:r w:rsidRPr="00B2657E">
        <w:rPr>
          <w:rFonts w:ascii="Times New Roman" w:eastAsia="Times New Roman" w:hAnsi="Times New Roman" w:cs="Times New Roman"/>
          <w:color w:val="000000"/>
          <w:spacing w:val="-8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Stability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br w:type="column"/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1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proofErr w:type="spellStart"/>
      <w:proofErr w:type="gramStart"/>
      <w:r w:rsidRPr="00B2657E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  <w:lang w:val="en-US" w:eastAsia="es-CO"/>
        </w:rPr>
        <w:t>Tx</w:t>
      </w:r>
      <w:proofErr w:type="spellEnd"/>
      <w:proofErr w:type="gramEnd"/>
      <w:r w:rsidRPr="00B2657E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  <w:lang w:val="en-US" w:eastAsia="es-CO"/>
        </w:rPr>
        <w:t xml:space="preserve">:  </w:t>
      </w:r>
      <w:r w:rsidRPr="00B2657E">
        <w:rPr>
          <w:rFonts w:ascii="Times New Roman" w:eastAsia="Times New Roman" w:hAnsi="Times New Roman" w:cs="Times New Roman"/>
          <w:color w:val="000000"/>
          <w:spacing w:val="46"/>
          <w:position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N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female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9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  <w:lang w:val="en-US" w:eastAsia="es-CO"/>
        </w:rPr>
        <w:t xml:space="preserve">Rx:  </w:t>
      </w:r>
      <w:r w:rsidRPr="00B2657E">
        <w:rPr>
          <w:rFonts w:ascii="Times New Roman" w:eastAsia="Times New Roman" w:hAnsi="Times New Roman" w:cs="Times New Roman"/>
          <w:color w:val="000000"/>
          <w:spacing w:val="46"/>
          <w:position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BNC</w:t>
      </w:r>
      <w:r w:rsidRPr="00B2657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female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without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preselector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48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N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female with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preselector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6" w:lineRule="exact"/>
        <w:ind w:left="48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Aging: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6" w:lineRule="exact"/>
        <w:ind w:left="487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num="2" w:space="720" w:equalWidth="0">
            <w:col w:w="2930" w:space="1772"/>
            <w:col w:w="5458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" w:after="0" w:line="240" w:lineRule="auto"/>
        <w:ind w:left="1363" w:right="-7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474345</wp:posOffset>
                </wp:positionV>
                <wp:extent cx="4865370" cy="0"/>
                <wp:effectExtent l="8255" t="5080" r="12700" b="13970"/>
                <wp:wrapNone/>
                <wp:docPr id="60" name="Forma libr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60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37.35pt,496.95pt,37.3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in/2Q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Internal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Reference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(transceiver</w:t>
      </w:r>
      <w:r w:rsidRPr="00B2657E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option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card)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Frequency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Stability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180975</wp:posOffset>
                </wp:positionV>
                <wp:extent cx="4865370" cy="0"/>
                <wp:effectExtent l="8255" t="12065" r="12700" b="6985"/>
                <wp:wrapNone/>
                <wp:docPr id="59" name="Forma libr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25pt,496.95pt,14.25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ad2g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External</w:t>
      </w:r>
      <w:r w:rsidRPr="00B2657E">
        <w:rPr>
          <w:rFonts w:ascii="Times New Roman" w:eastAsia="Times New Roman" w:hAnsi="Times New Roman" w:cs="Times New Roman"/>
          <w:color w:val="000000"/>
          <w:spacing w:val="-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Reference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br w:type="column"/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lastRenderedPageBreak/>
        <w:t>30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ppb/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yr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100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ppb/5yr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  <w:lang w:val="en-US" w:eastAsia="es-CO"/>
        </w:rPr>
        <w:t>T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emperature:</w:t>
      </w:r>
      <w:r w:rsidRPr="00B2657E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40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ppb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TRAK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num="2" w:space="720" w:equalWidth="0">
            <w:col w:w="4851" w:space="338"/>
            <w:col w:w="4971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26" w:lineRule="exact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181610</wp:posOffset>
                </wp:positionV>
                <wp:extent cx="4865370" cy="0"/>
                <wp:effectExtent l="8255" t="6985" r="12700" b="12065"/>
                <wp:wrapNone/>
                <wp:docPr id="58" name="Forma libr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5370" cy="0"/>
                        </a:xfrm>
                        <a:custGeom>
                          <a:avLst/>
                          <a:gdLst>
                            <a:gd name="T0" fmla="*/ 0 w 7662"/>
                            <a:gd name="T1" fmla="*/ 7661 w 766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2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3pt,496.95pt,14.3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9El2Q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Frequency</w:t>
      </w:r>
      <w:r w:rsidRPr="00B2657E">
        <w:rPr>
          <w:rFonts w:ascii="Times New Roman" w:eastAsia="Times New Roman" w:hAnsi="Times New Roman" w:cs="Times New Roman"/>
          <w:color w:val="000000"/>
          <w:spacing w:val="-3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Generation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ab/>
        <w:t>Synthesized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eastAsia="Times New Roman" w:hAnsi="Times New Roman" w:cs="Times New Roman"/>
          <w:color w:val="00000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240" w:lineRule="auto"/>
        <w:ind w:left="1264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pacing w:val="-1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1-13  </w:t>
      </w:r>
      <w:r w:rsidRPr="00B2657E">
        <w:rPr>
          <w:rFonts w:ascii="Arial" w:eastAsia="Times New Roman" w:hAnsi="Arial" w:cs="Arial"/>
          <w:b/>
          <w:bCs/>
          <w:color w:val="000000"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ransmitter Specifications</w:t>
      </w:r>
      <w:r w:rsidRPr="00B2657E">
        <w:rPr>
          <w:rFonts w:ascii="Arial" w:eastAsia="Times New Roman" w:hAnsi="Arial" w:cs="Arial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for</w:t>
      </w:r>
      <w:r w:rsidRPr="00B2657E">
        <w:rPr>
          <w:rFonts w:ascii="Arial" w:eastAsia="Times New Roman" w:hAnsi="Arial" w:cs="Arial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and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264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Conventional</w:t>
      </w:r>
      <w:r w:rsidRPr="00B2657E">
        <w:rPr>
          <w:rFonts w:ascii="Arial" w:eastAsia="Times New Roman" w:hAnsi="Arial" w:cs="Arial"/>
          <w:color w:val="000000"/>
          <w:spacing w:val="-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UHF</w:t>
      </w:r>
      <w:r w:rsidRPr="00B2657E">
        <w:rPr>
          <w:rFonts w:ascii="Arial" w:eastAsia="Times New Roman" w:hAnsi="Arial" w:cs="Arial"/>
          <w:color w:val="000000"/>
          <w:spacing w:val="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R2</w:t>
      </w:r>
      <w:r w:rsidRPr="00B2657E">
        <w:rPr>
          <w:rFonts w:ascii="Arial" w:eastAsia="Times New Roman" w:hAnsi="Arial" w:cs="Arial"/>
          <w:color w:val="000000"/>
          <w:spacing w:val="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(435–524 MHz)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240" w:lineRule="auto"/>
        <w:ind w:left="3801" w:right="3729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1449705</wp:posOffset>
                </wp:positionH>
                <wp:positionV relativeFrom="paragraph">
                  <wp:posOffset>-14605</wp:posOffset>
                </wp:positionV>
                <wp:extent cx="4870450" cy="218440"/>
                <wp:effectExtent l="1905" t="3175" r="4445" b="0"/>
                <wp:wrapNone/>
                <wp:docPr id="57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0450" cy="2184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7" o:spid="_x0000_s1026" style="position:absolute;margin-left:114.15pt;margin-top:-1.15pt;width:383.5pt;height:17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" o:allowincell="f" fillcolor="#ccf" stroked="f">
                <v:path arrowok="t"/>
                <w10:wrap anchorx="page"/>
              </v:rect>
            </w:pict>
          </mc:Fallback>
        </mc:AlternateContent>
      </w:r>
      <w:r w:rsidRPr="00B2657E">
        <w:rPr>
          <w:rFonts w:ascii="Arial" w:eastAsia="Times New Roman" w:hAnsi="Arial" w:cs="Arial"/>
          <w:b/>
          <w:bCs/>
          <w:color w:val="000000"/>
          <w:spacing w:val="-11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ransmitter</w:t>
      </w:r>
      <w:r w:rsidRPr="00B2657E">
        <w:rPr>
          <w:rFonts w:ascii="Arial" w:eastAsia="Times New Roman" w:hAnsi="Arial" w:cs="Arial"/>
          <w:b/>
          <w:bCs/>
          <w:color w:val="000000"/>
          <w:spacing w:val="1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val="en-US" w:eastAsia="es-CO"/>
        </w:rPr>
        <w:t>Specifications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eastAsia="Times New Roman" w:hAnsi="Arial" w:cs="Arial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181610</wp:posOffset>
                </wp:positionV>
                <wp:extent cx="4877435" cy="0"/>
                <wp:effectExtent l="8255" t="5715" r="10160" b="13335"/>
                <wp:wrapNone/>
                <wp:docPr id="56" name="Forma libr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7435" cy="0"/>
                        </a:xfrm>
                        <a:custGeom>
                          <a:avLst/>
                          <a:gdLst>
                            <a:gd name="T0" fmla="*/ 0 w 7681"/>
                            <a:gd name="T1" fmla="*/ 7680 w 76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1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6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3pt,497.9pt,14.3pt" coordsize="7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Frequency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Range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435–524 MHz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325755</wp:posOffset>
                </wp:positionV>
                <wp:extent cx="4877435" cy="0"/>
                <wp:effectExtent l="8255" t="11430" r="10160" b="7620"/>
                <wp:wrapNone/>
                <wp:docPr id="55" name="Forma libr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7435" cy="0"/>
                        </a:xfrm>
                        <a:custGeom>
                          <a:avLst/>
                          <a:gdLst>
                            <a:gd name="T0" fmla="*/ 0 w 7681"/>
                            <a:gd name="T1" fmla="*/ 7680 w 76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1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25.65pt,497.9pt,25.65pt" coordsize="7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Output*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2-110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C4FM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7" w:lineRule="exact"/>
        <w:ind w:left="520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2–100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LSM,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H-DQPSK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181610</wp:posOffset>
                </wp:positionV>
                <wp:extent cx="4877435" cy="0"/>
                <wp:effectExtent l="8255" t="6350" r="10160" b="12700"/>
                <wp:wrapNone/>
                <wp:docPr id="54" name="Forma libr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7435" cy="0"/>
                        </a:xfrm>
                        <a:custGeom>
                          <a:avLst/>
                          <a:gdLst>
                            <a:gd name="T0" fmla="*/ 0 w 7681"/>
                            <a:gd name="T1" fmla="*/ 7680 w 76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1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3pt,497.9pt,14.3pt" coordsize="7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Channel Spacing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12.5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kHz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CC04A2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181610</wp:posOffset>
                </wp:positionV>
                <wp:extent cx="4877435" cy="0"/>
                <wp:effectExtent l="8255" t="10795" r="10160" b="8255"/>
                <wp:wrapNone/>
                <wp:docPr id="53" name="Forma libr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7435" cy="0"/>
                        </a:xfrm>
                        <a:custGeom>
                          <a:avLst/>
                          <a:gdLst>
                            <a:gd name="T0" fmla="*/ 0 w 7681"/>
                            <a:gd name="T1" fmla="*/ 7680 w 76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1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53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3pt,497.9pt,14.3pt" coordsize="7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CC04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Electronic</w:t>
      </w:r>
      <w:r w:rsidRPr="00CC04A2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CC04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Bandwidth</w:t>
      </w:r>
      <w:r w:rsidRPr="00CC04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Full</w:t>
      </w:r>
      <w:r w:rsidRPr="00CC04A2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CC04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Bandwidth</w:t>
      </w:r>
    </w:p>
    <w:p w:rsidR="00B2657E" w:rsidRPr="00CC04A2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CC04A2">
          <w:type w:val="continuous"/>
          <w:pgSz w:w="11920" w:h="15880"/>
          <w:pgMar w:top="1480" w:right="740" w:bottom="280" w:left="1020" w:header="720" w:footer="720" w:gutter="0"/>
          <w:cols w:space="720" w:equalWidth="0">
            <w:col w:w="10160"/>
          </w:cols>
          <w:noEndnote/>
        </w:sect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240" w:lineRule="auto"/>
        <w:ind w:left="1260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pacing w:val="-1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1-13  </w:t>
      </w:r>
      <w:r w:rsidRPr="00B2657E">
        <w:rPr>
          <w:rFonts w:ascii="Arial" w:eastAsia="Times New Roman" w:hAnsi="Arial" w:cs="Arial"/>
          <w:b/>
          <w:bCs/>
          <w:color w:val="000000"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ransmitter Specifications</w:t>
      </w:r>
      <w:r w:rsidRPr="00B2657E">
        <w:rPr>
          <w:rFonts w:ascii="Arial" w:eastAsia="Times New Roman" w:hAnsi="Arial" w:cs="Arial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for</w:t>
      </w:r>
      <w:r w:rsidRPr="00B2657E">
        <w:rPr>
          <w:rFonts w:ascii="Arial" w:eastAsia="Times New Roman" w:hAnsi="Arial" w:cs="Arial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and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1260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Conventional</w:t>
      </w:r>
      <w:r w:rsidRPr="00B2657E">
        <w:rPr>
          <w:rFonts w:ascii="Arial" w:eastAsia="Times New Roman" w:hAnsi="Arial" w:cs="Arial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UHF</w:t>
      </w:r>
      <w:r w:rsidRPr="00B2657E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R2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(435–524</w:t>
      </w:r>
      <w:r w:rsidRPr="00B2657E">
        <w:rPr>
          <w:rFonts w:ascii="Arial" w:eastAsia="Times New Roman" w:hAnsi="Arial" w:cs="Arial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MHz)</w:t>
      </w:r>
      <w:r w:rsidRPr="00B2657E">
        <w:rPr>
          <w:rFonts w:ascii="Arial" w:eastAsia="Times New Roman" w:hAnsi="Arial" w:cs="Arial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(Continued)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eastAsia="Times New Roman" w:hAnsi="Arial" w:cs="Arial"/>
          <w:color w:val="000000"/>
          <w:sz w:val="13"/>
          <w:szCs w:val="13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3798" w:right="3732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1263015</wp:posOffset>
                </wp:positionH>
                <wp:positionV relativeFrom="page">
                  <wp:posOffset>1465580</wp:posOffset>
                </wp:positionV>
                <wp:extent cx="4884420" cy="231775"/>
                <wp:effectExtent l="5715" t="0" r="5715" b="7620"/>
                <wp:wrapNone/>
                <wp:docPr id="50" name="Gru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4420" cy="231775"/>
                          <a:chOff x="1989" y="2308"/>
                          <a:chExt cx="7692" cy="365"/>
                        </a:xfrm>
                      </wpg:grpSpPr>
                      <wps:wsp>
                        <wps:cNvPr id="51" name="Rectangle 23"/>
                        <wps:cNvSpPr>
                          <a:spLocks/>
                        </wps:cNvSpPr>
                        <wps:spPr bwMode="auto">
                          <a:xfrm>
                            <a:off x="2000" y="2318"/>
                            <a:ext cx="7670" cy="344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4"/>
                        <wps:cNvSpPr>
                          <a:spLocks/>
                        </wps:cNvSpPr>
                        <wps:spPr bwMode="auto">
                          <a:xfrm>
                            <a:off x="1995" y="2663"/>
                            <a:ext cx="7680" cy="0"/>
                          </a:xfrm>
                          <a:custGeom>
                            <a:avLst/>
                            <a:gdLst>
                              <a:gd name="T0" fmla="*/ 0 w 7680"/>
                              <a:gd name="T1" fmla="*/ 7680 w 76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80">
                                <a:moveTo>
                                  <a:pt x="0" y="0"/>
                                </a:moveTo>
                                <a:lnTo>
                                  <a:pt x="7680" y="0"/>
                                </a:lnTo>
                              </a:path>
                            </a:pathLst>
                          </a:custGeom>
                          <a:noFill/>
                          <a:ln w="75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0" o:spid="_x0000_s1026" style="position:absolute;margin-left:99.45pt;margin-top:115.4pt;width:384.6pt;height:18.25pt;z-index:-251632640;mso-position-horizontal-relative:page;mso-position-vertical-relative:page" coordorigin="1989,2308" coordsize="769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" o:allowincell="f">
                <v:rect id="Rectangle 23" o:spid="_x0000_s1027" style="position:absolute;left:2000;top:2318;width:7670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NThsMA&#10;AADbAAAADwAAAGRycy9kb3ducmV2LnhtbESPQWsCMRSE74L/ITyhN81acJGtUVQoKNKDq+D1sXnd&#10;bLt5CZvUXf99Uyh4HGbmG2a1GWwr7tSFxrGC+SwDQVw53XCt4Hp5ny5BhIissXVMCh4UYLMej1ZY&#10;aNfzme5lrEWCcChQgYnRF1KGypDFMHOeOHmfrrMYk+xqqTvsE9y28jXLcmmx4bRg0NPeUPVd/lgF&#10;no8Hs1yc+i//cQyWb/mu3OZKvUyG7RuISEN8hv/bB61gMYe/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NThsMAAADbAAAADwAAAAAAAAAAAAAAAACYAgAAZHJzL2Rv&#10;d25yZXYueG1sUEsFBgAAAAAEAAQA9QAAAIgDAAAAAA==&#10;" fillcolor="#ccf" stroked="f">
                  <v:path arrowok="t"/>
                </v:rect>
                <v:shape id="Freeform 24" o:spid="_x0000_s1028" style="position:absolute;left:1995;top:2663;width:7680;height:0;visibility:visible;mso-wrap-style:square;v-text-anchor:top" coordsize="76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56VMQA&#10;AADbAAAADwAAAGRycy9kb3ducmV2LnhtbESPQWvCQBSE74X+h+UVequbBiwS3YRSsIinViPi7ZF9&#10;ZqPZt0t21fTfdwsFj8PMfMMsqtH24kpD6BwreJ1kIIgbpztuFdTb5csMRIjIGnvHpOCHAlTl48MC&#10;C+1u/E3XTWxFgnAoUIGJ0RdShsaQxTBxnjh5RzdYjEkOrdQD3hLc9jLPsjdpseO0YNDTh6HmvLlY&#10;BefPQ4b56TLr9/Xyy6+N363ZK/X8NL7PQUQa4z38315pBdMc/r6kH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eelTEAAAA2wAAAA8AAAAAAAAAAAAAAAAAmAIAAGRycy9k&#10;b3ducmV2LnhtbFBLBQYAAAAABAAEAPUAAACJAwAAAAA=&#10;" path="m,l7680,e" filled="f" strokeweight=".21097mm">
                  <v:path arrowok="t" o:connecttype="custom" o:connectlocs="0,0;7680,0" o:connectangles="0,0"/>
                </v:shape>
                <w10:wrap anchorx="page" anchory="page"/>
              </v:group>
            </w:pict>
          </mc:Fallback>
        </mc:AlternateContent>
      </w:r>
      <w:r w:rsidRPr="00CC04A2">
        <w:rPr>
          <w:rFonts w:ascii="Arial" w:eastAsia="Times New Roman" w:hAnsi="Arial" w:cs="Arial"/>
          <w:b/>
          <w:bCs/>
          <w:color w:val="000000"/>
          <w:spacing w:val="-11"/>
          <w:sz w:val="20"/>
          <w:szCs w:val="20"/>
          <w:lang w:val="en-US" w:eastAsia="es-CO"/>
        </w:rPr>
        <w:t>T</w:t>
      </w:r>
      <w:r w:rsidRPr="00CC04A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ransmitter</w:t>
      </w:r>
      <w:r w:rsidRPr="00CC04A2">
        <w:rPr>
          <w:rFonts w:ascii="Arial" w:eastAsia="Times New Roman" w:hAnsi="Arial" w:cs="Arial"/>
          <w:b/>
          <w:bCs/>
          <w:color w:val="000000"/>
          <w:spacing w:val="18"/>
          <w:sz w:val="20"/>
          <w:szCs w:val="20"/>
          <w:lang w:val="en-US" w:eastAsia="es-CO"/>
        </w:rPr>
        <w:t xml:space="preserve"> </w:t>
      </w:r>
      <w:r w:rsidRPr="00CC04A2">
        <w:rPr>
          <w:rFonts w:ascii="Arial" w:eastAsia="Times New Roman" w:hAnsi="Arial" w:cs="Arial"/>
          <w:b/>
          <w:bCs/>
          <w:color w:val="000000"/>
          <w:w w:val="99"/>
          <w:sz w:val="20"/>
          <w:szCs w:val="20"/>
          <w:lang w:val="en-US" w:eastAsia="es-CO"/>
        </w:rPr>
        <w:t>Specifications</w:t>
      </w: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28" w:lineRule="exact"/>
        <w:ind w:left="5205" w:right="4316" w:hanging="3845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468630</wp:posOffset>
                </wp:positionV>
                <wp:extent cx="4876800" cy="0"/>
                <wp:effectExtent l="9525" t="13970" r="9525" b="5080"/>
                <wp:wrapNone/>
                <wp:docPr id="49" name="Forma libr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9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36.9pt,483.75pt,36.9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Modulation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C4FM, LSM,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7" w:lineRule="exact"/>
        <w:ind w:left="5170" w:right="402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H-DQPSK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181610</wp:posOffset>
                </wp:positionV>
                <wp:extent cx="4876800" cy="0"/>
                <wp:effectExtent l="9525" t="9525" r="9525" b="9525"/>
                <wp:wrapNone/>
                <wp:docPr id="48" name="Forma libr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8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4.3pt,483.75pt,14.3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Modulation</w:t>
      </w:r>
      <w:r w:rsidRPr="00B2657E">
        <w:rPr>
          <w:rFonts w:ascii="Times New Roman" w:eastAsia="Times New Roman" w:hAnsi="Times New Roman" w:cs="Times New Roman"/>
          <w:color w:val="000000"/>
          <w:spacing w:val="-3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Fidelity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ab/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5%</w:t>
      </w: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footerReference w:type="even" r:id="rId10"/>
          <w:footerReference w:type="default" r:id="rId11"/>
          <w:pgSz w:w="11920" w:h="15880"/>
          <w:pgMar w:top="740" w:right="1020" w:bottom="280" w:left="740" w:header="560" w:footer="1309" w:gutter="0"/>
          <w:cols w:space="720"/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360" w:right="-74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Spurious</w:t>
      </w:r>
      <w:r w:rsidRPr="00B2657E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and</w:t>
      </w:r>
      <w:r w:rsidRPr="00B2657E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Harmonic</w:t>
      </w:r>
      <w:r w:rsidRPr="00B2657E"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Emissions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180975</wp:posOffset>
                </wp:positionV>
                <wp:extent cx="4876800" cy="0"/>
                <wp:effectExtent l="9525" t="6985" r="9525" b="12065"/>
                <wp:wrapNone/>
                <wp:docPr id="47" name="Forma libr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7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4.25pt,483.75pt,14.25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Attenuation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br w:type="column"/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90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1020" w:bottom="280" w:left="740" w:header="720" w:footer="720" w:gutter="0"/>
          <w:cols w:num="2" w:space="720" w:equalWidth="0">
            <w:col w:w="4189" w:space="1015"/>
            <w:col w:w="4956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353" w:lineRule="auto"/>
        <w:ind w:left="1360" w:right="2176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181610</wp:posOffset>
                </wp:positionV>
                <wp:extent cx="4876800" cy="0"/>
                <wp:effectExtent l="9525" t="11430" r="9525" b="7620"/>
                <wp:wrapNone/>
                <wp:docPr id="46" name="Forma libr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6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4.3pt,483.75pt,14.3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610235</wp:posOffset>
                </wp:positionV>
                <wp:extent cx="4876800" cy="0"/>
                <wp:effectExtent l="9525" t="11430" r="9525" b="7620"/>
                <wp:wrapNone/>
                <wp:docPr id="45" name="Forma lib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5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48.05pt,483.75pt,48.05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Emissions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Designators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8K70D1</w:t>
      </w:r>
      <w:r w:rsidRPr="00B2657E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,</w:t>
      </w:r>
      <w:r w:rsidRPr="00B2657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8K10F1E,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9K80D7W Adjacent</w:t>
      </w:r>
      <w:r w:rsidRPr="00B2657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Channel</w:t>
      </w:r>
      <w:r w:rsidRPr="00B2657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Ratio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2" w:after="0" w:line="240" w:lineRule="auto"/>
        <w:ind w:left="2698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12.5</w:t>
      </w:r>
      <w:r w:rsidRPr="00B2657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kHz</w:t>
      </w:r>
      <w:r w:rsidRPr="00B2657E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>f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fset,</w:t>
      </w:r>
      <w:r w:rsidRPr="00B2657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6</w:t>
      </w:r>
      <w:r w:rsidRPr="00B2657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kHz</w:t>
      </w:r>
      <w:r w:rsidRPr="00B2657E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</w:t>
      </w:r>
      <w:r w:rsidRPr="00B2657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:  </w:t>
      </w:r>
      <w:r w:rsidRPr="00B2657E">
        <w:rPr>
          <w:rFonts w:ascii="Times New Roman" w:eastAsia="Times New Roman" w:hAnsi="Times New Roman" w:cs="Times New Roman"/>
          <w:color w:val="000000"/>
          <w:spacing w:val="4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67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40" w:lineRule="auto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181610</wp:posOffset>
                </wp:positionV>
                <wp:extent cx="4876800" cy="0"/>
                <wp:effectExtent l="9525" t="8255" r="9525" b="10795"/>
                <wp:wrapNone/>
                <wp:docPr id="44" name="Forma libr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4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4.3pt,483.75pt,14.3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proofErr w:type="spellStart"/>
      <w:proofErr w:type="gram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Tx</w:t>
      </w:r>
      <w:proofErr w:type="spellEnd"/>
      <w:proofErr w:type="gramEnd"/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Noise</w:t>
      </w:r>
      <w:r w:rsidRPr="00B2657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in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Rx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Band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-142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dBc</w:t>
      </w:r>
      <w:proofErr w:type="spellEnd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/Hz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200"/>
        </w:tabs>
        <w:autoSpaceDE w:val="0"/>
        <w:autoSpaceDN w:val="0"/>
        <w:adjustRightInd w:val="0"/>
        <w:spacing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181610</wp:posOffset>
                </wp:positionV>
                <wp:extent cx="4876800" cy="0"/>
                <wp:effectExtent l="9525" t="12700" r="9525" b="6350"/>
                <wp:wrapNone/>
                <wp:docPr id="43" name="Forma libr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0"/>
                        </a:xfrm>
                        <a:custGeom>
                          <a:avLst/>
                          <a:gdLst>
                            <a:gd name="T0" fmla="*/ 0 w 7680"/>
                            <a:gd name="T1" fmla="*/ 7680 w 768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80">
                              <a:moveTo>
                                <a:pt x="0" y="0"/>
                              </a:moveTo>
                              <a:lnTo>
                                <a:pt x="7680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43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4.3pt,483.75pt,14.3pt" coordsize="7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" o:allowincell="f" filled="f" strokeweight=".21097mm">
                <v:path arrowok="t" o:connecttype="custom" o:connectlocs="0,0;487680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Intermodulation</w:t>
      </w:r>
      <w:r w:rsidRPr="00B2657E">
        <w:rPr>
          <w:rFonts w:ascii="Times New Roman" w:eastAsia="Times New Roman" w:hAnsi="Times New Roman" w:cs="Times New Roman"/>
          <w:color w:val="000000"/>
          <w:spacing w:val="-9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Attenuation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ab/>
        <w:t>65</w:t>
      </w:r>
      <w:r w:rsidRPr="00B2657E">
        <w:rPr>
          <w:rFonts w:ascii="Times New Roman" w:eastAsia="Times New Roman" w:hAnsi="Times New Roman" w:cs="Times New Roman"/>
          <w:color w:val="000000"/>
          <w:spacing w:val="7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dB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3" w:after="0" w:line="226" w:lineRule="exact"/>
        <w:ind w:left="12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1717675</wp:posOffset>
                </wp:positionH>
                <wp:positionV relativeFrom="paragraph">
                  <wp:posOffset>347980</wp:posOffset>
                </wp:positionV>
                <wp:extent cx="848995" cy="182245"/>
                <wp:effectExtent l="0" t="0" r="0" b="0"/>
                <wp:wrapNone/>
                <wp:docPr id="35" name="Grup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995" cy="182245"/>
                          <a:chOff x="2705" y="548"/>
                          <a:chExt cx="1337" cy="287"/>
                        </a:xfrm>
                      </wpg:grpSpPr>
                      <wps:wsp>
                        <wps:cNvPr id="36" name="Rectangle 33"/>
                        <wps:cNvSpPr>
                          <a:spLocks/>
                        </wps:cNvSpPr>
                        <wps:spPr bwMode="auto">
                          <a:xfrm>
                            <a:off x="2715" y="558"/>
                            <a:ext cx="1317" cy="267"/>
                          </a:xfrm>
                          <a:prstGeom prst="rect">
                            <a:avLst/>
                          </a:prstGeom>
                          <a:solidFill>
                            <a:srgbClr val="00B1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3096" y="623"/>
                            <a:ext cx="120" cy="151"/>
                          </a:xfrm>
                          <a:custGeom>
                            <a:avLst/>
                            <a:gdLst>
                              <a:gd name="T0" fmla="*/ 0 w 120"/>
                              <a:gd name="T1" fmla="*/ 151 h 151"/>
                              <a:gd name="T2" fmla="*/ 28 w 120"/>
                              <a:gd name="T3" fmla="*/ 151 h 151"/>
                              <a:gd name="T4" fmla="*/ 28 w 120"/>
                              <a:gd name="T5" fmla="*/ 51 h 151"/>
                              <a:gd name="T6" fmla="*/ 89 w 120"/>
                              <a:gd name="T7" fmla="*/ 151 h 151"/>
                              <a:gd name="T8" fmla="*/ 119 w 120"/>
                              <a:gd name="T9" fmla="*/ 151 h 151"/>
                              <a:gd name="T10" fmla="*/ 119 w 120"/>
                              <a:gd name="T11" fmla="*/ 0 h 151"/>
                              <a:gd name="T12" fmla="*/ 91 w 120"/>
                              <a:gd name="T13" fmla="*/ 0 h 151"/>
                              <a:gd name="T14" fmla="*/ 91 w 120"/>
                              <a:gd name="T15" fmla="*/ 101 h 151"/>
                              <a:gd name="T16" fmla="*/ 29 w 120"/>
                              <a:gd name="T17" fmla="*/ 0 h 151"/>
                              <a:gd name="T18" fmla="*/ 0 w 120"/>
                              <a:gd name="T19" fmla="*/ 0 h 151"/>
                              <a:gd name="T20" fmla="*/ 0 w 120"/>
                              <a:gd name="T21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0" h="151">
                                <a:moveTo>
                                  <a:pt x="0" y="151"/>
                                </a:moveTo>
                                <a:lnTo>
                                  <a:pt x="28" y="151"/>
                                </a:lnTo>
                                <a:lnTo>
                                  <a:pt x="28" y="51"/>
                                </a:lnTo>
                                <a:lnTo>
                                  <a:pt x="89" y="151"/>
                                </a:lnTo>
                                <a:lnTo>
                                  <a:pt x="119" y="151"/>
                                </a:lnTo>
                                <a:lnTo>
                                  <a:pt x="119" y="0"/>
                                </a:lnTo>
                                <a:lnTo>
                                  <a:pt x="91" y="0"/>
                                </a:lnTo>
                                <a:lnTo>
                                  <a:pt x="91" y="101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3242" y="721"/>
                            <a:ext cx="56" cy="154"/>
                            <a:chOff x="3242" y="721"/>
                            <a:chExt cx="56" cy="154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3242" y="721"/>
                              <a:ext cx="56" cy="154"/>
                            </a:xfrm>
                            <a:custGeom>
                              <a:avLst/>
                              <a:gdLst>
                                <a:gd name="T0" fmla="*/ 42 w 56"/>
                                <a:gd name="T1" fmla="*/ 16 h 154"/>
                                <a:gd name="T2" fmla="*/ 34 w 56"/>
                                <a:gd name="T3" fmla="*/ 0 h 154"/>
                                <a:gd name="T4" fmla="*/ 37 w 56"/>
                                <a:gd name="T5" fmla="*/ 48 h 154"/>
                                <a:gd name="T6" fmla="*/ 56 w 56"/>
                                <a:gd name="T7" fmla="*/ 54 h 154"/>
                                <a:gd name="T8" fmla="*/ 51 w 56"/>
                                <a:gd name="T9" fmla="*/ 25 h 154"/>
                                <a:gd name="T10" fmla="*/ 42 w 56"/>
                                <a:gd name="T11" fmla="*/ 16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6" h="154">
                                  <a:moveTo>
                                    <a:pt x="42" y="16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42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3242" y="721"/>
                              <a:ext cx="56" cy="154"/>
                            </a:xfrm>
                            <a:custGeom>
                              <a:avLst/>
                              <a:gdLst>
                                <a:gd name="T0" fmla="*/ 0 w 56"/>
                                <a:gd name="T1" fmla="*/ -36 h 154"/>
                                <a:gd name="T2" fmla="*/ 0 w 56"/>
                                <a:gd name="T3" fmla="*/ -17 h 154"/>
                                <a:gd name="T4" fmla="*/ 2 w 56"/>
                                <a:gd name="T5" fmla="*/ 3 h 154"/>
                                <a:gd name="T6" fmla="*/ 10 w 56"/>
                                <a:gd name="T7" fmla="*/ 21 h 154"/>
                                <a:gd name="T8" fmla="*/ 22 w 56"/>
                                <a:gd name="T9" fmla="*/ 38 h 154"/>
                                <a:gd name="T10" fmla="*/ 37 w 56"/>
                                <a:gd name="T11" fmla="*/ 48 h 154"/>
                                <a:gd name="T12" fmla="*/ 34 w 56"/>
                                <a:gd name="T13" fmla="*/ 0 h 154"/>
                                <a:gd name="T14" fmla="*/ 31 w 56"/>
                                <a:gd name="T15" fmla="*/ -22 h 154"/>
                                <a:gd name="T16" fmla="*/ 31 w 56"/>
                                <a:gd name="T17" fmla="*/ -23 h 154"/>
                                <a:gd name="T18" fmla="*/ 34 w 56"/>
                                <a:gd name="T19" fmla="*/ -45 h 154"/>
                                <a:gd name="T20" fmla="*/ 42 w 56"/>
                                <a:gd name="T21" fmla="*/ -61 h 154"/>
                                <a:gd name="T22" fmla="*/ 50 w 56"/>
                                <a:gd name="T23" fmla="*/ -69 h 154"/>
                                <a:gd name="T24" fmla="*/ 60 w 56"/>
                                <a:gd name="T25" fmla="*/ -74 h 154"/>
                                <a:gd name="T26" fmla="*/ 86 w 56"/>
                                <a:gd name="T27" fmla="*/ -74 h 154"/>
                                <a:gd name="T28" fmla="*/ 96 w 56"/>
                                <a:gd name="T29" fmla="*/ -69 h 154"/>
                                <a:gd name="T30" fmla="*/ 104 w 56"/>
                                <a:gd name="T31" fmla="*/ -60 h 154"/>
                                <a:gd name="T32" fmla="*/ 112 w 56"/>
                                <a:gd name="T33" fmla="*/ -44 h 154"/>
                                <a:gd name="T34" fmla="*/ 115 w 56"/>
                                <a:gd name="T35" fmla="*/ -21 h 154"/>
                                <a:gd name="T36" fmla="*/ 112 w 56"/>
                                <a:gd name="T37" fmla="*/ 0 h 154"/>
                                <a:gd name="T38" fmla="*/ 103 w 56"/>
                                <a:gd name="T39" fmla="*/ 16 h 154"/>
                                <a:gd name="T40" fmla="*/ 95 w 56"/>
                                <a:gd name="T41" fmla="*/ 25 h 154"/>
                                <a:gd name="T42" fmla="*/ 85 w 56"/>
                                <a:gd name="T43" fmla="*/ 29 h 154"/>
                                <a:gd name="T44" fmla="*/ 61 w 56"/>
                                <a:gd name="T45" fmla="*/ 29 h 154"/>
                                <a:gd name="T46" fmla="*/ 51 w 56"/>
                                <a:gd name="T47" fmla="*/ 25 h 154"/>
                                <a:gd name="T48" fmla="*/ 56 w 56"/>
                                <a:gd name="T49" fmla="*/ 54 h 154"/>
                                <a:gd name="T50" fmla="*/ 80 w 56"/>
                                <a:gd name="T51" fmla="*/ 55 h 154"/>
                                <a:gd name="T52" fmla="*/ 98 w 56"/>
                                <a:gd name="T53" fmla="*/ 52 h 154"/>
                                <a:gd name="T54" fmla="*/ 116 w 56"/>
                                <a:gd name="T55" fmla="*/ 42 h 154"/>
                                <a:gd name="T56" fmla="*/ 133 w 56"/>
                                <a:gd name="T57" fmla="*/ 26 h 154"/>
                                <a:gd name="T58" fmla="*/ 140 w 56"/>
                                <a:gd name="T59" fmla="*/ 10 h 154"/>
                                <a:gd name="T60" fmla="*/ 144 w 56"/>
                                <a:gd name="T61" fmla="*/ -9 h 154"/>
                                <a:gd name="T62" fmla="*/ 145 w 56"/>
                                <a:gd name="T63" fmla="*/ -36 h 154"/>
                                <a:gd name="T64" fmla="*/ 140 w 56"/>
                                <a:gd name="T65" fmla="*/ -54 h 154"/>
                                <a:gd name="T66" fmla="*/ 130 w 56"/>
                                <a:gd name="T67" fmla="*/ -71 h 154"/>
                                <a:gd name="T68" fmla="*/ 113 w 56"/>
                                <a:gd name="T69" fmla="*/ -90 h 154"/>
                                <a:gd name="T70" fmla="*/ 94 w 56"/>
                                <a:gd name="T71" fmla="*/ -97 h 154"/>
                                <a:gd name="T72" fmla="*/ 73 w 56"/>
                                <a:gd name="T73" fmla="*/ -100 h 154"/>
                                <a:gd name="T74" fmla="*/ 60 w 56"/>
                                <a:gd name="T75" fmla="*/ -100 h 154"/>
                                <a:gd name="T76" fmla="*/ 49 w 56"/>
                                <a:gd name="T77" fmla="*/ -98 h 154"/>
                                <a:gd name="T78" fmla="*/ 40 w 56"/>
                                <a:gd name="T79" fmla="*/ -94 h 154"/>
                                <a:gd name="T80" fmla="*/ 33 w 56"/>
                                <a:gd name="T81" fmla="*/ -91 h 154"/>
                                <a:gd name="T82" fmla="*/ 26 w 56"/>
                                <a:gd name="T83" fmla="*/ -86 h 154"/>
                                <a:gd name="T84" fmla="*/ 20 w 56"/>
                                <a:gd name="T85" fmla="*/ -80 h 154"/>
                                <a:gd name="T86" fmla="*/ 15 w 56"/>
                                <a:gd name="T87" fmla="*/ -74 h 154"/>
                                <a:gd name="T88" fmla="*/ 10 w 56"/>
                                <a:gd name="T89" fmla="*/ -67 h 154"/>
                                <a:gd name="T90" fmla="*/ 6 w 56"/>
                                <a:gd name="T91" fmla="*/ -60 h 154"/>
                                <a:gd name="T92" fmla="*/ 2 w 56"/>
                                <a:gd name="T93" fmla="*/ -49 h 154"/>
                                <a:gd name="T94" fmla="*/ 0 w 56"/>
                                <a:gd name="T95" fmla="*/ -36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56" h="154">
                                  <a:moveTo>
                                    <a:pt x="0" y="-36"/>
                                  </a:moveTo>
                                  <a:lnTo>
                                    <a:pt x="0" y="-17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1" y="-22"/>
                                  </a:lnTo>
                                  <a:lnTo>
                                    <a:pt x="31" y="-23"/>
                                  </a:lnTo>
                                  <a:lnTo>
                                    <a:pt x="34" y="-45"/>
                                  </a:lnTo>
                                  <a:lnTo>
                                    <a:pt x="42" y="-61"/>
                                  </a:lnTo>
                                  <a:lnTo>
                                    <a:pt x="50" y="-69"/>
                                  </a:lnTo>
                                  <a:lnTo>
                                    <a:pt x="60" y="-74"/>
                                  </a:lnTo>
                                  <a:lnTo>
                                    <a:pt x="86" y="-74"/>
                                  </a:lnTo>
                                  <a:lnTo>
                                    <a:pt x="96" y="-69"/>
                                  </a:lnTo>
                                  <a:lnTo>
                                    <a:pt x="104" y="-60"/>
                                  </a:lnTo>
                                  <a:lnTo>
                                    <a:pt x="112" y="-44"/>
                                  </a:lnTo>
                                  <a:lnTo>
                                    <a:pt x="115" y="-21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95" y="25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61" y="2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6" y="54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98" y="52"/>
                                  </a:lnTo>
                                  <a:lnTo>
                                    <a:pt x="116" y="42"/>
                                  </a:lnTo>
                                  <a:lnTo>
                                    <a:pt x="133" y="26"/>
                                  </a:lnTo>
                                  <a:lnTo>
                                    <a:pt x="140" y="10"/>
                                  </a:lnTo>
                                  <a:lnTo>
                                    <a:pt x="144" y="-9"/>
                                  </a:lnTo>
                                  <a:lnTo>
                                    <a:pt x="145" y="-36"/>
                                  </a:lnTo>
                                  <a:lnTo>
                                    <a:pt x="140" y="-54"/>
                                  </a:lnTo>
                                  <a:lnTo>
                                    <a:pt x="130" y="-71"/>
                                  </a:lnTo>
                                  <a:lnTo>
                                    <a:pt x="113" y="-90"/>
                                  </a:lnTo>
                                  <a:lnTo>
                                    <a:pt x="94" y="-97"/>
                                  </a:lnTo>
                                  <a:lnTo>
                                    <a:pt x="73" y="-100"/>
                                  </a:lnTo>
                                  <a:lnTo>
                                    <a:pt x="60" y="-100"/>
                                  </a:lnTo>
                                  <a:lnTo>
                                    <a:pt x="49" y="-98"/>
                                  </a:lnTo>
                                  <a:lnTo>
                                    <a:pt x="40" y="-94"/>
                                  </a:lnTo>
                                  <a:lnTo>
                                    <a:pt x="33" y="-91"/>
                                  </a:lnTo>
                                  <a:lnTo>
                                    <a:pt x="26" y="-86"/>
                                  </a:lnTo>
                                  <a:lnTo>
                                    <a:pt x="20" y="-80"/>
                                  </a:lnTo>
                                  <a:lnTo>
                                    <a:pt x="15" y="-74"/>
                                  </a:lnTo>
                                  <a:lnTo>
                                    <a:pt x="10" y="-67"/>
                                  </a:lnTo>
                                  <a:lnTo>
                                    <a:pt x="6" y="-60"/>
                                  </a:lnTo>
                                  <a:lnTo>
                                    <a:pt x="2" y="-49"/>
                                  </a:lnTo>
                                  <a:lnTo>
                                    <a:pt x="0" y="-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3402" y="623"/>
                            <a:ext cx="119" cy="151"/>
                          </a:xfrm>
                          <a:custGeom>
                            <a:avLst/>
                            <a:gdLst>
                              <a:gd name="T0" fmla="*/ 44 w 119"/>
                              <a:gd name="T1" fmla="*/ 151 h 151"/>
                              <a:gd name="T2" fmla="*/ 75 w 119"/>
                              <a:gd name="T3" fmla="*/ 151 h 151"/>
                              <a:gd name="T4" fmla="*/ 75 w 119"/>
                              <a:gd name="T5" fmla="*/ 25 h 151"/>
                              <a:gd name="T6" fmla="*/ 119 w 119"/>
                              <a:gd name="T7" fmla="*/ 25 h 151"/>
                              <a:gd name="T8" fmla="*/ 119 w 119"/>
                              <a:gd name="T9" fmla="*/ 0 h 151"/>
                              <a:gd name="T10" fmla="*/ 0 w 119"/>
                              <a:gd name="T11" fmla="*/ 0 h 151"/>
                              <a:gd name="T12" fmla="*/ 0 w 119"/>
                              <a:gd name="T13" fmla="*/ 25 h 151"/>
                              <a:gd name="T14" fmla="*/ 44 w 119"/>
                              <a:gd name="T15" fmla="*/ 25 h 151"/>
                              <a:gd name="T16" fmla="*/ 44 w 119"/>
                              <a:gd name="T17" fmla="*/ 151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9" h="151">
                                <a:moveTo>
                                  <a:pt x="44" y="151"/>
                                </a:moveTo>
                                <a:lnTo>
                                  <a:pt x="75" y="151"/>
                                </a:lnTo>
                                <a:lnTo>
                                  <a:pt x="75" y="25"/>
                                </a:lnTo>
                                <a:lnTo>
                                  <a:pt x="119" y="25"/>
                                </a:lnTo>
                                <a:lnTo>
                                  <a:pt x="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44" y="25"/>
                                </a:lnTo>
                                <a:lnTo>
                                  <a:pt x="44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9"/>
                        <wps:cNvSpPr>
                          <a:spLocks/>
                        </wps:cNvSpPr>
                        <wps:spPr bwMode="auto">
                          <a:xfrm>
                            <a:off x="3542" y="623"/>
                            <a:ext cx="114" cy="151"/>
                          </a:xfrm>
                          <a:custGeom>
                            <a:avLst/>
                            <a:gdLst>
                              <a:gd name="T0" fmla="*/ 30 w 114"/>
                              <a:gd name="T1" fmla="*/ 125 h 151"/>
                              <a:gd name="T2" fmla="*/ 30 w 114"/>
                              <a:gd name="T3" fmla="*/ 84 h 151"/>
                              <a:gd name="T4" fmla="*/ 106 w 114"/>
                              <a:gd name="T5" fmla="*/ 84 h 151"/>
                              <a:gd name="T6" fmla="*/ 106 w 114"/>
                              <a:gd name="T7" fmla="*/ 59 h 151"/>
                              <a:gd name="T8" fmla="*/ 30 w 114"/>
                              <a:gd name="T9" fmla="*/ 59 h 151"/>
                              <a:gd name="T10" fmla="*/ 30 w 114"/>
                              <a:gd name="T11" fmla="*/ 25 h 151"/>
                              <a:gd name="T12" fmla="*/ 111 w 114"/>
                              <a:gd name="T13" fmla="*/ 25 h 151"/>
                              <a:gd name="T14" fmla="*/ 111 w 114"/>
                              <a:gd name="T15" fmla="*/ 0 h 151"/>
                              <a:gd name="T16" fmla="*/ 0 w 114"/>
                              <a:gd name="T17" fmla="*/ 0 h 151"/>
                              <a:gd name="T18" fmla="*/ 0 w 114"/>
                              <a:gd name="T19" fmla="*/ 151 h 151"/>
                              <a:gd name="T20" fmla="*/ 114 w 114"/>
                              <a:gd name="T21" fmla="*/ 151 h 151"/>
                              <a:gd name="T22" fmla="*/ 114 w 114"/>
                              <a:gd name="T23" fmla="*/ 125 h 151"/>
                              <a:gd name="T24" fmla="*/ 30 w 114"/>
                              <a:gd name="T25" fmla="*/ 125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14" h="151">
                                <a:moveTo>
                                  <a:pt x="30" y="125"/>
                                </a:moveTo>
                                <a:lnTo>
                                  <a:pt x="30" y="84"/>
                                </a:lnTo>
                                <a:lnTo>
                                  <a:pt x="106" y="84"/>
                                </a:lnTo>
                                <a:lnTo>
                                  <a:pt x="106" y="59"/>
                                </a:lnTo>
                                <a:lnTo>
                                  <a:pt x="30" y="59"/>
                                </a:lnTo>
                                <a:lnTo>
                                  <a:pt x="30" y="25"/>
                                </a:lnTo>
                                <a:lnTo>
                                  <a:pt x="111" y="25"/>
                                </a:lnTo>
                                <a:lnTo>
                                  <a:pt x="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"/>
                                </a:lnTo>
                                <a:lnTo>
                                  <a:pt x="114" y="151"/>
                                </a:lnTo>
                                <a:lnTo>
                                  <a:pt x="114" y="125"/>
                                </a:lnTo>
                                <a:lnTo>
                                  <a:pt x="3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5" o:spid="_x0000_s1026" style="position:absolute;margin-left:135.25pt;margin-top:27.4pt;width:66.85pt;height:14.35pt;z-index:-251624448;mso-position-horizontal-relative:page" coordorigin="2705,548" coordsize="1337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" o:allowincell="f">
                <v:rect id="Rectangle 33" o:spid="_x0000_s1027" style="position:absolute;left:2715;top:558;width:1317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UvsQA&#10;AADbAAAADwAAAGRycy9kb3ducmV2LnhtbESPQWvCQBSE74L/YXmCF9FNLYQ2dRMkIAjSgloK3h7Z&#10;100w+zZktyb9992C4HGYmW+YTTHaVtyo941jBU+rBARx5XTDRsHnebd8AeEDssbWMSn4JQ9FPp1s&#10;MNNu4CPdTsGICGGfoYI6hC6T0lc1WfQr1xFH79v1FkOUvZG6xyHCbSvXSZJKiw3HhRo7Kmuqrqcf&#10;q2ARLqk1w/sxef3alQdJpf4wjVLz2bh9AxFoDI/wvb3XCp5T+P8Sf4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FL7EAAAA2wAAAA8AAAAAAAAAAAAAAAAAmAIAAGRycy9k&#10;b3ducmV2LnhtbFBLBQYAAAAABAAEAPUAAACJAwAAAAA=&#10;" fillcolor="#00b1dd" stroked="f">
                  <v:path arrowok="t"/>
                </v:rect>
                <v:shape id="Freeform 34" o:spid="_x0000_s1028" style="position:absolute;left:3096;top:623;width:120;height:151;visibility:visible;mso-wrap-style:square;v-text-anchor:top" coordsize="120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QHzcQA&#10;AADbAAAADwAAAGRycy9kb3ducmV2LnhtbESPT2vCQBTE70K/w/IKvYjZ2EAaUlcpguit1paen9nX&#10;JDT7NmY3f/z2XaHgcZiZ3zCrzWQaMVDnassKllEMgriwuuZSwdfnbpGBcB5ZY2OZFFzJwWb9MFth&#10;ru3IHzScfCkChF2OCirv21xKV1Rk0EW2JQ7ej+0M+iC7UuoOxwA3jXyO41QarDksVNjStqLi99Qb&#10;Bdkx8S77buL3cWfnruwv+zOlSj09Tm+vIDxN/h7+bx+0guQFbl/C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UB83EAAAA2wAAAA8AAAAAAAAAAAAAAAAAmAIAAGRycy9k&#10;b3ducmV2LnhtbFBLBQYAAAAABAAEAPUAAACJAwAAAAA=&#10;" path="m,151r28,l28,51,89,151r30,l119,,91,r,101l29,,,,,151xe" stroked="f">
                  <v:path arrowok="t" o:connecttype="custom" o:connectlocs="0,151;28,151;28,51;89,151;119,151;119,0;91,0;91,101;29,0;0,0;0,151" o:connectangles="0,0,0,0,0,0,0,0,0,0,0"/>
                </v:shape>
                <v:group id="Group 35" o:spid="_x0000_s1029" style="position:absolute;left:3242;top:721;width:56;height:154" coordorigin="3242,721" coordsize="56,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30" style="position:absolute;left:3242;top:721;width:56;height:154;visibility:visible;mso-wrap-style:square;v-text-anchor:top" coordsize="5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dLocMA&#10;AADbAAAADwAAAGRycy9kb3ducmV2LnhtbESPQWvCQBSE7wX/w/IEb3WjgjHRVUQolfakLXh9ZF+y&#10;0ezbkF1j/PfdQqHHYWa+YTa7wTaip87XjhXMpgkI4sLpmisF319vrysQPiBrbByTgid52G1HLxvM&#10;tXvwifpzqESEsM9RgQmhzaX0hSGLfupa4uiVrrMYouwqqTt8RLht5DxJltJizXHBYEsHQ8XtfLcK&#10;llefrT77LE3Tj7J839Ppdr8YpSbjYb8GEWgI/+G/9lErWGTw+yX+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dLocMAAADbAAAADwAAAAAAAAAAAAAAAACYAgAAZHJzL2Rv&#10;d25yZXYueG1sUEsFBgAAAAAEAAQA9QAAAIgDAAAAAA==&#10;" path="m42,16l34,r3,48l56,54,51,25,42,16xe" stroked="f">
                    <v:path arrowok="t" o:connecttype="custom" o:connectlocs="42,16;34,0;37,48;56,54;51,25;42,16" o:connectangles="0,0,0,0,0,0"/>
                  </v:shape>
                  <v:shape id="Freeform 37" o:spid="_x0000_s1031" style="position:absolute;left:3242;top:721;width:56;height:154;visibility:visible;mso-wrap-style:square;v-text-anchor:top" coordsize="5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RQcAA&#10;AADbAAAADwAAAGRycy9kb3ducmV2LnhtbERPy4rCMBTdD/gP4QqzG1NFrFajiCAOzsoHuL00t021&#10;uSlNrJ2/nyyEWR7Oe7XpbS06an3lWMF4lIAgzp2uuFRwvey/5iB8QNZYOyYFv+Rhsx58rDDT7sUn&#10;6s6hFDGEfYYKTAhNJqXPDVn0I9cQR65wrcUQYVtK3eIrhttaTpJkJi1WHBsMNrQzlD/OT6tgdveL&#10;+U+3SNP0WBSHLZ0ez5tR6nPYb5cgAvXhX/x2f2sF07g+fo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uRQcAAAADbAAAADwAAAAAAAAAAAAAAAACYAgAAZHJzL2Rvd25y&#10;ZXYueG1sUEsFBgAAAAAEAAQA9QAAAIUDAAAAAA==&#10;" path="m,-36r,19l2,3r8,18l22,38,37,48,34,,31,-22r,-1l34,-45r8,-16l50,-69r10,-5l86,-74r10,5l104,-60r8,16l115,-21,112,r-9,16l95,25,85,29r-24,l51,25r5,29l80,55,98,52,116,42,133,26r7,-16l144,-9r1,-27l140,-54,130,-71,113,-90,94,-97r-21,-3l60,-100r-11,2l40,-94r-7,3l26,-86r-6,6l15,-74r-5,7l6,-60,2,-49,,-36xe" stroked="f">
                    <v:path arrowok="t" o:connecttype="custom" o:connectlocs="0,-36;0,-17;2,3;10,21;22,38;37,48;34,0;31,-22;31,-23;34,-45;42,-61;50,-69;60,-74;86,-74;96,-69;104,-60;112,-44;115,-21;112,0;103,16;95,25;85,29;61,29;51,25;56,54;80,55;98,52;116,42;133,26;140,10;144,-9;145,-36;140,-54;130,-71;113,-90;94,-97;73,-100;60,-100;49,-98;40,-94;33,-91;26,-86;20,-80;15,-74;10,-67;6,-60;2,-49;0,-36" o:connectangles="0,0,0,0,0,0,0,0,0,0,0,0,0,0,0,0,0,0,0,0,0,0,0,0,0,0,0,0,0,0,0,0,0,0,0,0,0,0,0,0,0,0,0,0,0,0,0,0"/>
                  </v:shape>
                </v:group>
                <v:shape id="Freeform 38" o:spid="_x0000_s1032" style="position:absolute;left:3402;top:623;width:119;height:151;visibility:visible;mso-wrap-style:square;v-text-anchor:top" coordsize="119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oY8UA&#10;AADbAAAADwAAAGRycy9kb3ducmV2LnhtbESPQWvCQBSE70L/w/IKvYhuoqVI6iqlWOhJMNpob4/s&#10;axKafRt3txr/vSsUPA4z8w0zX/amFSdyvrGsIB0nIIhLqxuuFOy2H6MZCB+QNbaWScGFPCwXD4M5&#10;ZtqeeUOnPFQiQthnqKAOocuk9GVNBv3YdsTR+7HOYIjSVVI7PEe4aeUkSV6kwYbjQo0dvddU/uZ/&#10;RsGmS4s17/bDr+l3fnCr48RNdaHU02P/9goiUB/u4f/2p1bwnMLt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WhjxQAAANsAAAAPAAAAAAAAAAAAAAAAAJgCAABkcnMv&#10;ZG93bnJldi54bWxQSwUGAAAAAAQABAD1AAAAigMAAAAA&#10;" path="m44,151r31,l75,25r44,l119,,,,,25r44,l44,151xe" stroked="f">
                  <v:path arrowok="t" o:connecttype="custom" o:connectlocs="44,151;75,151;75,25;119,25;119,0;0,0;0,25;44,25;44,151" o:connectangles="0,0,0,0,0,0,0,0,0"/>
                </v:shape>
                <v:shape id="Freeform 39" o:spid="_x0000_s1033" style="position:absolute;left:3542;top:623;width:114;height:151;visibility:visible;mso-wrap-style:square;v-text-anchor:top" coordsize="114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4QsUA&#10;AADbAAAADwAAAGRycy9kb3ducmV2LnhtbESPQUvDQBSE74L/YXmCF7G7FrFpzKaIYPFS0Jjen9ln&#10;Esy+DbtrmvbXdwXB4zAz3zDFZraDmMiH3rGGu4UCQdw403Orof54uc1AhIhscHBMGo4UYFNeXhSY&#10;G3fgd5qq2IoE4ZCjhi7GMZcyNB1ZDAs3Eifvy3mLMUnfSuPxkOB2kEulHqTFntNChyM9d9R8Vz9W&#10;wzo7rXar7f74+bb19U021Qp3Suvrq/npEUSkOf6H/9qvRsP9En6/pB8gy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fhCxQAAANsAAAAPAAAAAAAAAAAAAAAAAJgCAABkcnMv&#10;ZG93bnJldi54bWxQSwUGAAAAAAQABAD1AAAAigMAAAAA&#10;" path="m30,125r,-41l106,84r,-25l30,59r,-34l111,25,111,,,,,151r114,l114,125r-84,xe" stroked="f">
                  <v:path arrowok="t" o:connecttype="custom" o:connectlocs="30,125;30,84;106,84;106,59;30,59;30,25;111,25;111,0;0,0;0,151;114,151;114,125;30,125" o:connectangles="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1263650</wp:posOffset>
                </wp:positionH>
                <wp:positionV relativeFrom="paragraph">
                  <wp:posOffset>269240</wp:posOffset>
                </wp:positionV>
                <wp:extent cx="376555" cy="384810"/>
                <wp:effectExtent l="0" t="1905" r="0" b="0"/>
                <wp:wrapNone/>
                <wp:docPr id="26" name="Gru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384810"/>
                          <a:chOff x="1990" y="424"/>
                          <a:chExt cx="593" cy="606"/>
                        </a:xfrm>
                      </wpg:grpSpPr>
                      <wps:wsp>
                        <wps:cNvPr id="33" name="Freeform 41"/>
                        <wps:cNvSpPr>
                          <a:spLocks/>
                        </wps:cNvSpPr>
                        <wps:spPr bwMode="auto">
                          <a:xfrm>
                            <a:off x="2000" y="530"/>
                            <a:ext cx="573" cy="490"/>
                          </a:xfrm>
                          <a:custGeom>
                            <a:avLst/>
                            <a:gdLst>
                              <a:gd name="T0" fmla="*/ 0 w 573"/>
                              <a:gd name="T1" fmla="*/ 0 h 490"/>
                              <a:gd name="T2" fmla="*/ 316 w 573"/>
                              <a:gd name="T3" fmla="*/ 490 h 490"/>
                              <a:gd name="T4" fmla="*/ 573 w 573"/>
                              <a:gd name="T5" fmla="*/ 0 h 490"/>
                              <a:gd name="T6" fmla="*/ 0 w 573"/>
                              <a:gd name="T7" fmla="*/ 0 h 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73" h="490">
                                <a:moveTo>
                                  <a:pt x="0" y="0"/>
                                </a:moveTo>
                                <a:lnTo>
                                  <a:pt x="316" y="490"/>
                                </a:lnTo>
                                <a:lnTo>
                                  <a:pt x="5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1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2"/>
                        <wps:cNvSpPr>
                          <a:spLocks/>
                        </wps:cNvSpPr>
                        <wps:spPr bwMode="auto">
                          <a:xfrm>
                            <a:off x="2105" y="445"/>
                            <a:ext cx="145" cy="2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43"/>
                        <wps:cNvSpPr>
                          <a:spLocks/>
                        </wps:cNvSpPr>
                        <wps:spPr bwMode="auto">
                          <a:xfrm>
                            <a:off x="2105" y="445"/>
                            <a:ext cx="145" cy="221"/>
                          </a:xfrm>
                          <a:prstGeom prst="rect">
                            <a:avLst/>
                          </a:prstGeom>
                          <a:noFill/>
                          <a:ln w="1915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4"/>
                        <wps:cNvSpPr>
                          <a:spLocks/>
                        </wps:cNvSpPr>
                        <wps:spPr bwMode="auto">
                          <a:xfrm>
                            <a:off x="2065" y="440"/>
                            <a:ext cx="226" cy="75"/>
                          </a:xfrm>
                          <a:custGeom>
                            <a:avLst/>
                            <a:gdLst>
                              <a:gd name="T0" fmla="*/ 226 w 226"/>
                              <a:gd name="T1" fmla="*/ 30 h 75"/>
                              <a:gd name="T2" fmla="*/ 218 w 226"/>
                              <a:gd name="T3" fmla="*/ 9 h 75"/>
                              <a:gd name="T4" fmla="*/ 199 w 226"/>
                              <a:gd name="T5" fmla="*/ 0 h 75"/>
                              <a:gd name="T6" fmla="*/ 30 w 226"/>
                              <a:gd name="T7" fmla="*/ 0 h 75"/>
                              <a:gd name="T8" fmla="*/ 9 w 226"/>
                              <a:gd name="T9" fmla="*/ 7 h 75"/>
                              <a:gd name="T10" fmla="*/ 0 w 226"/>
                              <a:gd name="T11" fmla="*/ 27 h 75"/>
                              <a:gd name="T12" fmla="*/ 0 w 226"/>
                              <a:gd name="T13" fmla="*/ 45 h 75"/>
                              <a:gd name="T14" fmla="*/ 7 w 226"/>
                              <a:gd name="T15" fmla="*/ 65 h 75"/>
                              <a:gd name="T16" fmla="*/ 27 w 226"/>
                              <a:gd name="T17" fmla="*/ 75 h 75"/>
                              <a:gd name="T18" fmla="*/ 196 w 226"/>
                              <a:gd name="T19" fmla="*/ 75 h 75"/>
                              <a:gd name="T20" fmla="*/ 216 w 226"/>
                              <a:gd name="T21" fmla="*/ 67 h 75"/>
                              <a:gd name="T22" fmla="*/ 226 w 226"/>
                              <a:gd name="T23" fmla="*/ 48 h 75"/>
                              <a:gd name="T24" fmla="*/ 226 w 226"/>
                              <a:gd name="T25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6" h="75">
                                <a:moveTo>
                                  <a:pt x="226" y="30"/>
                                </a:moveTo>
                                <a:lnTo>
                                  <a:pt x="218" y="9"/>
                                </a:lnTo>
                                <a:lnTo>
                                  <a:pt x="199" y="0"/>
                                </a:lnTo>
                                <a:lnTo>
                                  <a:pt x="30" y="0"/>
                                </a:lnTo>
                                <a:lnTo>
                                  <a:pt x="9" y="7"/>
                                </a:lnTo>
                                <a:lnTo>
                                  <a:pt x="0" y="27"/>
                                </a:lnTo>
                                <a:lnTo>
                                  <a:pt x="0" y="45"/>
                                </a:lnTo>
                                <a:lnTo>
                                  <a:pt x="7" y="65"/>
                                </a:lnTo>
                                <a:lnTo>
                                  <a:pt x="27" y="75"/>
                                </a:lnTo>
                                <a:lnTo>
                                  <a:pt x="196" y="75"/>
                                </a:lnTo>
                                <a:lnTo>
                                  <a:pt x="216" y="67"/>
                                </a:lnTo>
                                <a:lnTo>
                                  <a:pt x="226" y="48"/>
                                </a:lnTo>
                                <a:lnTo>
                                  <a:pt x="226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45"/>
                        <wps:cNvSpPr>
                          <a:spLocks/>
                        </wps:cNvSpPr>
                        <wps:spPr bwMode="auto">
                          <a:xfrm>
                            <a:off x="2065" y="440"/>
                            <a:ext cx="226" cy="75"/>
                          </a:xfrm>
                          <a:custGeom>
                            <a:avLst/>
                            <a:gdLst>
                              <a:gd name="T0" fmla="*/ 226 w 226"/>
                              <a:gd name="T1" fmla="*/ 30 h 75"/>
                              <a:gd name="T2" fmla="*/ 218 w 226"/>
                              <a:gd name="T3" fmla="*/ 9 h 75"/>
                              <a:gd name="T4" fmla="*/ 199 w 226"/>
                              <a:gd name="T5" fmla="*/ 0 h 75"/>
                              <a:gd name="T6" fmla="*/ 30 w 226"/>
                              <a:gd name="T7" fmla="*/ 0 h 75"/>
                              <a:gd name="T8" fmla="*/ 9 w 226"/>
                              <a:gd name="T9" fmla="*/ 7 h 75"/>
                              <a:gd name="T10" fmla="*/ 0 w 226"/>
                              <a:gd name="T11" fmla="*/ 27 h 75"/>
                              <a:gd name="T12" fmla="*/ 0 w 226"/>
                              <a:gd name="T13" fmla="*/ 45 h 75"/>
                              <a:gd name="T14" fmla="*/ 7 w 226"/>
                              <a:gd name="T15" fmla="*/ 65 h 75"/>
                              <a:gd name="T16" fmla="*/ 27 w 226"/>
                              <a:gd name="T17" fmla="*/ 75 h 75"/>
                              <a:gd name="T18" fmla="*/ 196 w 226"/>
                              <a:gd name="T19" fmla="*/ 75 h 75"/>
                              <a:gd name="T20" fmla="*/ 216 w 226"/>
                              <a:gd name="T21" fmla="*/ 67 h 75"/>
                              <a:gd name="T22" fmla="*/ 226 w 226"/>
                              <a:gd name="T23" fmla="*/ 48 h 75"/>
                              <a:gd name="T24" fmla="*/ 226 w 226"/>
                              <a:gd name="T25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6" h="75">
                                <a:moveTo>
                                  <a:pt x="226" y="30"/>
                                </a:moveTo>
                                <a:lnTo>
                                  <a:pt x="218" y="9"/>
                                </a:lnTo>
                                <a:lnTo>
                                  <a:pt x="199" y="0"/>
                                </a:lnTo>
                                <a:lnTo>
                                  <a:pt x="30" y="0"/>
                                </a:lnTo>
                                <a:lnTo>
                                  <a:pt x="9" y="7"/>
                                </a:lnTo>
                                <a:lnTo>
                                  <a:pt x="0" y="27"/>
                                </a:lnTo>
                                <a:lnTo>
                                  <a:pt x="0" y="45"/>
                                </a:lnTo>
                                <a:lnTo>
                                  <a:pt x="7" y="65"/>
                                </a:lnTo>
                                <a:lnTo>
                                  <a:pt x="27" y="75"/>
                                </a:lnTo>
                                <a:lnTo>
                                  <a:pt x="196" y="75"/>
                                </a:lnTo>
                                <a:lnTo>
                                  <a:pt x="216" y="67"/>
                                </a:lnTo>
                                <a:lnTo>
                                  <a:pt x="226" y="48"/>
                                </a:lnTo>
                                <a:lnTo>
                                  <a:pt x="226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6"/>
                        <wps:cNvSpPr>
                          <a:spLocks/>
                        </wps:cNvSpPr>
                        <wps:spPr bwMode="auto">
                          <a:xfrm>
                            <a:off x="2071" y="602"/>
                            <a:ext cx="215" cy="72"/>
                          </a:xfrm>
                          <a:custGeom>
                            <a:avLst/>
                            <a:gdLst>
                              <a:gd name="T0" fmla="*/ 214 w 215"/>
                              <a:gd name="T1" fmla="*/ 28 h 72"/>
                              <a:gd name="T2" fmla="*/ 206 w 215"/>
                              <a:gd name="T3" fmla="*/ 8 h 72"/>
                              <a:gd name="T4" fmla="*/ 186 w 215"/>
                              <a:gd name="T5" fmla="*/ 0 h 72"/>
                              <a:gd name="T6" fmla="*/ 28 w 215"/>
                              <a:gd name="T7" fmla="*/ 0 h 72"/>
                              <a:gd name="T8" fmla="*/ 8 w 215"/>
                              <a:gd name="T9" fmla="*/ 8 h 72"/>
                              <a:gd name="T10" fmla="*/ 0 w 215"/>
                              <a:gd name="T11" fmla="*/ 28 h 72"/>
                              <a:gd name="T12" fmla="*/ 0 w 215"/>
                              <a:gd name="T13" fmla="*/ 42 h 72"/>
                              <a:gd name="T14" fmla="*/ 8 w 215"/>
                              <a:gd name="T15" fmla="*/ 63 h 72"/>
                              <a:gd name="T16" fmla="*/ 28 w 215"/>
                              <a:gd name="T17" fmla="*/ 71 h 72"/>
                              <a:gd name="T18" fmla="*/ 186 w 215"/>
                              <a:gd name="T19" fmla="*/ 71 h 72"/>
                              <a:gd name="T20" fmla="*/ 206 w 215"/>
                              <a:gd name="T21" fmla="*/ 63 h 72"/>
                              <a:gd name="T22" fmla="*/ 214 w 215"/>
                              <a:gd name="T23" fmla="*/ 43 h 72"/>
                              <a:gd name="T24" fmla="*/ 214 w 215"/>
                              <a:gd name="T25" fmla="*/ 28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5" h="72">
                                <a:moveTo>
                                  <a:pt x="214" y="28"/>
                                </a:moveTo>
                                <a:lnTo>
                                  <a:pt x="206" y="8"/>
                                </a:lnTo>
                                <a:lnTo>
                                  <a:pt x="186" y="0"/>
                                </a:lnTo>
                                <a:lnTo>
                                  <a:pt x="28" y="0"/>
                                </a:lnTo>
                                <a:lnTo>
                                  <a:pt x="8" y="8"/>
                                </a:lnTo>
                                <a:lnTo>
                                  <a:pt x="0" y="28"/>
                                </a:lnTo>
                                <a:lnTo>
                                  <a:pt x="0" y="42"/>
                                </a:lnTo>
                                <a:lnTo>
                                  <a:pt x="8" y="63"/>
                                </a:lnTo>
                                <a:lnTo>
                                  <a:pt x="28" y="71"/>
                                </a:lnTo>
                                <a:lnTo>
                                  <a:pt x="186" y="71"/>
                                </a:lnTo>
                                <a:lnTo>
                                  <a:pt x="206" y="63"/>
                                </a:lnTo>
                                <a:lnTo>
                                  <a:pt x="214" y="43"/>
                                </a:lnTo>
                                <a:lnTo>
                                  <a:pt x="214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7"/>
                        <wps:cNvSpPr>
                          <a:spLocks/>
                        </wps:cNvSpPr>
                        <wps:spPr bwMode="auto">
                          <a:xfrm>
                            <a:off x="2071" y="602"/>
                            <a:ext cx="215" cy="72"/>
                          </a:xfrm>
                          <a:custGeom>
                            <a:avLst/>
                            <a:gdLst>
                              <a:gd name="T0" fmla="*/ 214 w 215"/>
                              <a:gd name="T1" fmla="*/ 28 h 72"/>
                              <a:gd name="T2" fmla="*/ 206 w 215"/>
                              <a:gd name="T3" fmla="*/ 8 h 72"/>
                              <a:gd name="T4" fmla="*/ 186 w 215"/>
                              <a:gd name="T5" fmla="*/ 0 h 72"/>
                              <a:gd name="T6" fmla="*/ 28 w 215"/>
                              <a:gd name="T7" fmla="*/ 0 h 72"/>
                              <a:gd name="T8" fmla="*/ 8 w 215"/>
                              <a:gd name="T9" fmla="*/ 8 h 72"/>
                              <a:gd name="T10" fmla="*/ 0 w 215"/>
                              <a:gd name="T11" fmla="*/ 28 h 72"/>
                              <a:gd name="T12" fmla="*/ 0 w 215"/>
                              <a:gd name="T13" fmla="*/ 42 h 72"/>
                              <a:gd name="T14" fmla="*/ 8 w 215"/>
                              <a:gd name="T15" fmla="*/ 63 h 72"/>
                              <a:gd name="T16" fmla="*/ 28 w 215"/>
                              <a:gd name="T17" fmla="*/ 71 h 72"/>
                              <a:gd name="T18" fmla="*/ 186 w 215"/>
                              <a:gd name="T19" fmla="*/ 71 h 72"/>
                              <a:gd name="T20" fmla="*/ 206 w 215"/>
                              <a:gd name="T21" fmla="*/ 63 h 72"/>
                              <a:gd name="T22" fmla="*/ 214 w 215"/>
                              <a:gd name="T23" fmla="*/ 43 h 72"/>
                              <a:gd name="T24" fmla="*/ 214 w 215"/>
                              <a:gd name="T25" fmla="*/ 28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5" h="72">
                                <a:moveTo>
                                  <a:pt x="214" y="28"/>
                                </a:moveTo>
                                <a:lnTo>
                                  <a:pt x="206" y="8"/>
                                </a:lnTo>
                                <a:lnTo>
                                  <a:pt x="186" y="0"/>
                                </a:lnTo>
                                <a:lnTo>
                                  <a:pt x="28" y="0"/>
                                </a:lnTo>
                                <a:lnTo>
                                  <a:pt x="8" y="8"/>
                                </a:lnTo>
                                <a:lnTo>
                                  <a:pt x="0" y="28"/>
                                </a:lnTo>
                                <a:lnTo>
                                  <a:pt x="0" y="42"/>
                                </a:lnTo>
                                <a:lnTo>
                                  <a:pt x="8" y="63"/>
                                </a:lnTo>
                                <a:lnTo>
                                  <a:pt x="28" y="71"/>
                                </a:lnTo>
                                <a:lnTo>
                                  <a:pt x="186" y="71"/>
                                </a:lnTo>
                                <a:lnTo>
                                  <a:pt x="206" y="63"/>
                                </a:lnTo>
                                <a:lnTo>
                                  <a:pt x="214" y="43"/>
                                </a:lnTo>
                                <a:lnTo>
                                  <a:pt x="214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81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8"/>
                        <wps:cNvSpPr>
                          <a:spLocks/>
                        </wps:cNvSpPr>
                        <wps:spPr bwMode="auto">
                          <a:xfrm>
                            <a:off x="2169" y="676"/>
                            <a:ext cx="18" cy="211"/>
                          </a:xfrm>
                          <a:custGeom>
                            <a:avLst/>
                            <a:gdLst>
                              <a:gd name="T0" fmla="*/ 17 w 18"/>
                              <a:gd name="T1" fmla="*/ 0 h 211"/>
                              <a:gd name="T2" fmla="*/ 0 w 18"/>
                              <a:gd name="T3" fmla="*/ 0 h 211"/>
                              <a:gd name="T4" fmla="*/ 0 w 18"/>
                              <a:gd name="T5" fmla="*/ 173 h 211"/>
                              <a:gd name="T6" fmla="*/ 17 w 18"/>
                              <a:gd name="T7" fmla="*/ 211 h 211"/>
                              <a:gd name="T8" fmla="*/ 17 w 18"/>
                              <a:gd name="T9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" h="211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17" y="211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6" o:spid="_x0000_s1026" style="position:absolute;margin-left:99.5pt;margin-top:21.2pt;width:29.65pt;height:30.3pt;z-index:-251623424;mso-position-horizontal-relative:page" coordorigin="1990,424" coordsize="593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" o:allowincell="f">
                <v:shape id="Freeform 41" o:spid="_x0000_s1027" style="position:absolute;left:2000;top:530;width:573;height:490;visibility:visible;mso-wrap-style:square;v-text-anchor:top" coordsize="573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BjcUA&#10;AADbAAAADwAAAGRycy9kb3ducmV2LnhtbESPT2vCQBTE7wW/w/IEb3WjBy2pqxRFqaiHRqHXR/bl&#10;T82+TbNrjH56Vyj0OMzMb5jZojOVaKlxpWUFo2EEgji1uuRcwem4fn0D4TyyxsoyKbiRg8W89zLD&#10;WNsrf1Gb+FwECLsYFRTe17GULi3IoBvamjh4mW0M+iCbXOoGrwFuKjmOook0WHJYKLCmZUHpObkY&#10;BYf7fvP7k03L7W7btpt8xaPvjJUa9LuPdxCeOv8f/mt/agXjKTy/h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gGNxQAAANsAAAAPAAAAAAAAAAAAAAAAAJgCAABkcnMv&#10;ZG93bnJldi54bWxQSwUGAAAAAAQABAD1AAAAigMAAAAA&#10;" path="m,l316,490,573,,,xe" fillcolor="#00b1dd" stroked="f">
                  <v:path arrowok="t" o:connecttype="custom" o:connectlocs="0,0;316,490;573,0;0,0" o:connectangles="0,0,0,0"/>
                </v:shape>
                <v:rect id="Rectangle 42" o:spid="_x0000_s1028" style="position:absolute;left:2105;top:445;width:145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0Mr0A&#10;AADbAAAADwAAAGRycy9kb3ducmV2LnhtbERPuwrCMBTdBf8hXMFNUwVFqlFEUFRcfCxut821LTY3&#10;pYm1/r0ZBMfDeS9WrSlFQ7UrLCsYDSMQxKnVBWcKbtftYAbCeWSNpWVS8CEHq2W3s8BY2zefqbn4&#10;TIQQdjEqyL2vYildmpNBN7QVceAetjboA6wzqWt8h3BTynEUTaXBgkNDjhVtckqfl5dRkBxOZ787&#10;3nbNLMmq0ib30clOlOr32vUchKfW/8U/914rGIex4Uv4AX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XO0Mr0AAADbAAAADwAAAAAAAAAAAAAAAACYAgAAZHJzL2Rvd25yZXYu&#10;eG1sUEsFBgAAAAAEAAQA9QAAAIIDAAAAAA==&#10;" stroked="f">
                  <v:path arrowok="t"/>
                </v:rect>
                <v:rect id="Rectangle 43" o:spid="_x0000_s1029" style="position:absolute;left:2105;top:445;width:145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4bIcMA&#10;AADbAAAADwAAAGRycy9kb3ducmV2LnhtbESPQYvCMBSE78L+h/AW9iJrqgfRapRlUVjUi+3+gEfz&#10;bKrNS2mitv/eCILHYWa+YZbrztbiRq2vHCsYjxIQxIXTFZcK/vPt9wyED8gaa8ekoCcP69XHYImp&#10;dnc+0i0LpYgQ9ikqMCE0qZS+MGTRj1xDHL2Tay2GKNtS6hbvEW5rOUmSqbRYcVww2NCvoeKSXa2C&#10;qp/ui5AP/c6bLtscLudD2Z+V+vrsfhYgAnXhHX61/7SCyRyeX+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4bIcMAAADbAAAADwAAAAAAAAAAAAAAAACYAgAAZHJzL2Rv&#10;d25yZXYueG1sUEsFBgAAAAAEAAQA9QAAAIgDAAAAAA==&#10;" filled="f" strokeweight=".53206mm">
                  <v:path arrowok="t"/>
                </v:rect>
                <v:shape id="Freeform 44" o:spid="_x0000_s1030" style="position:absolute;left:2065;top:440;width:226;height:75;visibility:visible;mso-wrap-style:square;v-text-anchor:top" coordsize="22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13Yb4A&#10;AADbAAAADwAAAGRycy9kb3ducmV2LnhtbERPyQrCMBC9C/5DGMGLaOqCSDWKuIALHlw+YGjGtthM&#10;ShO1/r05CB4fb58talOIF1Uut6yg34tAECdW55wquF233QkI55E1FpZJwYccLObNxgxjbd98ptfF&#10;pyKEsItRQeZ9GUvpkowMup4tiQN3t5VBH2CVSl3hO4SbQg6iaCwN5hwaMixplVHyuDyNgqLeRHpJ&#10;63Iy3G9s53ganc1hp1S7VS+nIDzV/i/+uXdawTCsD1/CD5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i9d2G+AAAA2wAAAA8AAAAAAAAAAAAAAAAAmAIAAGRycy9kb3ducmV2&#10;LnhtbFBLBQYAAAAABAAEAPUAAACDAwAAAAA=&#10;" path="m226,30l218,9,199,,30,,9,7,,27,,45,7,65,27,75r169,l216,67,226,48r,-18xe" stroked="f">
                  <v:path arrowok="t" o:connecttype="custom" o:connectlocs="226,30;218,9;199,0;30,0;9,7;0,27;0,45;7,65;27,75;196,75;216,67;226,48;226,30" o:connectangles="0,0,0,0,0,0,0,0,0,0,0,0,0"/>
                </v:shape>
                <v:shape id="Freeform 45" o:spid="_x0000_s1031" style="position:absolute;left:2065;top:440;width:226;height:75;visibility:visible;mso-wrap-style:square;v-text-anchor:top" coordsize="22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4kUMQA&#10;AADbAAAADwAAAGRycy9kb3ducmV2LnhtbESPT2vCQBTE7wW/w/IKvRTd2BbRmFVEqHqt/yC3R/aZ&#10;hGbfxt1tTL+9Wyh4HGbmN0y27E0jOnK+tqxgPEpAEBdW11wqOB4+h1MQPiBrbCyTgl/ysFwMnjJM&#10;tb3xF3X7UIoIYZ+igiqENpXSFxUZ9CPbEkfvYp3BEKUrpXZ4i3DTyLckmUiDNceFCltaV1R873+M&#10;gm7Km/y6NteP3J1mLpz4bF+3Sr0896s5iEB9eIT/2zut4H0Mf1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uJFDEAAAA2wAAAA8AAAAAAAAAAAAAAAAAmAIAAGRycy9k&#10;b3ducmV2LnhtbFBLBQYAAAAABAAEAPUAAACJAwAAAAA=&#10;" path="m226,30l218,9,199,,30,,9,7,,27,,45,7,65,27,75r169,l216,67,226,48r,-18xe" filled="f" strokeweight=".53206mm">
                  <v:path arrowok="t" o:connecttype="custom" o:connectlocs="226,30;218,9;199,0;30,0;9,7;0,27;0,45;7,65;27,75;196,75;216,67;226,48;226,30" o:connectangles="0,0,0,0,0,0,0,0,0,0,0,0,0"/>
                </v:shape>
                <v:shape id="Freeform 46" o:spid="_x0000_s1032" style="position:absolute;left:2071;top:602;width:215;height:72;visibility:visible;mso-wrap-style:square;v-text-anchor:top" coordsize="215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GHnr8A&#10;AADbAAAADwAAAGRycy9kb3ducmV2LnhtbESPzQrCMBCE74LvEFbwpmktiFSjiCAqCOLPAyzN2hab&#10;TW2i1rc3guBxmJlvmNmiNZV4UuNKywriYQSCOLO65FzB5bweTEA4j6yxskwK3uRgMe92Zphq++Ij&#10;PU8+FwHCLkUFhfd1KqXLCjLohrYmDt7VNgZ9kE0udYOvADeVHEXRWBosOSwUWNOqoOx2ehgFm8Nu&#10;l2SxzeMt3uvLfZ9E43KjVL/XLqcgPLX+H/61t1pBMoLvl/AD5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8YeevwAAANsAAAAPAAAAAAAAAAAAAAAAAJgCAABkcnMvZG93bnJl&#10;di54bWxQSwUGAAAAAAQABAD1AAAAhAMAAAAA&#10;" path="m214,28l206,8,186,,28,,8,8,,28,,42,8,63r20,8l186,71r20,-8l214,43r,-15xe" stroked="f">
                  <v:path arrowok="t" o:connecttype="custom" o:connectlocs="214,28;206,8;186,0;28,0;8,8;0,28;0,42;8,63;28,71;186,71;206,63;214,43;214,28" o:connectangles="0,0,0,0,0,0,0,0,0,0,0,0,0"/>
                </v:shape>
                <v:shape id="Freeform 47" o:spid="_x0000_s1033" style="position:absolute;left:2071;top:602;width:215;height:72;visibility:visible;mso-wrap-style:square;v-text-anchor:top" coordsize="215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mHdcYA&#10;AADbAAAADwAAAGRycy9kb3ducmV2LnhtbESP3WoCMRSE7wu+QzhC72rWH6RsjaJCW6sU6lrx9rA5&#10;bhY3J9tNqtu3N4LQy2FmvmEms9ZW4kyNLx0r6PcSEMS50yUXCr53r0/PIHxA1lg5JgV/5GE27TxM&#10;MNXuwls6Z6EQEcI+RQUmhDqV0ueGLPqeq4mjd3SNxRBlU0jd4CXCbSUHSTKWFkuOCwZrWhrKT9mv&#10;VfC1D+ZQvg0Wnxs76rfvi5+PjVkr9dht5y8gArXhP3xvr7SC4RBuX+IP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mHdcYAAADbAAAADwAAAAAAAAAAAAAAAACYAgAAZHJz&#10;L2Rvd25yZXYueG1sUEsFBgAAAAAEAAQA9QAAAIsDAAAAAA==&#10;" path="m214,28l206,8,186,,28,,8,8,,28,,42,8,63r20,8l186,71r20,-8l214,43r,-15xe" filled="f" strokeweight=".50547mm">
                  <v:path arrowok="t" o:connecttype="custom" o:connectlocs="214,28;206,8;186,0;28,0;8,8;0,28;0,42;8,63;28,71;186,71;206,63;214,43;214,28" o:connectangles="0,0,0,0,0,0,0,0,0,0,0,0,0"/>
                </v:shape>
                <v:shape id="Freeform 48" o:spid="_x0000_s1034" style="position:absolute;left:2169;top:676;width:18;height:211;visibility:visible;mso-wrap-style:square;v-text-anchor:top" coordsize="18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UTD8UA&#10;AADbAAAADwAAAGRycy9kb3ducmV2LnhtbESPQWvCQBSE74X+h+UVetNNqohGN6FUilLwYOqlt0f2&#10;mSzNvg3ZNUZ/fbdQ6HGYmW+YTTHaVgzUe+NYQTpNQBBXThuuFZw+3ydLED4ga2wdk4IbeSjyx4cN&#10;Ztpd+UhDGWoRIewzVNCE0GVS+qohi37qOuLonV1vMUTZ11L3eI1w28qXJFlIi4bjQoMdvTVUfZcX&#10;q8B83bcz9gN/pOlqdVp0ZucON6Wen8bXNYhAY/gP/7X3WsFsD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RMPxQAAANsAAAAPAAAAAAAAAAAAAAAAAJgCAABkcnMv&#10;ZG93bnJldi54bWxQSwUGAAAAAAQABAD1AAAAigMAAAAA&#10;" path="m17,l,,,173r17,38l17,xe" fillcolor="black" stroked="f">
                  <v:path arrowok="t" o:connecttype="custom" o:connectlocs="17,0;0,0;0,173;17,211;17,0" o:connectangles="0,0,0,0,0"/>
                </v:shape>
                <w10:wrap anchorx="page"/>
              </v:group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*Full</w:t>
      </w:r>
      <w:r w:rsidRPr="00B2657E">
        <w:rPr>
          <w:rFonts w:ascii="Times New Roman" w:eastAsia="Times New Roman" w:hAnsi="Times New Roman" w:cs="Times New Roman"/>
          <w:color w:val="000000"/>
          <w:spacing w:val="12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transmitter</w:t>
      </w:r>
      <w:r w:rsidRPr="00B2657E">
        <w:rPr>
          <w:rFonts w:ascii="Times New Roman" w:eastAsia="Times New Roman" w:hAnsi="Times New Roman" w:cs="Times New Roman"/>
          <w:color w:val="000000"/>
          <w:spacing w:val="7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output</w:t>
      </w:r>
      <w:r w:rsidRPr="00B2657E">
        <w:rPr>
          <w:rFonts w:ascii="Times New Roman" w:eastAsia="Times New Roman" w:hAnsi="Times New Roman" w:cs="Times New Roman"/>
          <w:color w:val="000000"/>
          <w:spacing w:val="1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1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is</w:t>
      </w:r>
      <w:r w:rsidRPr="00B2657E">
        <w:rPr>
          <w:rFonts w:ascii="Times New Roman" w:eastAsia="Times New Roman" w:hAnsi="Times New Roman" w:cs="Times New Roman"/>
          <w:color w:val="000000"/>
          <w:spacing w:val="1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available</w:t>
      </w:r>
      <w:r w:rsidRPr="00B2657E">
        <w:rPr>
          <w:rFonts w:ascii="Times New Roman" w:eastAsia="Times New Roman" w:hAnsi="Times New Roman" w:cs="Times New Roman"/>
          <w:color w:val="000000"/>
          <w:spacing w:val="9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during</w:t>
      </w:r>
      <w:r w:rsidRPr="00B2657E">
        <w:rPr>
          <w:rFonts w:ascii="Times New Roman" w:eastAsia="Times New Roman" w:hAnsi="Times New Roman" w:cs="Times New Roman"/>
          <w:color w:val="000000"/>
          <w:spacing w:val="1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battery</w:t>
      </w:r>
      <w:r w:rsidRPr="00B2657E">
        <w:rPr>
          <w:rFonts w:ascii="Times New Roman" w:eastAsia="Times New Roman" w:hAnsi="Times New Roman" w:cs="Times New Roman"/>
          <w:color w:val="000000"/>
          <w:spacing w:val="10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revert.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6" w:after="0" w:line="230" w:lineRule="exact"/>
        <w:ind w:left="2217" w:right="77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output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reference</w:t>
      </w:r>
      <w:r w:rsidRPr="00B2657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plane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is</w:t>
      </w:r>
      <w:r w:rsidRPr="00B2657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output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connector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of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amplifier.</w:t>
      </w:r>
      <w:r w:rsidRPr="00B2657E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 loss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of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transmitter output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cable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</w:t>
      </w:r>
      <w:r w:rsidRPr="00B2657E">
        <w:rPr>
          <w:rFonts w:ascii="Times New Roman" w:eastAsia="Times New Roman" w:hAnsi="Times New Roman" w:cs="Times New Roman"/>
          <w:color w:val="000000"/>
          <w:spacing w:val="-18"/>
          <w:sz w:val="20"/>
          <w:szCs w:val="20"/>
          <w:lang w:val="en-US" w:eastAsia="es-CO"/>
        </w:rPr>
        <w:t>P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output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back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of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radio)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is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4%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at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800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MHz and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3%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at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450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MHz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and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1%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at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150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MHz.</w:t>
      </w:r>
      <w:proofErr w:type="spellEnd"/>
      <w:r w:rsidRPr="00B2657E">
        <w:rPr>
          <w:rFonts w:ascii="Times New Roman" w:eastAsia="Times New Roman" w:hAnsi="Times New Roman" w:cs="Times New Roman"/>
          <w:color w:val="000000"/>
          <w:spacing w:val="4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Howeve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>r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,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software</w:t>
      </w:r>
      <w:r w:rsidRPr="00B2657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allows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 transmitter</w:t>
      </w:r>
      <w:r w:rsidRPr="00B2657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output</w:t>
      </w:r>
      <w:r w:rsidRPr="00B2657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</w:t>
      </w:r>
      <w:r w:rsidRPr="00B2657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to</w:t>
      </w:r>
      <w:r w:rsidRPr="00B2657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be</w:t>
      </w:r>
      <w:r w:rsidRPr="00B2657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set</w:t>
      </w:r>
      <w:r w:rsidRPr="00B2657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at</w:t>
      </w:r>
      <w:r w:rsidRPr="00B2657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10%</w:t>
      </w:r>
      <w:r w:rsidRPr="00B2657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above</w:t>
      </w:r>
      <w:r w:rsidRPr="00B2657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rated</w:t>
      </w:r>
      <w:r w:rsidRPr="00B2657E">
        <w:rPr>
          <w:rFonts w:ascii="Times New Roman" w:eastAsia="Times New Roman" w:hAnsi="Times New Roman" w:cs="Times New Roman"/>
          <w:color w:val="000000"/>
          <w:spacing w:val="10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value.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260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pacing w:val="-1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1-14  </w:t>
      </w:r>
      <w:r w:rsidRPr="00B2657E">
        <w:rPr>
          <w:rFonts w:ascii="Arial" w:eastAsia="Times New Roman" w:hAnsi="Arial" w:cs="Arial"/>
          <w:b/>
          <w:bCs/>
          <w:color w:val="000000"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Receiver</w:t>
      </w:r>
      <w:r w:rsidRPr="00B2657E">
        <w:rPr>
          <w:rFonts w:ascii="Arial" w:eastAsia="Times New Roman" w:hAnsi="Arial" w:cs="Arial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Specifications for</w:t>
      </w:r>
      <w:r w:rsidRPr="00B2657E">
        <w:rPr>
          <w:rFonts w:ascii="Arial" w:eastAsia="Times New Roman" w:hAnsi="Arial" w:cs="Arial"/>
          <w:color w:val="000000"/>
          <w:spacing w:val="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and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260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Conventional</w:t>
      </w:r>
      <w:r w:rsidRPr="00B2657E">
        <w:rPr>
          <w:rFonts w:ascii="Arial" w:eastAsia="Times New Roman" w:hAnsi="Arial" w:cs="Arial"/>
          <w:color w:val="000000"/>
          <w:spacing w:val="-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UHF</w:t>
      </w:r>
      <w:r w:rsidRPr="00B2657E">
        <w:rPr>
          <w:rFonts w:ascii="Arial" w:eastAsia="Times New Roman" w:hAnsi="Arial" w:cs="Arial"/>
          <w:color w:val="000000"/>
          <w:spacing w:val="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R2</w:t>
      </w:r>
      <w:r w:rsidRPr="00B2657E">
        <w:rPr>
          <w:rFonts w:ascii="Arial" w:eastAsia="Times New Roman" w:hAnsi="Arial" w:cs="Arial"/>
          <w:color w:val="000000"/>
          <w:spacing w:val="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(435–524 MHz)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before="34" w:after="0" w:line="350" w:lineRule="auto"/>
        <w:ind w:left="1360" w:right="3741" w:firstLine="2592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-14605</wp:posOffset>
                </wp:positionV>
                <wp:extent cx="4858385" cy="218440"/>
                <wp:effectExtent l="3175" t="4445" r="0" b="0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8385" cy="2184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" o:spid="_x0000_s1026" style="position:absolute;margin-left:100pt;margin-top:-1.15pt;width:382.55pt;height:17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" o:allowincell="f" fillcolor="#ccf" stroked="f">
                <v:path arrowok="t"/>
                <w10:wrap anchorx="page"/>
              </v:rect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415925</wp:posOffset>
                </wp:positionV>
                <wp:extent cx="4864735" cy="0"/>
                <wp:effectExtent l="9525" t="6350" r="12065" b="12700"/>
                <wp:wrapNone/>
                <wp:docPr id="24" name="Forma libr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24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32.75pt,482.8pt,32.7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Yy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1057910</wp:posOffset>
                </wp:positionV>
                <wp:extent cx="4864735" cy="0"/>
                <wp:effectExtent l="9525" t="10160" r="12065" b="8890"/>
                <wp:wrapNone/>
                <wp:docPr id="23" name="Forma libr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23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83.3pt,482.8pt,83.3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Receiver</w:t>
      </w:r>
      <w:r w:rsidRPr="00B2657E">
        <w:rPr>
          <w:rFonts w:ascii="Arial" w:eastAsia="Times New Roman" w:hAnsi="Arial" w:cs="Arial"/>
          <w:b/>
          <w:bCs/>
          <w:color w:val="000000"/>
          <w:spacing w:val="2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Specifications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Frequency</w:t>
      </w:r>
      <w:r w:rsidRPr="00B2657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Range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435–524 MHz Static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Sensitivity</w:t>
      </w:r>
      <w:r w:rsidRPr="00B2657E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5%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Bit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Error</w:t>
      </w:r>
      <w:r w:rsidRPr="00B2657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Rate</w:t>
      </w:r>
      <w:r w:rsidRPr="00B2657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(BER)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4" w:after="0" w:line="240" w:lineRule="auto"/>
        <w:ind w:left="4373" w:right="409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C4FM:  </w:t>
      </w:r>
      <w:r w:rsidRPr="00B2657E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-118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dBm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4263" w:right="409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H-CPM:  </w:t>
      </w:r>
      <w:r w:rsidRPr="00B2657E">
        <w:rPr>
          <w:rFonts w:ascii="Times New Roman" w:eastAsia="Times New Roman" w:hAnsi="Times New Roman" w:cs="Times New Roman"/>
          <w:color w:val="000000"/>
          <w:spacing w:val="4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-116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dBm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Faded</w:t>
      </w:r>
      <w:r w:rsidRPr="00B2657E">
        <w:rPr>
          <w:rFonts w:ascii="Times New Roman" w:eastAsia="Times New Roman" w:hAnsi="Times New Roman" w:cs="Times New Roman"/>
          <w:color w:val="000000"/>
          <w:spacing w:val="-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Sensitivity</w:t>
      </w:r>
      <w:r w:rsidRPr="00B2657E">
        <w:rPr>
          <w:rFonts w:ascii="Times New Roman" w:eastAsia="Times New Roman" w:hAnsi="Times New Roman" w:cs="Times New Roman"/>
          <w:color w:val="000000"/>
          <w:spacing w:val="-9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5%</w:t>
      </w:r>
      <w:r w:rsidRPr="00B2657E">
        <w:rPr>
          <w:rFonts w:ascii="Times New Roman" w:eastAsia="Times New Roman" w:hAnsi="Times New Roman" w:cs="Times New Roman"/>
          <w:color w:val="000000"/>
          <w:spacing w:val="-3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Bit</w:t>
      </w:r>
      <w:r w:rsidRPr="00B2657E">
        <w:rPr>
          <w:rFonts w:ascii="Times New Roman" w:eastAsia="Times New Roman" w:hAnsi="Times New Roman" w:cs="Times New Roman"/>
          <w:color w:val="000000"/>
          <w:spacing w:val="-2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Error</w:t>
      </w:r>
      <w:r w:rsidRPr="00B2657E">
        <w:rPr>
          <w:rFonts w:ascii="Times New Roman" w:eastAsia="Times New Roman" w:hAnsi="Times New Roman" w:cs="Times New Roman"/>
          <w:color w:val="000000"/>
          <w:spacing w:val="-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Rate</w:t>
      </w:r>
      <w:r w:rsidRPr="00B2657E">
        <w:rPr>
          <w:rFonts w:ascii="Times New Roman" w:eastAsia="Times New Roman" w:hAnsi="Times New Roman" w:cs="Times New Roman"/>
          <w:color w:val="000000"/>
          <w:spacing w:val="-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(BER)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eastAsia="Times New Roman" w:hAnsi="Times New Roman" w:cs="Times New Roman"/>
          <w:color w:val="000000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before="35" w:after="0" w:line="353" w:lineRule="auto"/>
        <w:ind w:left="1360" w:right="4094" w:firstLine="3051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203835</wp:posOffset>
                </wp:positionV>
                <wp:extent cx="4864735" cy="0"/>
                <wp:effectExtent l="9525" t="12065" r="12065" b="6985"/>
                <wp:wrapNone/>
                <wp:docPr id="22" name="Forma libr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22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16.05pt,482.8pt,16.0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UX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1266825</wp:posOffset>
                </wp:positionH>
                <wp:positionV relativeFrom="paragraph">
                  <wp:posOffset>419100</wp:posOffset>
                </wp:positionV>
                <wp:extent cx="4864735" cy="0"/>
                <wp:effectExtent l="9525" t="8255" r="12065" b="10795"/>
                <wp:wrapNone/>
                <wp:docPr id="21" name="Forma libr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64735" cy="0"/>
                        </a:xfrm>
                        <a:custGeom>
                          <a:avLst/>
                          <a:gdLst>
                            <a:gd name="T0" fmla="*/ 0 w 7661"/>
                            <a:gd name="T1" fmla="*/ 7661 w 766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661">
                              <a:moveTo>
                                <a:pt x="0" y="0"/>
                              </a:moveTo>
                              <a:lnTo>
                                <a:pt x="7661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2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9.75pt,33pt,482.8pt,33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/wF2g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" o:allowincell="f" filled="f" strokeweight=".21097mm">
                <v:path arrowok="t" o:connecttype="custom" o:connectlocs="0,0;4864735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C4FM:  </w:t>
      </w:r>
      <w:r w:rsidRPr="00B2657E">
        <w:rPr>
          <w:rFonts w:ascii="Times New Roman" w:eastAsia="Times New Roman" w:hAnsi="Times New Roman" w:cs="Times New Roman"/>
          <w:color w:val="000000"/>
          <w:spacing w:val="4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-110</w:t>
      </w:r>
      <w:r w:rsidRPr="00B2657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en-US" w:eastAsia="es-CO"/>
        </w:rPr>
        <w:t xml:space="preserve">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dBm</w:t>
      </w:r>
      <w:proofErr w:type="spellEnd"/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 Intermodulation</w:t>
      </w:r>
      <w:r w:rsidRPr="00B2657E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Rejection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85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 Adjacent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Channel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Rejection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60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</w:t>
      </w: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before="4"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Spurious</w:t>
      </w:r>
      <w:r w:rsidRPr="00B2657E">
        <w:rPr>
          <w:rFonts w:ascii="Times New Roman" w:eastAsia="Times New Roman" w:hAnsi="Times New Roman" w:cs="Times New Roman"/>
          <w:color w:val="000000"/>
          <w:spacing w:val="-6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and</w:t>
      </w:r>
      <w:r w:rsidRPr="00B2657E">
        <w:rPr>
          <w:rFonts w:ascii="Times New Roman" w:eastAsia="Times New Roman" w:hAnsi="Times New Roman" w:cs="Times New Roman"/>
          <w:color w:val="000000"/>
          <w:spacing w:val="-2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Image</w:t>
      </w:r>
      <w:r w:rsidRPr="00B2657E">
        <w:rPr>
          <w:rFonts w:ascii="Times New Roman" w:eastAsia="Times New Roman" w:hAnsi="Times New Roman" w:cs="Times New Roman"/>
          <w:color w:val="000000"/>
          <w:spacing w:val="-4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Response</w:t>
      </w:r>
      <w:r w:rsidRPr="00B2657E">
        <w:rPr>
          <w:rFonts w:ascii="Times New Roman" w:eastAsia="Times New Roman" w:hAnsi="Times New Roman" w:cs="Times New Roman"/>
          <w:color w:val="000000"/>
          <w:spacing w:val="-7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Rejection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ab/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85</w:t>
      </w:r>
      <w:r w:rsidRPr="00B2657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</w:t>
      </w: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before="4"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1020" w:bottom="280" w:left="740" w:header="720" w:footer="720" w:gutter="0"/>
          <w:cols w:space="720" w:equalWidth="0">
            <w:col w:w="10160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360" w:right="-74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Spurious</w:t>
      </w:r>
      <w:r w:rsidRPr="00B2657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and</w:t>
      </w:r>
      <w:r w:rsidRPr="00B2657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Image</w:t>
      </w:r>
      <w:r w:rsidRPr="00B2657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Response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Rejection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with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Base</w:t>
      </w:r>
      <w:r w:rsidRPr="00B2657E">
        <w:rPr>
          <w:rFonts w:ascii="Times New Roman" w:eastAsia="Times New Roman" w:hAnsi="Times New Roman" w:cs="Times New Roman"/>
          <w:color w:val="000000"/>
          <w:spacing w:val="1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 xml:space="preserve">Radio </w:t>
      </w:r>
      <w:proofErr w:type="spellStart"/>
      <w:r w:rsidRPr="00B2657E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Preselector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br w:type="column"/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100</w:t>
      </w:r>
      <w:r w:rsidRPr="00B2657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dB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1020" w:bottom="280" w:left="740" w:header="720" w:footer="720" w:gutter="0"/>
          <w:cols w:num="2" w:space="720" w:equalWidth="0">
            <w:col w:w="4986" w:space="200"/>
            <w:col w:w="4974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color w:val="000000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5180"/>
        </w:tabs>
        <w:autoSpaceDE w:val="0"/>
        <w:autoSpaceDN w:val="0"/>
        <w:adjustRightInd w:val="0"/>
        <w:spacing w:after="0" w:line="240" w:lineRule="auto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Signal</w:t>
      </w:r>
      <w:r w:rsidRPr="00B2657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Displacement</w:t>
      </w:r>
      <w:r w:rsidRPr="00B2657E"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Bandwidth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ab/>
        <w:t>1</w:t>
      </w:r>
      <w:r w:rsidRPr="00B2657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kHz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26" w:lineRule="exact"/>
        <w:ind w:left="1360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CC04A2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Intermediate</w:t>
      </w:r>
      <w:r w:rsidRPr="00CC04A2">
        <w:rPr>
          <w:rFonts w:ascii="Times New Roman" w:eastAsia="Times New Roman" w:hAnsi="Times New Roman" w:cs="Times New Roman"/>
          <w:color w:val="000000"/>
          <w:spacing w:val="-5"/>
          <w:position w:val="-1"/>
          <w:sz w:val="20"/>
          <w:szCs w:val="20"/>
          <w:lang w:val="en-US" w:eastAsia="es-CO"/>
        </w:rPr>
        <w:t xml:space="preserve"> </w:t>
      </w:r>
      <w:r w:rsidRPr="00CC04A2"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es-CO"/>
        </w:rPr>
        <w:t>Frequencies</w:t>
      </w: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eastAsia="Times New Roman" w:hAnsi="Times New Roman" w:cs="Times New Roman"/>
          <w:color w:val="000000"/>
          <w:sz w:val="10"/>
          <w:szCs w:val="10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4663" w:right="398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CC04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 xml:space="preserve">1st:  </w:t>
      </w:r>
      <w:r w:rsidRPr="00CC04A2">
        <w:rPr>
          <w:rFonts w:ascii="Times New Roman" w:eastAsia="Times New Roman" w:hAnsi="Times New Roman" w:cs="Times New Roman"/>
          <w:color w:val="000000"/>
          <w:spacing w:val="46"/>
          <w:sz w:val="20"/>
          <w:szCs w:val="20"/>
          <w:lang w:val="en-US" w:eastAsia="es-CO"/>
        </w:rPr>
        <w:t xml:space="preserve"> </w:t>
      </w:r>
      <w:r w:rsidRPr="00CC04A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73.35</w:t>
      </w:r>
      <w:r w:rsidRPr="00CC04A2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CC04A2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en-US" w:eastAsia="es-CO"/>
        </w:rPr>
        <w:t>MHz</w:t>
      </w: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4663" w:right="398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sectPr w:rsidR="00B2657E" w:rsidRPr="00CC04A2">
          <w:type w:val="continuous"/>
          <w:pgSz w:w="11920" w:h="15880"/>
          <w:pgMar w:top="1480" w:right="1020" w:bottom="280" w:left="740" w:header="720" w:footer="720" w:gutter="0"/>
          <w:cols w:space="720" w:equalWidth="0">
            <w:col w:w="10160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4" w:lineRule="exact"/>
        <w:ind w:left="1229" w:right="1039"/>
        <w:jc w:val="center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pacing w:val="-15"/>
          <w:sz w:val="20"/>
          <w:szCs w:val="20"/>
          <w:lang w:val="en-US" w:eastAsia="es-CO"/>
        </w:rPr>
        <w:lastRenderedPageBreak/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1-14  </w:t>
      </w:r>
      <w:r w:rsidRPr="00B2657E">
        <w:rPr>
          <w:rFonts w:ascii="Arial" w:eastAsia="Times New Roman" w:hAnsi="Arial" w:cs="Arial"/>
          <w:b/>
          <w:bCs/>
          <w:color w:val="000000"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color w:val="000000"/>
          <w:spacing w:val="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color w:val="000000"/>
          <w:spacing w:val="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Receiver</w:t>
      </w:r>
      <w:r w:rsidRPr="00B2657E">
        <w:rPr>
          <w:rFonts w:ascii="Arial" w:eastAsia="Times New Roman" w:hAnsi="Arial" w:cs="Arial"/>
          <w:color w:val="000000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Specifications for</w:t>
      </w:r>
      <w:r w:rsidRPr="00B2657E">
        <w:rPr>
          <w:rFonts w:ascii="Arial" w:eastAsia="Times New Roman" w:hAnsi="Arial" w:cs="Arial"/>
          <w:color w:val="000000"/>
          <w:spacing w:val="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color w:val="000000"/>
          <w:spacing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w w:val="99"/>
          <w:sz w:val="20"/>
          <w:szCs w:val="20"/>
          <w:lang w:val="en-US" w:eastAsia="es-CO"/>
        </w:rPr>
        <w:t>and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1264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Conventional</w:t>
      </w:r>
      <w:r w:rsidRPr="00B2657E">
        <w:rPr>
          <w:rFonts w:ascii="Arial" w:eastAsia="Times New Roman" w:hAnsi="Arial" w:cs="Arial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UHF</w:t>
      </w:r>
      <w:r w:rsidRPr="00B2657E">
        <w:rPr>
          <w:rFonts w:ascii="Arial" w:eastAsia="Times New Roman" w:hAnsi="Arial" w:cs="Arial"/>
          <w:color w:val="000000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R2</w:t>
      </w:r>
      <w:r w:rsidRPr="00B2657E">
        <w:rPr>
          <w:rFonts w:ascii="Arial" w:eastAsia="Times New Roman" w:hAnsi="Arial" w:cs="Arial"/>
          <w:color w:val="000000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(435–524</w:t>
      </w:r>
      <w:r w:rsidRPr="00B2657E">
        <w:rPr>
          <w:rFonts w:ascii="Arial" w:eastAsia="Times New Roman" w:hAnsi="Arial" w:cs="Arial"/>
          <w:color w:val="000000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MHz)</w:t>
      </w:r>
      <w:r w:rsidRPr="00B2657E">
        <w:rPr>
          <w:rFonts w:ascii="Arial" w:eastAsia="Times New Roman" w:hAnsi="Arial" w:cs="Arial"/>
          <w:color w:val="000000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(Continued)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eastAsia="Times New Roman" w:hAnsi="Arial" w:cs="Arial"/>
          <w:color w:val="000000"/>
          <w:sz w:val="13"/>
          <w:szCs w:val="13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3921" w:right="3867"/>
        <w:jc w:val="center"/>
        <w:rPr>
          <w:rFonts w:ascii="Arial" w:eastAsia="Times New Roman" w:hAnsi="Arial" w:cs="Arial"/>
          <w:color w:val="000000"/>
          <w:sz w:val="20"/>
          <w:szCs w:val="20"/>
          <w:lang w:val="es-CO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position w:val="-1"/>
          <w:sz w:val="20"/>
          <w:szCs w:val="20"/>
          <w:lang w:val="es-CO" w:eastAsia="es-CO"/>
        </w:rPr>
        <w:t>Receiver</w:t>
      </w:r>
      <w:r w:rsidRPr="00B2657E">
        <w:rPr>
          <w:rFonts w:ascii="Arial" w:eastAsia="Times New Roman" w:hAnsi="Arial" w:cs="Arial"/>
          <w:b/>
          <w:bCs/>
          <w:color w:val="000000"/>
          <w:spacing w:val="22"/>
          <w:position w:val="-1"/>
          <w:sz w:val="20"/>
          <w:szCs w:val="20"/>
          <w:lang w:val="es-CO" w:eastAsia="es-CO"/>
        </w:rPr>
        <w:t xml:space="preserve"> </w:t>
      </w:r>
      <w:proofErr w:type="spellStart"/>
      <w:r w:rsidRPr="00B2657E">
        <w:rPr>
          <w:rFonts w:ascii="Arial" w:eastAsia="Times New Roman" w:hAnsi="Arial" w:cs="Arial"/>
          <w:b/>
          <w:bCs/>
          <w:color w:val="000000"/>
          <w:w w:val="99"/>
          <w:position w:val="-1"/>
          <w:sz w:val="20"/>
          <w:szCs w:val="20"/>
          <w:lang w:val="es-CO" w:eastAsia="es-CO"/>
        </w:rPr>
        <w:t>Specifications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2" w:after="0" w:line="60" w:lineRule="exact"/>
        <w:rPr>
          <w:rFonts w:ascii="Arial" w:eastAsia="Times New Roman" w:hAnsi="Arial" w:cs="Arial"/>
          <w:color w:val="000000"/>
          <w:sz w:val="6"/>
          <w:szCs w:val="6"/>
          <w:lang w:val="es-CO" w:eastAsia="es-CO"/>
        </w:rPr>
      </w:pPr>
    </w:p>
    <w:tbl>
      <w:tblPr>
        <w:tblW w:w="0" w:type="auto"/>
        <w:tblInd w:w="1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1199"/>
        <w:gridCol w:w="3825"/>
      </w:tblGrid>
      <w:tr w:rsidR="00B2657E" w:rsidRPr="00B2657E" w:rsidTr="00B2657E">
        <w:trPr>
          <w:trHeight w:hRule="exact" w:val="343"/>
        </w:trPr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45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2nd: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2.16</w:t>
            </w:r>
            <w:r w:rsidRPr="00B2657E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MHz</w:t>
            </w:r>
          </w:p>
        </w:tc>
      </w:tr>
      <w:tr w:rsidR="00B2657E" w:rsidRPr="00B2657E" w:rsidTr="00B2657E">
        <w:trPr>
          <w:trHeight w:hRule="exact" w:val="337"/>
        </w:trPr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Electronic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Bandwidth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Full</w:t>
            </w:r>
            <w:r w:rsidRPr="00B2657E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Bandwidth</w:t>
            </w:r>
            <w:proofErr w:type="spellEnd"/>
          </w:p>
        </w:tc>
      </w:tr>
      <w:tr w:rsidR="00B2657E" w:rsidRPr="00B2657E" w:rsidTr="00B2657E">
        <w:trPr>
          <w:trHeight w:hRule="exact" w:val="337"/>
        </w:trPr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Blocking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Immunity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100</w:t>
            </w:r>
            <w:r w:rsidRPr="00B2657E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dB</w:t>
            </w:r>
          </w:p>
        </w:tc>
      </w:tr>
      <w:tr w:rsidR="00B2657E" w:rsidRPr="00B2657E" w:rsidTr="00B2657E">
        <w:trPr>
          <w:trHeight w:hRule="exact" w:val="337"/>
        </w:trPr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Conducted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Spurious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-57</w:t>
            </w:r>
            <w:r w:rsidRPr="00B2657E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dBm</w:t>
            </w:r>
            <w:proofErr w:type="spellEnd"/>
          </w:p>
        </w:tc>
      </w:tr>
      <w:tr w:rsidR="00B2657E" w:rsidRPr="00B2657E" w:rsidTr="00B2657E">
        <w:trPr>
          <w:trHeight w:hRule="exact" w:val="337"/>
        </w:trPr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Bit</w:t>
            </w:r>
            <w:r w:rsidRPr="00B2657E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Error</w:t>
            </w:r>
            <w:r w:rsidRPr="00B2657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Rate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Floor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2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0.01%</w:t>
            </w:r>
          </w:p>
        </w:tc>
      </w:tr>
      <w:tr w:rsidR="00B2657E" w:rsidRPr="00B2657E" w:rsidTr="00B2657E">
        <w:trPr>
          <w:trHeight w:hRule="exact" w:val="339"/>
        </w:trPr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Co-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Channel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Rejection</w:t>
            </w:r>
            <w:proofErr w:type="spellEnd"/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9</w:t>
            </w:r>
            <w:r w:rsidRPr="00B2657E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dB</w:t>
            </w:r>
          </w:p>
        </w:tc>
      </w:tr>
    </w:tbl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s-CO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s-CO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eastAsia="Times New Roman" w:hAnsi="Times New Roman" w:cs="Times New Roman"/>
          <w:sz w:val="20"/>
          <w:szCs w:val="20"/>
          <w:lang w:val="es-CO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7" w:after="0" w:line="230" w:lineRule="exact"/>
        <w:ind w:left="1264" w:right="503"/>
        <w:rPr>
          <w:rFonts w:ascii="Arial" w:eastAsia="Times New Roman" w:hAnsi="Arial" w:cs="Arial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spacing w:val="-1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sz w:val="20"/>
          <w:szCs w:val="20"/>
          <w:lang w:val="en-US" w:eastAsia="es-CO"/>
        </w:rPr>
        <w:t xml:space="preserve">1-15  </w:t>
      </w:r>
      <w:r w:rsidRPr="00B2657E">
        <w:rPr>
          <w:rFonts w:ascii="Arial" w:eastAsia="Times New Roman" w:hAnsi="Arial" w:cs="Arial"/>
          <w:b/>
          <w:bCs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spacing w:val="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FCC</w:t>
      </w:r>
      <w:r w:rsidRPr="00B2657E">
        <w:rPr>
          <w:rFonts w:ascii="Arial" w:eastAsia="Times New Roman" w:hAnsi="Arial" w:cs="Arial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ID</w:t>
      </w:r>
      <w:r w:rsidRPr="00B2657E">
        <w:rPr>
          <w:rFonts w:ascii="Arial" w:eastAsia="Times New Roman" w:hAnsi="Arial" w:cs="Arial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for</w:t>
      </w:r>
      <w:r w:rsidRPr="00B2657E">
        <w:rPr>
          <w:rFonts w:ascii="Arial" w:eastAsia="Times New Roman" w:hAnsi="Arial" w:cs="Arial"/>
          <w:spacing w:val="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spacing w:val="-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spacing w:val="-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and</w:t>
      </w:r>
      <w:r w:rsidRPr="00B2657E">
        <w:rPr>
          <w:rFonts w:ascii="Arial" w:eastAsia="Times New Roman" w:hAnsi="Arial" w:cs="Arial"/>
          <w:spacing w:val="3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Conventional</w:t>
      </w:r>
      <w:r w:rsidRPr="00B2657E">
        <w:rPr>
          <w:rFonts w:ascii="Arial" w:eastAsia="Times New Roman" w:hAnsi="Arial" w:cs="Arial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UHF</w:t>
      </w:r>
      <w:r w:rsidRPr="00B2657E">
        <w:rPr>
          <w:rFonts w:ascii="Arial" w:eastAsia="Times New Roman" w:hAnsi="Arial" w:cs="Arial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R2 (435–524</w:t>
      </w:r>
      <w:r w:rsidRPr="00B2657E">
        <w:rPr>
          <w:rFonts w:ascii="Arial" w:eastAsia="Times New Roman" w:hAnsi="Arial" w:cs="Arial"/>
          <w:spacing w:val="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sz w:val="20"/>
          <w:szCs w:val="20"/>
          <w:lang w:val="en-US" w:eastAsia="es-CO"/>
        </w:rPr>
        <w:t>MHz)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Arial" w:eastAsia="Times New Roman" w:hAnsi="Arial" w:cs="Arial"/>
          <w:sz w:val="13"/>
          <w:szCs w:val="13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240" w:lineRule="auto"/>
        <w:ind w:left="4700" w:right="4592"/>
        <w:jc w:val="center"/>
        <w:rPr>
          <w:rFonts w:ascii="Arial" w:eastAsia="Times New Roman" w:hAnsi="Arial" w:cs="Arial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1443355</wp:posOffset>
                </wp:positionH>
                <wp:positionV relativeFrom="paragraph">
                  <wp:posOffset>-104140</wp:posOffset>
                </wp:positionV>
                <wp:extent cx="4906645" cy="905510"/>
                <wp:effectExtent l="0" t="0" r="0" b="0"/>
                <wp:wrapNone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6645" cy="905510"/>
                          <a:chOff x="2273" y="-164"/>
                          <a:chExt cx="7727" cy="1426"/>
                        </a:xfrm>
                      </wpg:grpSpPr>
                      <wps:wsp>
                        <wps:cNvPr id="100" name="Rectangle 55"/>
                        <wps:cNvSpPr>
                          <a:spLocks/>
                        </wps:cNvSpPr>
                        <wps:spPr bwMode="auto">
                          <a:xfrm>
                            <a:off x="2283" y="-154"/>
                            <a:ext cx="7706" cy="835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56"/>
                        <wps:cNvSpPr>
                          <a:spLocks/>
                        </wps:cNvSpPr>
                        <wps:spPr bwMode="auto">
                          <a:xfrm>
                            <a:off x="2283" y="681"/>
                            <a:ext cx="1912" cy="571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57"/>
                        <wps:cNvSpPr>
                          <a:spLocks/>
                        </wps:cNvSpPr>
                        <wps:spPr bwMode="auto">
                          <a:xfrm>
                            <a:off x="4196" y="681"/>
                            <a:ext cx="1195" cy="571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58"/>
                        <wps:cNvSpPr>
                          <a:spLocks/>
                        </wps:cNvSpPr>
                        <wps:spPr bwMode="auto">
                          <a:xfrm>
                            <a:off x="5392" y="681"/>
                            <a:ext cx="2438" cy="571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59"/>
                        <wps:cNvSpPr>
                          <a:spLocks/>
                        </wps:cNvSpPr>
                        <wps:spPr bwMode="auto">
                          <a:xfrm>
                            <a:off x="7831" y="681"/>
                            <a:ext cx="2159" cy="571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5" o:spid="_x0000_s1026" style="position:absolute;margin-left:113.65pt;margin-top:-8.2pt;width:386.35pt;height:71.3pt;z-index:-251617280;mso-position-horizontal-relative:page" coordorigin="2273,-164" coordsize="7727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" o:allowincell="f">
                <v:rect id="Rectangle 55" o:spid="_x0000_s1027" style="position:absolute;left:2283;top:-154;width:770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ByMsAA&#10;AADbAAAADwAAAGRycy9kb3ducmV2LnhtbERP32vCMBB+H/g/hBN8m+kEi3RGcYOBInuwDvZ6NLem&#10;2lxCE2397xdB8O0+vp+3XA+2FVfqQuNYwds0A0FcOd1wreDn+PW6ABEissbWMSm4UYD1avSyxEK7&#10;ng90LWMtUgiHAhWYGH0hZagMWQxT54kT9+c6izHBrpa6wz6F21bOsiyXFhtODQY9fRqqzuXFKvC8&#10;25rFfN+f/PcuWP7NP8pNrtRkPGzeQUQa4lP8cG91mp/D/Zd0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DByMsAAAADbAAAADwAAAAAAAAAAAAAAAACYAgAAZHJzL2Rvd25y&#10;ZXYueG1sUEsFBgAAAAAEAAQA9QAAAIUDAAAAAA==&#10;" fillcolor="#ccf" stroked="f">
                  <v:path arrowok="t"/>
                </v:rect>
                <v:rect id="Rectangle 56" o:spid="_x0000_s1028" style="position:absolute;left:2283;top:681;width:1912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XqcEA&#10;AADbAAAADwAAAGRycy9kb3ducmV2LnhtbERP32vCMBB+H/g/hBN8m6kDO6lGUWGgjD2sG/h6NGdT&#10;bS6hibb+98tgsLf7+H7eajPYVtypC41jBbNpBoK4crrhWsH319vzAkSIyBpbx6TgQQE269HTCgvt&#10;ev6kexlrkUI4FKjAxOgLKUNlyGKYOk+cuLPrLMYEu1rqDvsUblv5kmW5tNhwajDoaW+oupY3q8Dz&#10;8WAW8/f+4j+OwfIp35XbXKnJeNguQUQa4r/4z33Qaf4r/P6SDp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816nBAAAA2wAAAA8AAAAAAAAAAAAAAAAAmAIAAGRycy9kb3du&#10;cmV2LnhtbFBLBQYAAAAABAAEAPUAAACGAwAAAAA=&#10;" fillcolor="#ccf" stroked="f">
                  <v:path arrowok="t"/>
                </v:rect>
                <v:rect id="Rectangle 57" o:spid="_x0000_s1029" style="position:absolute;left:4196;top:681;width:119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D28MA&#10;AADbAAAADwAAAGRycy9kb3ducmV2LnhtbESPQUvDQBCF74L/YRnBm90oGErsNqSC0CIejILXITvN&#10;ps3OLtm1if/eOQjeZnhv3vtmUy9+VBea0hDYwP2qAEXcBTtwb+Dz4+VuDSplZItjYDLwQwnq7fXV&#10;BisbZn6nS5t7JSGcKjTgco6V1qlz5DGtQiQW7Rgmj1nWqdd2wlnC/agfiqLUHgeWBoeRnh115/bb&#10;G4h82Lv14+t8im+H5Pmr3LVNacztzdI8gcq05H/z3/XeCr7Ayi8y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ND28MAAADbAAAADwAAAAAAAAAAAAAAAACYAgAAZHJzL2Rv&#10;d25yZXYueG1sUEsFBgAAAAAEAAQA9QAAAIgDAAAAAA==&#10;" fillcolor="#ccf" stroked="f">
                  <v:path arrowok="t"/>
                </v:rect>
                <v:rect id="Rectangle 58" o:spid="_x0000_s1030" style="position:absolute;left:5392;top:681;width:2438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/mQMEA&#10;AADbAAAADwAAAGRycy9kb3ducmV2LnhtbERP32vCMBB+H/g/hBP2tqYOVrQaRQcDRfZgHez1aM6m&#10;W3MJTWa7/34RBr7dx/fzVpvRduJKfWgdK5hlOQji2umWGwUf57enOYgQkTV2jknBLwXYrCcPKyy1&#10;G/hE1yo2IoVwKFGBidGXUobakMWQOU+cuIvrLcYE+0bqHocUbjv5nOeFtNhyajDo6dVQ/V39WAWe&#10;D3szfzkOX/79ECx/FrtqWyj1OB23SxCRxngX/7v3Os1fwO2XdI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v5kDBAAAA2wAAAA8AAAAAAAAAAAAAAAAAmAIAAGRycy9kb3du&#10;cmV2LnhtbFBLBQYAAAAABAAEAPUAAACGAwAAAAA=&#10;" fillcolor="#ccf" stroked="f">
                  <v:path arrowok="t"/>
                </v:rect>
                <v:rect id="Rectangle 59" o:spid="_x0000_s1031" style="position:absolute;left:7831;top:681;width:2159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FYL8A&#10;AADbAAAADwAAAGRycy9kb3ducmV2LnhtbERPz2vCMBS+D/wfwhO8zXSCRTqjuMFAEQ/Wwa6P5q2p&#10;Ni+hibb+9+YgePz4fi/Xg23FjbrQOFbwMc1AEFdON1wr+D39vC9AhIissXVMCu4UYL0avS2x0K7n&#10;I93KWIsUwqFABSZGX0gZKkMWw9R54sT9u85iTLCrpe6wT+G2lbMsy6XFhlODQU/fhqpLebUKPO+2&#10;ZjHf92d/2AXLf/lXucmVmoyHzSeISEN8iZ/urVYwS+vTl/QD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+YVgvwAAANsAAAAPAAAAAAAAAAAAAAAAAJgCAABkcnMvZG93bnJl&#10;di54bWxQSwUGAAAAAAQABAD1AAAAhAMAAAAA&#10;" fillcolor="#ccf" stroked="f">
                  <v:path arrowok="t"/>
                </v:rect>
                <w10:wrap anchorx="page"/>
              </v:group>
            </w:pict>
          </mc:Fallback>
        </mc:AlternateContent>
      </w:r>
      <w:proofErr w:type="gramStart"/>
      <w:r w:rsidRPr="00B2657E">
        <w:rPr>
          <w:rFonts w:ascii="Arial" w:eastAsia="Times New Roman" w:hAnsi="Arial" w:cs="Arial"/>
          <w:b/>
          <w:bCs/>
          <w:sz w:val="20"/>
          <w:szCs w:val="20"/>
          <w:lang w:val="en-US" w:eastAsia="es-CO"/>
        </w:rPr>
        <w:t xml:space="preserve">FCC </w:t>
      </w:r>
      <w:r w:rsidRPr="00B2657E">
        <w:rPr>
          <w:rFonts w:ascii="Arial" w:eastAsia="Times New Roman" w:hAnsi="Arial" w:cs="Arial"/>
          <w:b/>
          <w:bCs/>
          <w:spacing w:val="4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w w:val="99"/>
          <w:sz w:val="20"/>
          <w:szCs w:val="20"/>
          <w:lang w:val="en-US" w:eastAsia="es-CO"/>
        </w:rPr>
        <w:t>ID</w:t>
      </w:r>
      <w:proofErr w:type="gram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4262" w:right="4154"/>
        <w:jc w:val="center"/>
        <w:rPr>
          <w:rFonts w:ascii="Arial" w:eastAsia="Times New Roman" w:hAnsi="Arial" w:cs="Arial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sz w:val="20"/>
          <w:szCs w:val="20"/>
          <w:lang w:val="en-US" w:eastAsia="es-CO"/>
        </w:rPr>
        <w:t>FCC</w:t>
      </w:r>
      <w:r w:rsidRPr="00B2657E">
        <w:rPr>
          <w:rFonts w:ascii="Arial" w:eastAsia="Times New Roman" w:hAnsi="Arial" w:cs="Arial"/>
          <w:b/>
          <w:bCs/>
          <w:spacing w:val="3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w w:val="99"/>
          <w:sz w:val="20"/>
          <w:szCs w:val="20"/>
          <w:lang w:val="en-US" w:eastAsia="es-CO"/>
        </w:rPr>
        <w:t>Designation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eastAsia="Times New Roman" w:hAnsi="Arial" w:cs="Arial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3500"/>
          <w:tab w:val="left" w:pos="4880"/>
          <w:tab w:val="left" w:pos="7020"/>
        </w:tabs>
        <w:autoSpaceDE w:val="0"/>
        <w:autoSpaceDN w:val="0"/>
        <w:adjustRightInd w:val="0"/>
        <w:spacing w:after="0" w:line="305" w:lineRule="exact"/>
        <w:ind w:left="1340" w:right="1370"/>
        <w:jc w:val="center"/>
        <w:rPr>
          <w:rFonts w:ascii="Arial" w:eastAsia="Times New Roman" w:hAnsi="Arial" w:cs="Arial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>Frequency</w:t>
      </w:r>
      <w:r w:rsidRPr="00B2657E">
        <w:rPr>
          <w:rFonts w:ascii="Arial" w:eastAsia="Times New Roman" w:hAnsi="Arial" w:cs="Arial"/>
          <w:b/>
          <w:bCs/>
          <w:spacing w:val="-9"/>
          <w:position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>Range</w:t>
      </w: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ab/>
      </w:r>
      <w:r w:rsidRPr="00B2657E">
        <w:rPr>
          <w:rFonts w:ascii="Arial" w:eastAsia="Times New Roman" w:hAnsi="Arial" w:cs="Arial"/>
          <w:b/>
          <w:bCs/>
          <w:spacing w:val="-15"/>
          <w:position w:val="-6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>ype</w:t>
      </w: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ab/>
        <w:t>Power</w:t>
      </w:r>
      <w:r w:rsidRPr="00B2657E">
        <w:rPr>
          <w:rFonts w:ascii="Arial" w:eastAsia="Times New Roman" w:hAnsi="Arial" w:cs="Arial"/>
          <w:b/>
          <w:bCs/>
          <w:spacing w:val="12"/>
          <w:position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>Output</w:t>
      </w:r>
      <w:r w:rsidRPr="00B2657E">
        <w:rPr>
          <w:rFonts w:ascii="Arial" w:eastAsia="Times New Roman" w:hAnsi="Arial" w:cs="Arial"/>
          <w:b/>
          <w:bCs/>
          <w:position w:val="-6"/>
          <w:sz w:val="20"/>
          <w:szCs w:val="20"/>
          <w:lang w:val="en-US" w:eastAsia="es-CO"/>
        </w:rPr>
        <w:tab/>
      </w:r>
      <w:r w:rsidRPr="00B2657E">
        <w:rPr>
          <w:rFonts w:ascii="Arial" w:eastAsia="Times New Roman" w:hAnsi="Arial" w:cs="Arial"/>
          <w:b/>
          <w:bCs/>
          <w:spacing w:val="-15"/>
          <w:position w:val="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position w:val="5"/>
          <w:sz w:val="20"/>
          <w:szCs w:val="20"/>
          <w:lang w:val="en-US" w:eastAsia="es-CO"/>
        </w:rPr>
        <w:t>ype</w:t>
      </w:r>
      <w:r w:rsidRPr="00B2657E">
        <w:rPr>
          <w:rFonts w:ascii="Arial" w:eastAsia="Times New Roman" w:hAnsi="Arial" w:cs="Arial"/>
          <w:b/>
          <w:bCs/>
          <w:spacing w:val="13"/>
          <w:position w:val="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w w:val="99"/>
          <w:position w:val="5"/>
          <w:sz w:val="20"/>
          <w:szCs w:val="20"/>
          <w:lang w:val="en-US" w:eastAsia="es-CO"/>
        </w:rPr>
        <w:t>Acceptance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154" w:lineRule="exact"/>
        <w:ind w:right="1859"/>
        <w:jc w:val="right"/>
        <w:rPr>
          <w:rFonts w:ascii="Arial" w:eastAsia="Times New Roman" w:hAnsi="Arial" w:cs="Arial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w w:val="99"/>
          <w:position w:val="1"/>
          <w:sz w:val="20"/>
          <w:szCs w:val="20"/>
          <w:lang w:val="en-US" w:eastAsia="es-CO"/>
        </w:rPr>
        <w:t>Number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154" w:lineRule="exact"/>
        <w:ind w:right="1859"/>
        <w:jc w:val="right"/>
        <w:rPr>
          <w:rFonts w:ascii="Arial" w:eastAsia="Times New Roman" w:hAnsi="Arial" w:cs="Arial"/>
          <w:sz w:val="20"/>
          <w:szCs w:val="20"/>
          <w:lang w:val="en-US" w:eastAsia="es-CO"/>
        </w:rPr>
        <w:sectPr w:rsidR="00B2657E" w:rsidRPr="00B2657E">
          <w:headerReference w:type="even" r:id="rId12"/>
          <w:headerReference w:type="default" r:id="rId13"/>
          <w:pgSz w:w="11920" w:h="15880"/>
          <w:pgMar w:top="1800" w:right="740" w:bottom="280" w:left="1020" w:header="600" w:footer="675" w:gutter="0"/>
          <w:cols w:space="720"/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2" w:after="0" w:line="110" w:lineRule="exact"/>
        <w:rPr>
          <w:rFonts w:ascii="Arial" w:eastAsia="Times New Roman" w:hAnsi="Arial" w:cs="Arial"/>
          <w:sz w:val="11"/>
          <w:szCs w:val="11"/>
          <w:lang w:val="en-US" w:eastAsia="es-CO"/>
        </w:rPr>
      </w:pPr>
    </w:p>
    <w:p w:rsidR="00B2657E" w:rsidRPr="00B2657E" w:rsidRDefault="00B2657E" w:rsidP="00B2657E">
      <w:pPr>
        <w:widowControl w:val="0"/>
        <w:tabs>
          <w:tab w:val="left" w:pos="3260"/>
          <w:tab w:val="left" w:pos="4460"/>
        </w:tabs>
        <w:autoSpaceDE w:val="0"/>
        <w:autoSpaceDN w:val="0"/>
        <w:adjustRightInd w:val="0"/>
        <w:spacing w:after="0" w:line="240" w:lineRule="auto"/>
        <w:ind w:left="1363" w:right="-20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325755</wp:posOffset>
                </wp:positionV>
                <wp:extent cx="4900295" cy="0"/>
                <wp:effectExtent l="8255" t="7620" r="6350" b="11430"/>
                <wp:wrapNone/>
                <wp:docPr id="14" name="Forma lib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0295" cy="0"/>
                        </a:xfrm>
                        <a:custGeom>
                          <a:avLst/>
                          <a:gdLst>
                            <a:gd name="T0" fmla="*/ 0 w 7717"/>
                            <a:gd name="T1" fmla="*/ 7716 w 771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717">
                              <a:moveTo>
                                <a:pt x="0" y="0"/>
                              </a:moveTo>
                              <a:lnTo>
                                <a:pt x="7716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4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25.65pt,499.7pt,25.65pt" coordsize="77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" o:allowincell="f" filled="f" strokeweight=".21097mm">
                <v:path arrowok="t" o:connecttype="custom" o:connectlocs="0,0;4899660,0" o:connectangles="0,0"/>
                <w10:wrap anchorx="page"/>
              </v:polyline>
            </w:pict>
          </mc:Fallback>
        </mc:AlternateConten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435–512</w:t>
      </w:r>
      <w:r w:rsidRPr="00B2657E">
        <w:rPr>
          <w:rFonts w:ascii="Times New Roman" w:eastAsia="Times New Roman" w:hAnsi="Times New Roman" w:cs="Times New Roman"/>
          <w:spacing w:val="-4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MHz</w: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ab/>
      </w:r>
      <w:r w:rsidRPr="00B2657E">
        <w:rPr>
          <w:rFonts w:ascii="Times New Roman" w:eastAsia="Times New Roman" w:hAnsi="Times New Roman" w:cs="Times New Roman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ransmitter</w: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ab/>
        <w:t>2-110</w:t>
      </w:r>
      <w:r w:rsidRPr="00B2657E">
        <w:rPr>
          <w:rFonts w:ascii="Times New Roman" w:eastAsia="Times New Roman" w:hAnsi="Times New Roman" w:cs="Times New Roman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spacing w:val="-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C4FM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3" w:lineRule="exact"/>
        <w:ind w:right="-20"/>
        <w:jc w:val="right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position w:val="-1"/>
          <w:sz w:val="20"/>
          <w:szCs w:val="20"/>
          <w:lang w:val="en-US" w:eastAsia="es-CO"/>
        </w:rPr>
        <w:t>2–100</w:t>
      </w:r>
      <w:r w:rsidRPr="00B2657E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position w:val="-1"/>
          <w:sz w:val="20"/>
          <w:szCs w:val="20"/>
          <w:lang w:val="en-US" w:eastAsia="es-CO"/>
        </w:rPr>
        <w:t>W</w:t>
      </w:r>
      <w:r w:rsidRPr="00B2657E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position w:val="-1"/>
          <w:sz w:val="20"/>
          <w:szCs w:val="20"/>
          <w:lang w:val="en-US" w:eastAsia="es-CO"/>
        </w:rPr>
        <w:t>LSM,</w:t>
      </w:r>
      <w:r w:rsidRPr="00B2657E">
        <w:rPr>
          <w:rFonts w:ascii="Times New Roman" w:eastAsia="Times New Roman" w:hAnsi="Times New Roman" w:cs="Times New Roman"/>
          <w:spacing w:val="-5"/>
          <w:position w:val="-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w w:val="99"/>
          <w:position w:val="-1"/>
          <w:sz w:val="20"/>
          <w:szCs w:val="20"/>
          <w:lang w:val="en-US" w:eastAsia="es-CO"/>
        </w:rPr>
        <w:t>H-DQPSK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110" w:lineRule="exact"/>
        <w:rPr>
          <w:rFonts w:ascii="Times New Roman" w:eastAsia="Times New Roman" w:hAnsi="Times New Roman" w:cs="Times New Roman"/>
          <w:sz w:val="11"/>
          <w:szCs w:val="11"/>
          <w:lang w:val="en-US" w:eastAsia="es-CO"/>
        </w:rPr>
      </w:pPr>
      <w:r w:rsidRPr="00B2657E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br w:type="column"/>
      </w: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</w:pPr>
      <w:r w:rsidRPr="00CC04A2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ABZ89FC4819</w:t>
      </w: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sectPr w:rsidR="00B2657E" w:rsidRPr="00CC04A2">
          <w:type w:val="continuous"/>
          <w:pgSz w:w="11920" w:h="15880"/>
          <w:pgMar w:top="1480" w:right="740" w:bottom="280" w:left="1020" w:header="720" w:footer="720" w:gutter="0"/>
          <w:cols w:num="2" w:space="720" w:equalWidth="0">
            <w:col w:w="6632" w:space="279"/>
            <w:col w:w="3249"/>
          </w:cols>
          <w:noEndnote/>
        </w:sect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eastAsia="Times New Roman" w:hAnsi="Times New Roman" w:cs="Times New Roman"/>
          <w:sz w:val="11"/>
          <w:szCs w:val="11"/>
          <w:lang w:val="en-US" w:eastAsia="es-CO"/>
        </w:rPr>
      </w:pPr>
    </w:p>
    <w:p w:rsidR="00B2657E" w:rsidRPr="00CC04A2" w:rsidRDefault="00B2657E" w:rsidP="00B2657E">
      <w:pPr>
        <w:widowControl w:val="0"/>
        <w:tabs>
          <w:tab w:val="left" w:pos="3260"/>
          <w:tab w:val="left" w:pos="4460"/>
          <w:tab w:val="left" w:pos="6900"/>
        </w:tabs>
        <w:autoSpaceDE w:val="0"/>
        <w:autoSpaceDN w:val="0"/>
        <w:adjustRightInd w:val="0"/>
        <w:spacing w:after="0" w:line="226" w:lineRule="exact"/>
        <w:ind w:left="1363" w:right="-20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1446530</wp:posOffset>
                </wp:positionH>
                <wp:positionV relativeFrom="paragraph">
                  <wp:posOffset>181610</wp:posOffset>
                </wp:positionV>
                <wp:extent cx="4900295" cy="0"/>
                <wp:effectExtent l="8255" t="12065" r="6350" b="6985"/>
                <wp:wrapNone/>
                <wp:docPr id="13" name="Forma lib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00295" cy="0"/>
                        </a:xfrm>
                        <a:custGeom>
                          <a:avLst/>
                          <a:gdLst>
                            <a:gd name="T0" fmla="*/ 0 w 7717"/>
                            <a:gd name="T1" fmla="*/ 7716 w 771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7717">
                              <a:moveTo>
                                <a:pt x="0" y="0"/>
                              </a:moveTo>
                              <a:lnTo>
                                <a:pt x="7716" y="0"/>
                              </a:lnTo>
                            </a:path>
                          </a:pathLst>
                        </a:custGeom>
                        <a:noFill/>
                        <a:ln w="75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a libre 13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13.9pt,14.3pt,499.7pt,14.3pt" coordsize="77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" o:allowincell="f" filled="f" strokeweight=".21097mm">
                <v:path arrowok="t" o:connecttype="custom" o:connectlocs="0,0;4899660,0" o:connectangles="0,0"/>
                <w10:wrap anchorx="page"/>
              </v:polyline>
            </w:pict>
          </mc:Fallback>
        </mc:AlternateContent>
      </w:r>
      <w:r w:rsidRPr="00CC04A2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435–524</w:t>
      </w:r>
      <w:r w:rsidRPr="00CC04A2">
        <w:rPr>
          <w:rFonts w:ascii="Times New Roman" w:eastAsia="Times New Roman" w:hAnsi="Times New Roman" w:cs="Times New Roman"/>
          <w:spacing w:val="-4"/>
          <w:sz w:val="20"/>
          <w:szCs w:val="20"/>
          <w:lang w:val="en-US" w:eastAsia="es-CO"/>
        </w:rPr>
        <w:t xml:space="preserve"> </w:t>
      </w:r>
      <w:r w:rsidRPr="00CC04A2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MHz</w:t>
      </w:r>
      <w:r w:rsidRPr="00CC04A2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ab/>
      </w:r>
      <w:r w:rsidRPr="00CC04A2">
        <w:rPr>
          <w:rFonts w:ascii="Times New Roman" w:eastAsia="Times New Roman" w:hAnsi="Times New Roman" w:cs="Times New Roman"/>
          <w:position w:val="-1"/>
          <w:sz w:val="20"/>
          <w:szCs w:val="20"/>
          <w:lang w:val="en-US" w:eastAsia="es-CO"/>
        </w:rPr>
        <w:t>Receiver</w:t>
      </w:r>
      <w:r w:rsidRPr="00CC04A2">
        <w:rPr>
          <w:rFonts w:ascii="Times New Roman" w:eastAsia="Times New Roman" w:hAnsi="Times New Roman" w:cs="Times New Roman"/>
          <w:position w:val="-1"/>
          <w:sz w:val="20"/>
          <w:szCs w:val="20"/>
          <w:lang w:val="en-US" w:eastAsia="es-CO"/>
        </w:rPr>
        <w:tab/>
        <w:t>N/A</w:t>
      </w:r>
      <w:r w:rsidRPr="00CC04A2">
        <w:rPr>
          <w:rFonts w:ascii="Times New Roman" w:eastAsia="Times New Roman" w:hAnsi="Times New Roman" w:cs="Times New Roman"/>
          <w:position w:val="-1"/>
          <w:sz w:val="20"/>
          <w:szCs w:val="20"/>
          <w:lang w:val="en-US" w:eastAsia="es-CO"/>
        </w:rPr>
        <w:tab/>
      </w:r>
      <w:r w:rsidRPr="00CC04A2"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  <w:t>ABZ89FR4820</w:t>
      </w: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</w:pPr>
    </w:p>
    <w:p w:rsidR="00B2657E" w:rsidRPr="00CC04A2" w:rsidRDefault="00B2657E" w:rsidP="00B2657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28" w:after="0" w:line="240" w:lineRule="auto"/>
        <w:ind w:left="119" w:right="-20"/>
        <w:rPr>
          <w:rFonts w:ascii="Arial" w:eastAsia="Times New Roman" w:hAnsi="Arial" w:cs="Arial"/>
          <w:sz w:val="24"/>
          <w:szCs w:val="24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sz w:val="24"/>
          <w:szCs w:val="24"/>
          <w:lang w:val="en-US" w:eastAsia="es-CO"/>
        </w:rPr>
        <w:t>Industry</w:t>
      </w:r>
      <w:r w:rsidRPr="00B2657E">
        <w:rPr>
          <w:rFonts w:ascii="Arial" w:eastAsia="Times New Roman" w:hAnsi="Arial" w:cs="Arial"/>
          <w:b/>
          <w:bCs/>
          <w:spacing w:val="3"/>
          <w:sz w:val="24"/>
          <w:szCs w:val="24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sz w:val="24"/>
          <w:szCs w:val="24"/>
          <w:lang w:val="en-US" w:eastAsia="es-CO"/>
        </w:rPr>
        <w:t>Canada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Arial" w:eastAsia="Times New Roman" w:hAnsi="Arial" w:cs="Arial"/>
          <w:sz w:val="19"/>
          <w:szCs w:val="19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30" w:lineRule="exact"/>
        <w:ind w:left="1264" w:right="185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</w:pPr>
      <w:r w:rsidRPr="00B2657E">
        <w:rPr>
          <w:rFonts w:ascii="Times New Roman" w:eastAsia="Times New Roman" w:hAnsi="Times New Roman" w:cs="Times New Roman"/>
          <w:color w:val="0000FF"/>
          <w:spacing w:val="-14"/>
          <w:sz w:val="20"/>
          <w:szCs w:val="20"/>
          <w:lang w:val="en-US" w:eastAsia="es-CO"/>
        </w:rPr>
        <w:t>T</w:t>
      </w:r>
      <w:r w:rsidRPr="00B2657E">
        <w:rPr>
          <w:rFonts w:ascii="Times New Roman" w:eastAsia="Times New Roman" w:hAnsi="Times New Roman" w:cs="Times New Roman"/>
          <w:color w:val="0000FF"/>
          <w:sz w:val="20"/>
          <w:szCs w:val="20"/>
          <w:lang w:val="en-US" w:eastAsia="es-CO"/>
        </w:rPr>
        <w:t>able</w:t>
      </w:r>
      <w:r w:rsidRPr="00B2657E">
        <w:rPr>
          <w:rFonts w:ascii="Times New Roman" w:eastAsia="Times New Roman" w:hAnsi="Times New Roman" w:cs="Times New Roman"/>
          <w:color w:val="0000FF"/>
          <w:spacing w:val="1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FF"/>
          <w:sz w:val="20"/>
          <w:szCs w:val="20"/>
          <w:lang w:val="en-US" w:eastAsia="es-CO"/>
        </w:rPr>
        <w:t>1-16</w:t>
      </w:r>
      <w:r w:rsidRPr="00B2657E">
        <w:rPr>
          <w:rFonts w:ascii="Times New Roman" w:eastAsia="Times New Roman" w:hAnsi="Times New Roman" w:cs="Times New Roman"/>
          <w:color w:val="0000FF"/>
          <w:spacing w:val="1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shows</w:t>
      </w:r>
      <w:r w:rsidRPr="00B2657E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IC</w:t>
      </w:r>
      <w:r w:rsidRPr="00B2657E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approval</w:t>
      </w:r>
      <w:r w:rsidRPr="00B2657E"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numbers,</w:t>
      </w:r>
      <w:r w:rsidRPr="00B2657E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frequency</w:t>
      </w:r>
      <w:r w:rsidRPr="00B2657E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range</w:t>
      </w:r>
      <w:r w:rsidRPr="00B2657E">
        <w:rPr>
          <w:rFonts w:ascii="Times New Roman" w:eastAsia="Times New Roman" w:hAnsi="Times New Roman" w:cs="Times New Roman"/>
          <w:color w:val="000000"/>
          <w:spacing w:val="16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information,</w:t>
      </w:r>
      <w:r w:rsidRPr="00B2657E">
        <w:rPr>
          <w:rFonts w:ascii="Times New Roman" w:eastAsia="Times New Roman" w:hAnsi="Times New Roman" w:cs="Times New Roman"/>
          <w:color w:val="000000"/>
          <w:spacing w:val="15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and</w:t>
      </w:r>
      <w:r w:rsidRPr="00B2657E">
        <w:rPr>
          <w:rFonts w:ascii="Times New Roman" w:eastAsia="Times New Roman" w:hAnsi="Times New Roman" w:cs="Times New Roman"/>
          <w:color w:val="000000"/>
          <w:spacing w:val="17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power output</w:t>
      </w:r>
      <w:r w:rsidRPr="00B2657E">
        <w:rPr>
          <w:rFonts w:ascii="Times New Roman" w:eastAsia="Times New Roman" w:hAnsi="Times New Roman" w:cs="Times New Roman"/>
          <w:color w:val="000000"/>
          <w:spacing w:val="18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range</w:t>
      </w:r>
      <w:r w:rsidRPr="00B2657E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for</w:t>
      </w:r>
      <w:r w:rsidRPr="00B2657E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the</w:t>
      </w:r>
      <w:r w:rsidRPr="00B2657E">
        <w:rPr>
          <w:rFonts w:ascii="Times New Roman" w:eastAsia="Times New Roman" w:hAnsi="Times New Roman" w:cs="Times New Roman"/>
          <w:color w:val="000000"/>
          <w:spacing w:val="21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Times New Roman" w:eastAsia="Times New Roman" w:hAnsi="Times New Roman" w:cs="Times New Roman"/>
          <w:color w:val="000000"/>
          <w:spacing w:val="19"/>
          <w:sz w:val="20"/>
          <w:szCs w:val="20"/>
          <w:lang w:val="en-US" w:eastAsia="es-CO"/>
        </w:rPr>
        <w:t xml:space="preserve"> </w:t>
      </w:r>
      <w:r w:rsidRPr="00B2657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s-CO"/>
        </w:rPr>
        <w:t>Radio.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5" w:after="0" w:line="150" w:lineRule="exact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spacing w:val="-15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>able</w:t>
      </w:r>
      <w:r w:rsidRPr="00B2657E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es-CO"/>
        </w:rPr>
        <w:t xml:space="preserve">1-16  </w:t>
      </w:r>
      <w:r w:rsidRPr="00B2657E">
        <w:rPr>
          <w:rFonts w:ascii="Arial" w:eastAsia="Times New Roman" w:hAnsi="Arial" w:cs="Arial"/>
          <w:b/>
          <w:bCs/>
          <w:color w:val="000000"/>
          <w:spacing w:val="29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GTR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8000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Base</w:t>
      </w:r>
      <w:r w:rsidRPr="00B2657E">
        <w:rPr>
          <w:rFonts w:ascii="Arial" w:eastAsia="Times New Roman" w:hAnsi="Arial" w:cs="Arial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Radio</w:t>
      </w:r>
      <w:r w:rsidRPr="00B2657E">
        <w:rPr>
          <w:rFonts w:ascii="Arial" w:eastAsia="Times New Roman" w:hAnsi="Arial" w:cs="Arial"/>
          <w:color w:val="000000"/>
          <w:spacing w:val="-8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Industry</w:t>
      </w:r>
      <w:r w:rsidRPr="00B2657E">
        <w:rPr>
          <w:rFonts w:ascii="Arial" w:eastAsia="Times New Roman" w:hAnsi="Arial" w:cs="Arial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Canada</w:t>
      </w:r>
      <w:r w:rsidRPr="00B2657E">
        <w:rPr>
          <w:rFonts w:ascii="Arial" w:eastAsia="Times New Roman" w:hAnsi="Arial" w:cs="Arial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for</w:t>
      </w:r>
      <w:r w:rsidRPr="00B2657E">
        <w:rPr>
          <w:rFonts w:ascii="Arial" w:eastAsia="Times New Roman" w:hAnsi="Arial" w:cs="Arial"/>
          <w:color w:val="000000"/>
          <w:spacing w:val="-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pacing w:val="-7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runked</w:t>
      </w:r>
      <w:r w:rsidRPr="00B2657E">
        <w:rPr>
          <w:rFonts w:ascii="Arial" w:eastAsia="Times New Roman" w:hAnsi="Arial" w:cs="Arial"/>
          <w:color w:val="000000"/>
          <w:spacing w:val="-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Simulcast</w:t>
      </w:r>
      <w:r w:rsidRPr="00B2657E">
        <w:rPr>
          <w:rFonts w:ascii="Arial" w:eastAsia="Times New Roman" w:hAnsi="Arial" w:cs="Arial"/>
          <w:color w:val="000000"/>
          <w:spacing w:val="-12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and</w:t>
      </w:r>
      <w:r w:rsidRPr="00B2657E">
        <w:rPr>
          <w:rFonts w:ascii="Arial" w:eastAsia="Times New Roman" w:hAnsi="Arial" w:cs="Arial"/>
          <w:color w:val="000000"/>
          <w:spacing w:val="-6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Conventional</w:t>
      </w:r>
      <w:r w:rsidRPr="00B2657E">
        <w:rPr>
          <w:rFonts w:ascii="Arial" w:eastAsia="Times New Roman" w:hAnsi="Arial" w:cs="Arial"/>
          <w:color w:val="000000"/>
          <w:spacing w:val="-15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(UHF-R2</w:t>
      </w:r>
      <w:r w:rsidRPr="00B2657E">
        <w:rPr>
          <w:rFonts w:ascii="Arial" w:eastAsia="Times New Roman" w:hAnsi="Arial" w:cs="Arial"/>
          <w:color w:val="000000"/>
          <w:spacing w:val="-11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t>435–524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5" w:lineRule="exact"/>
        <w:ind w:left="1264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color w:val="000000"/>
          <w:position w:val="-1"/>
          <w:sz w:val="20"/>
          <w:szCs w:val="20"/>
          <w:lang w:val="en-US" w:eastAsia="es-CO"/>
        </w:rPr>
        <w:t>MHz)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space="720" w:equalWidth="0">
            <w:col w:w="10160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185" w:lineRule="exact"/>
        <w:ind w:left="382" w:right="-20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 w:rsidRPr="00B2657E">
        <w:rPr>
          <w:rFonts w:ascii="Arial" w:eastAsia="Times New Roman" w:hAnsi="Arial" w:cs="Arial"/>
          <w:b/>
          <w:bCs/>
          <w:color w:val="000000"/>
          <w:position w:val="-4"/>
          <w:sz w:val="20"/>
          <w:szCs w:val="20"/>
          <w:lang w:val="en-US" w:eastAsia="es-CO"/>
        </w:rPr>
        <w:lastRenderedPageBreak/>
        <w:t>IC</w:t>
      </w:r>
      <w:r w:rsidRPr="00B2657E">
        <w:rPr>
          <w:rFonts w:ascii="Arial" w:eastAsia="Times New Roman" w:hAnsi="Arial" w:cs="Arial"/>
          <w:b/>
          <w:bCs/>
          <w:color w:val="000000"/>
          <w:spacing w:val="23"/>
          <w:position w:val="-4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position w:val="-4"/>
          <w:sz w:val="20"/>
          <w:szCs w:val="20"/>
          <w:lang w:val="en-US" w:eastAsia="es-CO"/>
        </w:rPr>
        <w:t>Approval</w:t>
      </w:r>
    </w:p>
    <w:p w:rsidR="00B2657E" w:rsidRPr="00B2657E" w:rsidRDefault="00B2657E" w:rsidP="00B2657E">
      <w:pPr>
        <w:widowControl w:val="0"/>
        <w:tabs>
          <w:tab w:val="left" w:pos="2560"/>
          <w:tab w:val="left" w:pos="5560"/>
          <w:tab w:val="left" w:pos="6860"/>
        </w:tabs>
        <w:autoSpaceDE w:val="0"/>
        <w:autoSpaceDN w:val="0"/>
        <w:adjustRightInd w:val="0"/>
        <w:spacing w:after="0" w:line="270" w:lineRule="exact"/>
        <w:ind w:left="577" w:right="-87"/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</w:pPr>
      <w:r>
        <w:rPr>
          <w:rFonts w:ascii="Calibri" w:eastAsia="Times New Roman" w:hAnsi="Calibri" w:cs="Times New Roman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716915</wp:posOffset>
                </wp:positionH>
                <wp:positionV relativeFrom="paragraph">
                  <wp:posOffset>-160020</wp:posOffset>
                </wp:positionV>
                <wp:extent cx="6101080" cy="376555"/>
                <wp:effectExtent l="0" t="0" r="0" b="0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1080" cy="376555"/>
                          <a:chOff x="1129" y="-252"/>
                          <a:chExt cx="9608" cy="593"/>
                        </a:xfrm>
                      </wpg:grpSpPr>
                      <wps:wsp>
                        <wps:cNvPr id="110" name="Rectangle 63"/>
                        <wps:cNvSpPr>
                          <a:spLocks/>
                        </wps:cNvSpPr>
                        <wps:spPr bwMode="auto">
                          <a:xfrm>
                            <a:off x="1139" y="-242"/>
                            <a:ext cx="1668" cy="573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64"/>
                        <wps:cNvSpPr>
                          <a:spLocks/>
                        </wps:cNvSpPr>
                        <wps:spPr bwMode="auto">
                          <a:xfrm>
                            <a:off x="2808" y="-242"/>
                            <a:ext cx="3256" cy="573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65"/>
                        <wps:cNvSpPr>
                          <a:spLocks/>
                        </wps:cNvSpPr>
                        <wps:spPr bwMode="auto">
                          <a:xfrm>
                            <a:off x="6064" y="-242"/>
                            <a:ext cx="1520" cy="573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66"/>
                        <wps:cNvSpPr>
                          <a:spLocks/>
                        </wps:cNvSpPr>
                        <wps:spPr bwMode="auto">
                          <a:xfrm>
                            <a:off x="7585" y="-242"/>
                            <a:ext cx="1915" cy="573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67"/>
                        <wps:cNvSpPr>
                          <a:spLocks/>
                        </wps:cNvSpPr>
                        <wps:spPr bwMode="auto">
                          <a:xfrm>
                            <a:off x="9500" y="-242"/>
                            <a:ext cx="1226" cy="573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" o:spid="_x0000_s1026" style="position:absolute;margin-left:56.45pt;margin-top:-12.6pt;width:480.4pt;height:29.65pt;z-index:-251614208;mso-position-horizontal-relative:page" coordorigin="1129,-252" coordsize="960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" o:allowincell="f">
                <v:rect id="Rectangle 63" o:spid="_x0000_s1027" style="position:absolute;left:1139;top:-242;width:1668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0s7MAA&#10;AADaAAAADwAAAGRycy9kb3ducmV2LnhtbERPz2vCMBS+D/Y/hDfYbU0nrEhnLHUgKGMHq7Dro3k2&#10;1eYlNJnt/vvlMPD48f1eVbMdxI3G0DtW8JrlIIhbp3vuFJyO25cliBCRNQ6OScEvBajWjw8rLLWb&#10;+EC3JnYihXAoUYGJ0ZdShtaQxZA5T5y4sxstxgTHTuoRpxRuB7nI80Ja7Dk1GPT0Yai9Nj9Wgef9&#10;zizfPqeL/9oHy9/FpqkLpZ6f5vodRKQ53sX/7p1WkLamK+kG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0s7MAAAADaAAAADwAAAAAAAAAAAAAAAACYAgAAZHJzL2Rvd25y&#10;ZXYueG1sUEsFBgAAAAAEAAQA9QAAAIUDAAAAAA==&#10;" fillcolor="#ccf" stroked="f">
                  <v:path arrowok="t"/>
                </v:rect>
                <v:rect id="Rectangle 64" o:spid="_x0000_s1028" style="position:absolute;left:2808;top:-242;width:3256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GJd8IA&#10;AADaAAAADwAAAGRycy9kb3ducmV2LnhtbESPQWsCMRSE7wX/Q3iCt5q14GJXo2hBUEoP3QpeH5vn&#10;ZnXzEjbR3f77plDocZiZb5jVZrCteFAXGscKZtMMBHHldMO1gtPX/nkBIkRkja1jUvBNATbr0dMK&#10;C+16/qRHGWuRIBwKVGBi9IWUoTJkMUydJ07exXUWY5JdLXWHfYLbVr5kWS4tNpwWDHp6M1TdyrtV&#10;4Pl4MIv5e3/1H8dg+Zzvym2u1GQ8bJcgIg3xP/zXPmgFr/B7Jd0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wYl3wgAAANoAAAAPAAAAAAAAAAAAAAAAAJgCAABkcnMvZG93&#10;bnJldi54bWxQSwUGAAAAAAQABAD1AAAAhwMAAAAA&#10;" fillcolor="#ccf" stroked="f">
                  <v:path arrowok="t"/>
                </v:rect>
                <v:rect id="Rectangle 65" o:spid="_x0000_s1029" style="position:absolute;left:6064;top:-242;width:1520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VP3cMA&#10;AADbAAAADwAAAGRycy9kb3ducmV2LnhtbESPQUvDQBCF74L/YRnBm90oGErsNqSC0CIejILXITvN&#10;ps3OLtm1if/eOQjeZnhv3vtmUy9+VBea0hDYwP2qAEXcBTtwb+Dz4+VuDSplZItjYDLwQwnq7fXV&#10;BisbZn6nS5t7JSGcKjTgco6V1qlz5DGtQiQW7Rgmj1nWqdd2wlnC/agfiqLUHgeWBoeRnh115/bb&#10;G4h82Lv14+t8im+H5Pmr3LVNacztzdI8gcq05H/z3/XeCr7Qyy8y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VP3cMAAADbAAAADwAAAAAAAAAAAAAAAACYAgAAZHJzL2Rv&#10;d25yZXYueG1sUEsFBgAAAAAEAAQA9QAAAIgDAAAAAA==&#10;" fillcolor="#ccf" stroked="f">
                  <v:path arrowok="t"/>
                </v:rect>
                <v:rect id="Rectangle 66" o:spid="_x0000_s1030" style="position:absolute;left:7585;top:-242;width:1915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nqRsAA&#10;AADbAAAADwAAAGRycy9kb3ducmV2LnhtbERP32vCMBB+H/g/hBP2NlOFFemM4gRBGXuwCns9mrOp&#10;ay6hibb77xdB8O0+vp+3WA22FTfqQuNYwXSSgSCunG64VnA6bt/mIEJE1tg6JgV/FGC1HL0ssNCu&#10;5wPdyliLFMKhQAUmRl9IGSpDFsPEeeLEnV1nMSbY1VJ32Kdw28pZluXSYsOpwaCnjaHqt7xaBZ73&#10;OzN//+ov/nsfLP/kn+U6V+p1PKw/QEQa4lP8cO90mj+F+y/p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nqRsAAAADbAAAADwAAAAAAAAAAAAAAAACYAgAAZHJzL2Rvd25y&#10;ZXYueG1sUEsFBgAAAAAEAAQA9QAAAIUDAAAAAA==&#10;" fillcolor="#ccf" stroked="f">
                  <v:path arrowok="t"/>
                </v:rect>
                <v:rect id="Rectangle 67" o:spid="_x0000_s1031" style="position:absolute;left:9500;top:-242;width:1226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0McAA&#10;AADbAAAADwAAAGRycy9kb3ducmV2LnhtbERP32vCMBB+H/g/hBN8m6mCRapRVBgoYw+rgq9HczbV&#10;5hKazHb//TIY7O0+vp+33g62FU/qQuNYwWyagSCunG64VnA5v70uQYSIrLF1TAq+KcB2M3pZY6Fd&#10;z5/0LGMtUgiHAhWYGH0hZagMWQxT54kTd3OdxZhgV0vdYZ/CbSvnWZZLiw2nBoOeDoaqR/llFXg+&#10;Hc1y8d7f/ccpWL7m+3KXKzUZD7sViEhD/Bf/uY86zZ/D7y/pALn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t0McAAAADbAAAADwAAAAAAAAAAAAAAAACYAgAAZHJzL2Rvd25y&#10;ZXYueG1sUEsFBgAAAAAEAAQA9QAAAIUDAAAAAA==&#10;" fillcolor="#ccf" stroked="f">
                  <v:path arrowok="t"/>
                </v:rect>
                <w10:wrap anchorx="page"/>
              </v:group>
            </w:pict>
          </mc:Fallback>
        </mc:AlternateContent>
      </w:r>
      <w:r w:rsidRPr="00B2657E">
        <w:rPr>
          <w:rFonts w:ascii="Arial" w:eastAsia="Times New Roman" w:hAnsi="Arial" w:cs="Arial"/>
          <w:b/>
          <w:bCs/>
          <w:color w:val="000000"/>
          <w:position w:val="-2"/>
          <w:sz w:val="20"/>
          <w:szCs w:val="20"/>
          <w:lang w:val="en-US" w:eastAsia="es-CO"/>
        </w:rPr>
        <w:t>Number</w:t>
      </w:r>
      <w:r w:rsidRPr="00B2657E">
        <w:rPr>
          <w:rFonts w:ascii="Arial" w:eastAsia="Times New Roman" w:hAnsi="Arial" w:cs="Arial"/>
          <w:b/>
          <w:bCs/>
          <w:color w:val="000000"/>
          <w:position w:val="-2"/>
          <w:sz w:val="20"/>
          <w:szCs w:val="20"/>
          <w:lang w:val="en-US" w:eastAsia="es-CO"/>
        </w:rPr>
        <w:tab/>
      </w:r>
      <w:r w:rsidRPr="00B2657E">
        <w:rPr>
          <w:rFonts w:ascii="Arial" w:eastAsia="Times New Roman" w:hAnsi="Arial" w:cs="Arial"/>
          <w:b/>
          <w:bCs/>
          <w:color w:val="000000"/>
          <w:position w:val="10"/>
          <w:sz w:val="20"/>
          <w:szCs w:val="20"/>
          <w:lang w:val="en-US" w:eastAsia="es-CO"/>
        </w:rPr>
        <w:t>Frequency</w:t>
      </w:r>
      <w:r w:rsidRPr="00B2657E">
        <w:rPr>
          <w:rFonts w:ascii="Arial" w:eastAsia="Times New Roman" w:hAnsi="Arial" w:cs="Arial"/>
          <w:b/>
          <w:bCs/>
          <w:color w:val="000000"/>
          <w:spacing w:val="10"/>
          <w:position w:val="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position w:val="10"/>
          <w:sz w:val="20"/>
          <w:szCs w:val="20"/>
          <w:lang w:val="en-US" w:eastAsia="es-CO"/>
        </w:rPr>
        <w:t>Range</w:t>
      </w:r>
      <w:r w:rsidRPr="00B2657E">
        <w:rPr>
          <w:rFonts w:ascii="Arial" w:eastAsia="Times New Roman" w:hAnsi="Arial" w:cs="Arial"/>
          <w:b/>
          <w:bCs/>
          <w:color w:val="000000"/>
          <w:position w:val="10"/>
          <w:sz w:val="20"/>
          <w:szCs w:val="20"/>
          <w:lang w:val="en-US" w:eastAsia="es-CO"/>
        </w:rPr>
        <w:tab/>
      </w:r>
      <w:r w:rsidRPr="00B2657E">
        <w:rPr>
          <w:rFonts w:ascii="Arial" w:eastAsia="Times New Roman" w:hAnsi="Arial" w:cs="Arial"/>
          <w:b/>
          <w:bCs/>
          <w:color w:val="000000"/>
          <w:spacing w:val="-15"/>
          <w:position w:val="10"/>
          <w:sz w:val="20"/>
          <w:szCs w:val="20"/>
          <w:lang w:val="en-US" w:eastAsia="es-CO"/>
        </w:rPr>
        <w:t>T</w:t>
      </w:r>
      <w:r w:rsidRPr="00B2657E">
        <w:rPr>
          <w:rFonts w:ascii="Arial" w:eastAsia="Times New Roman" w:hAnsi="Arial" w:cs="Arial"/>
          <w:b/>
          <w:bCs/>
          <w:color w:val="000000"/>
          <w:position w:val="10"/>
          <w:sz w:val="20"/>
          <w:szCs w:val="20"/>
          <w:lang w:val="en-US" w:eastAsia="es-CO"/>
        </w:rPr>
        <w:t>ype</w:t>
      </w:r>
      <w:r w:rsidRPr="00B2657E">
        <w:rPr>
          <w:rFonts w:ascii="Arial" w:eastAsia="Times New Roman" w:hAnsi="Arial" w:cs="Arial"/>
          <w:b/>
          <w:bCs/>
          <w:color w:val="000000"/>
          <w:position w:val="10"/>
          <w:sz w:val="20"/>
          <w:szCs w:val="20"/>
          <w:lang w:val="en-US" w:eastAsia="es-CO"/>
        </w:rPr>
        <w:tab/>
        <w:t>Power</w:t>
      </w:r>
      <w:r w:rsidRPr="00B2657E">
        <w:rPr>
          <w:rFonts w:ascii="Arial" w:eastAsia="Times New Roman" w:hAnsi="Arial" w:cs="Arial"/>
          <w:b/>
          <w:bCs/>
          <w:color w:val="000000"/>
          <w:spacing w:val="4"/>
          <w:position w:val="10"/>
          <w:sz w:val="20"/>
          <w:szCs w:val="20"/>
          <w:lang w:val="en-US" w:eastAsia="es-CO"/>
        </w:rPr>
        <w:t xml:space="preserve"> </w:t>
      </w:r>
      <w:r w:rsidRPr="00B2657E">
        <w:rPr>
          <w:rFonts w:ascii="Arial" w:eastAsia="Times New Roman" w:hAnsi="Arial" w:cs="Arial"/>
          <w:b/>
          <w:bCs/>
          <w:color w:val="000000"/>
          <w:position w:val="10"/>
          <w:sz w:val="20"/>
          <w:szCs w:val="20"/>
          <w:lang w:val="en-US" w:eastAsia="es-CO"/>
        </w:rPr>
        <w:t>Output</w:t>
      </w: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eastAsia="Times New Roman" w:hAnsi="Arial" w:cs="Arial"/>
          <w:color w:val="000000"/>
          <w:sz w:val="20"/>
          <w:szCs w:val="20"/>
          <w:lang w:val="es-CO" w:eastAsia="es-CO"/>
        </w:rPr>
      </w:pPr>
      <w:r w:rsidRPr="00B2657E">
        <w:rPr>
          <w:rFonts w:ascii="Arial" w:eastAsia="Times New Roman" w:hAnsi="Arial" w:cs="Arial"/>
          <w:color w:val="000000"/>
          <w:sz w:val="20"/>
          <w:szCs w:val="20"/>
          <w:lang w:val="en-US" w:eastAsia="es-CO"/>
        </w:rPr>
        <w:br w:type="column"/>
      </w:r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s-CO" w:eastAsia="es-CO"/>
        </w:rPr>
        <w:lastRenderedPageBreak/>
        <w:t>IC</w:t>
      </w:r>
      <w:r w:rsidRPr="00B2657E">
        <w:rPr>
          <w:rFonts w:ascii="Arial" w:eastAsia="Times New Roman" w:hAnsi="Arial" w:cs="Arial"/>
          <w:b/>
          <w:bCs/>
          <w:color w:val="000000"/>
          <w:spacing w:val="17"/>
          <w:sz w:val="20"/>
          <w:szCs w:val="20"/>
          <w:lang w:val="es-CO" w:eastAsia="es-CO"/>
        </w:rPr>
        <w:t xml:space="preserve"> </w:t>
      </w:r>
      <w:proofErr w:type="spellStart"/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s-CO" w:eastAsia="es-CO"/>
        </w:rPr>
        <w:t>Model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48" w:right="-20"/>
        <w:rPr>
          <w:rFonts w:ascii="Arial" w:eastAsia="Times New Roman" w:hAnsi="Arial" w:cs="Arial"/>
          <w:color w:val="000000"/>
          <w:sz w:val="20"/>
          <w:szCs w:val="20"/>
          <w:lang w:val="es-CO" w:eastAsia="es-CO"/>
        </w:rPr>
      </w:pPr>
      <w:proofErr w:type="spellStart"/>
      <w:r w:rsidRPr="00B2657E">
        <w:rPr>
          <w:rFonts w:ascii="Arial" w:eastAsia="Times New Roman" w:hAnsi="Arial" w:cs="Arial"/>
          <w:b/>
          <w:bCs/>
          <w:color w:val="000000"/>
          <w:sz w:val="20"/>
          <w:szCs w:val="20"/>
          <w:lang w:val="es-CO" w:eastAsia="es-CO"/>
        </w:rPr>
        <w:t>Number</w:t>
      </w:r>
      <w:proofErr w:type="spellEnd"/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29" w:lineRule="exact"/>
        <w:ind w:left="48" w:right="-20"/>
        <w:rPr>
          <w:rFonts w:ascii="Arial" w:eastAsia="Times New Roman" w:hAnsi="Arial" w:cs="Arial"/>
          <w:color w:val="000000"/>
          <w:sz w:val="20"/>
          <w:szCs w:val="20"/>
          <w:lang w:val="es-CO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num="2" w:space="720" w:equalWidth="0">
            <w:col w:w="8182" w:space="487"/>
            <w:col w:w="1491"/>
          </w:cols>
          <w:noEndnote/>
        </w:sectPr>
      </w:pPr>
    </w:p>
    <w:p w:rsidR="00B2657E" w:rsidRPr="00B2657E" w:rsidRDefault="00B2657E" w:rsidP="00B2657E">
      <w:pPr>
        <w:widowControl w:val="0"/>
        <w:autoSpaceDE w:val="0"/>
        <w:autoSpaceDN w:val="0"/>
        <w:adjustRightInd w:val="0"/>
        <w:spacing w:before="7" w:after="0" w:line="50" w:lineRule="exact"/>
        <w:rPr>
          <w:rFonts w:ascii="Arial" w:eastAsia="Times New Roman" w:hAnsi="Arial" w:cs="Arial"/>
          <w:color w:val="000000"/>
          <w:sz w:val="5"/>
          <w:szCs w:val="5"/>
          <w:lang w:val="es-CO" w:eastAsia="es-CO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6"/>
        <w:gridCol w:w="3365"/>
        <w:gridCol w:w="1337"/>
        <w:gridCol w:w="2141"/>
        <w:gridCol w:w="1229"/>
      </w:tblGrid>
      <w:tr w:rsidR="00B2657E" w:rsidRPr="00B2657E" w:rsidTr="00B2657E">
        <w:trPr>
          <w:trHeight w:hRule="exact" w:val="575"/>
        </w:trPr>
        <w:tc>
          <w:tcPr>
            <w:tcW w:w="15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109AB-T7039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253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Tx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435–524</w:t>
            </w:r>
            <w:r w:rsidRPr="00B2657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MHz,</w:t>
            </w:r>
            <w:r w:rsidRPr="00B2657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Rx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435–524</w:t>
            </w:r>
            <w:r w:rsidRPr="00B2657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MHz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44" w:right="-20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LSM,</w:t>
            </w:r>
          </w:p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4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H-DQPSK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329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es-CO" w:eastAsia="es-CO"/>
              </w:rPr>
              <w:t>V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ariable</w:t>
            </w:r>
            <w:r w:rsidRPr="00B2657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2–100</w:t>
            </w:r>
            <w:r w:rsidRPr="00B2657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es-CO" w:eastAsia="es-CO"/>
              </w:rPr>
              <w:t>W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atts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T7039</w:t>
            </w:r>
          </w:p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UHF-R2</w:t>
            </w:r>
          </w:p>
        </w:tc>
      </w:tr>
      <w:tr w:rsidR="00B2657E" w:rsidRPr="00B2657E" w:rsidTr="00B2657E">
        <w:trPr>
          <w:trHeight w:hRule="exact" w:val="564"/>
        </w:trPr>
        <w:tc>
          <w:tcPr>
            <w:tcW w:w="1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109AB-T7039</w:t>
            </w:r>
          </w:p>
        </w:tc>
        <w:tc>
          <w:tcPr>
            <w:tcW w:w="33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253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Tx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435–524</w:t>
            </w:r>
            <w:r w:rsidRPr="00B2657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MHz,</w:t>
            </w:r>
            <w:r w:rsidRPr="00B2657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s-CO" w:eastAsia="es-CO"/>
              </w:rPr>
              <w:t xml:space="preserve"> </w:t>
            </w: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Rx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435–524</w:t>
            </w:r>
            <w:r w:rsidRPr="00B2657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MHz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44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C4FM</w:t>
            </w:r>
          </w:p>
        </w:tc>
        <w:tc>
          <w:tcPr>
            <w:tcW w:w="21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329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es-CO" w:eastAsia="es-CO"/>
              </w:rPr>
              <w:t>V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ariable</w:t>
            </w:r>
            <w:r w:rsidRPr="00B2657E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2–110</w:t>
            </w:r>
            <w:r w:rsidRPr="00B2657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es-CO" w:eastAsia="es-CO"/>
              </w:rPr>
              <w:t>W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atts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T7039</w:t>
            </w:r>
          </w:p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UHF-R2</w:t>
            </w:r>
          </w:p>
        </w:tc>
      </w:tr>
      <w:tr w:rsidR="00B2657E" w:rsidRPr="00B2657E" w:rsidTr="00B2657E">
        <w:trPr>
          <w:trHeight w:hRule="exact" w:val="564"/>
        </w:trPr>
        <w:tc>
          <w:tcPr>
            <w:tcW w:w="15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109AB-4820</w:t>
            </w:r>
          </w:p>
        </w:tc>
        <w:tc>
          <w:tcPr>
            <w:tcW w:w="33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253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proofErr w:type="spellStart"/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Rx</w:t>
            </w:r>
            <w:proofErr w:type="spellEnd"/>
            <w:r w:rsidRPr="00B2657E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450–470</w:t>
            </w:r>
            <w:r w:rsidRPr="00B2657E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s-CO" w:eastAsia="es-CO"/>
              </w:rPr>
              <w:t xml:space="preserve"> </w:t>
            </w: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MHz</w:t>
            </w:r>
          </w:p>
        </w:tc>
        <w:tc>
          <w:tcPr>
            <w:tcW w:w="13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144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N/A</w:t>
            </w:r>
          </w:p>
        </w:tc>
        <w:tc>
          <w:tcPr>
            <w:tcW w:w="21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329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N/A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T7540</w:t>
            </w:r>
          </w:p>
          <w:p w:rsidR="00B2657E" w:rsidRPr="00B2657E" w:rsidRDefault="00B2657E" w:rsidP="00B2657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CO"/>
              </w:rPr>
            </w:pPr>
            <w:r w:rsidRPr="00B2657E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CO"/>
              </w:rPr>
              <w:t>UHF-R2</w:t>
            </w:r>
          </w:p>
        </w:tc>
      </w:tr>
    </w:tbl>
    <w:p w:rsidR="00B2657E" w:rsidRPr="00B2657E" w:rsidRDefault="00B2657E" w:rsidP="00B265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sectPr w:rsidR="00B2657E" w:rsidRPr="00B2657E">
          <w:type w:val="continuous"/>
          <w:pgSz w:w="11920" w:h="15880"/>
          <w:pgMar w:top="1480" w:right="740" w:bottom="280" w:left="1020" w:header="720" w:footer="720" w:gutter="0"/>
          <w:cols w:space="720" w:equalWidth="0">
            <w:col w:w="10160"/>
          </w:cols>
          <w:noEndnote/>
        </w:sectPr>
      </w:pPr>
    </w:p>
    <w:p w:rsidR="00BF7C1A" w:rsidRDefault="00B2657E" w:rsidP="00B2657E">
      <w:pPr>
        <w:rPr>
          <w:noProof/>
          <w:lang w:eastAsia="es-ES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61312" behindDoc="0" locked="0" layoutInCell="1" allowOverlap="1" wp14:anchorId="20725595" wp14:editId="5D49EA8D">
            <wp:simplePos x="0" y="0"/>
            <wp:positionH relativeFrom="column">
              <wp:posOffset>-89535</wp:posOffset>
            </wp:positionH>
            <wp:positionV relativeFrom="paragraph">
              <wp:posOffset>-295910</wp:posOffset>
            </wp:positionV>
            <wp:extent cx="5457825" cy="3314700"/>
            <wp:effectExtent l="0" t="0" r="952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6" t="17763" r="15600" b="10144"/>
                    <a:stretch/>
                  </pic:blipFill>
                  <pic:spPr bwMode="auto">
                    <a:xfrm>
                      <a:off x="0" y="0"/>
                      <a:ext cx="5457825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C1A" w:rsidRPr="00B2657E" w:rsidRDefault="00B2657E" w:rsidP="00800074">
      <w:pPr>
        <w:jc w:val="center"/>
        <w:rPr>
          <w:b/>
          <w:noProof/>
          <w:lang w:eastAsia="es-ES"/>
        </w:rPr>
      </w:pPr>
      <w:r w:rsidRPr="00B2657E">
        <w:rPr>
          <w:b/>
          <w:noProof/>
          <w:lang w:eastAsia="es-ES"/>
        </w:rPr>
        <w:t>Duplexer Para Trabajo En Banda Rango 2</w:t>
      </w:r>
    </w:p>
    <w:p w:rsidR="00800074" w:rsidRPr="00800074" w:rsidRDefault="00800074" w:rsidP="00800074">
      <w:pPr>
        <w:jc w:val="center"/>
        <w:rPr>
          <w:b/>
          <w:sz w:val="20"/>
        </w:rPr>
      </w:pPr>
    </w:p>
    <w:p w:rsidR="00800074" w:rsidRDefault="00800074" w:rsidP="00800074">
      <w:pPr>
        <w:jc w:val="center"/>
        <w:rPr>
          <w:noProof/>
          <w:lang w:eastAsia="es-ES"/>
        </w:rPr>
      </w:pPr>
    </w:p>
    <w:p w:rsidR="00800074" w:rsidRPr="00800074" w:rsidRDefault="00800074" w:rsidP="00800074">
      <w:pPr>
        <w:jc w:val="center"/>
        <w:rPr>
          <w:b/>
        </w:rPr>
      </w:pPr>
    </w:p>
    <w:sectPr w:rsidR="00800074" w:rsidRPr="00800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E4" w:rsidRDefault="00916DE4" w:rsidP="007928A2">
      <w:pPr>
        <w:spacing w:after="0" w:line="240" w:lineRule="auto"/>
      </w:pPr>
      <w:r>
        <w:separator/>
      </w:r>
    </w:p>
  </w:endnote>
  <w:endnote w:type="continuationSeparator" w:id="0">
    <w:p w:rsidR="00916DE4" w:rsidRDefault="00916DE4" w:rsidP="0079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7E" w:rsidRDefault="00B2657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1266825</wp:posOffset>
              </wp:positionH>
              <wp:positionV relativeFrom="page">
                <wp:posOffset>8606155</wp:posOffset>
              </wp:positionV>
              <wp:extent cx="4864735" cy="0"/>
              <wp:effectExtent l="9525" t="5080" r="12065" b="13970"/>
              <wp:wrapNone/>
              <wp:docPr id="86" name="Forma libr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64735" cy="0"/>
                      </a:xfrm>
                      <a:custGeom>
                        <a:avLst/>
                        <a:gdLst>
                          <a:gd name="T0" fmla="*/ 0 w 7661"/>
                          <a:gd name="T1" fmla="*/ 7661 w 7661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7661">
                            <a:moveTo>
                              <a:pt x="0" y="0"/>
                            </a:moveTo>
                            <a:lnTo>
                              <a:pt x="7661" y="0"/>
                            </a:lnTo>
                          </a:path>
                        </a:pathLst>
                      </a:custGeom>
                      <a:noFill/>
                      <a:ln w="75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orma libre 86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9.75pt,677.65pt,482.8pt,677.6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pLc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" o:allowincell="f" filled="f" strokeweight=".21097mm">
              <v:path arrowok="t" o:connecttype="custom" o:connectlocs="0,0;4864735,0" o:connectangles="0,0"/>
              <w10:wrap anchorx="page" anchory="page"/>
            </v:poly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1" locked="0" layoutInCell="0" allowOverlap="1">
              <wp:simplePos x="0" y="0"/>
              <wp:positionH relativeFrom="page">
                <wp:posOffset>1266825</wp:posOffset>
              </wp:positionH>
              <wp:positionV relativeFrom="page">
                <wp:posOffset>8392795</wp:posOffset>
              </wp:positionV>
              <wp:extent cx="4864735" cy="0"/>
              <wp:effectExtent l="9525" t="10795" r="12065" b="8255"/>
              <wp:wrapNone/>
              <wp:docPr id="85" name="Forma libr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64735" cy="0"/>
                      </a:xfrm>
                      <a:custGeom>
                        <a:avLst/>
                        <a:gdLst>
                          <a:gd name="T0" fmla="*/ 0 w 7661"/>
                          <a:gd name="T1" fmla="*/ 7661 w 7661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7661">
                            <a:moveTo>
                              <a:pt x="0" y="0"/>
                            </a:moveTo>
                            <a:lnTo>
                              <a:pt x="7661" y="0"/>
                            </a:lnTo>
                          </a:path>
                        </a:pathLst>
                      </a:custGeom>
                      <a:noFill/>
                      <a:ln w="75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orma libre 8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9.75pt,660.85pt,482.8pt,660.8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vO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" o:allowincell="f" filled="f" strokeweight=".21097mm">
              <v:path arrowok="t" o:connecttype="custom" o:connectlocs="0,0;4864735,0" o:connectangles="0,0"/>
              <w10:wrap anchorx="page" anchory="page"/>
            </v:poly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1266825</wp:posOffset>
              </wp:positionH>
              <wp:positionV relativeFrom="page">
                <wp:posOffset>8032115</wp:posOffset>
              </wp:positionV>
              <wp:extent cx="4864735" cy="0"/>
              <wp:effectExtent l="9525" t="12065" r="12065" b="6985"/>
              <wp:wrapNone/>
              <wp:docPr id="84" name="Forma libre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64735" cy="0"/>
                      </a:xfrm>
                      <a:custGeom>
                        <a:avLst/>
                        <a:gdLst>
                          <a:gd name="T0" fmla="*/ 0 w 7661"/>
                          <a:gd name="T1" fmla="*/ 7661 w 7661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7661">
                            <a:moveTo>
                              <a:pt x="0" y="0"/>
                            </a:moveTo>
                            <a:lnTo>
                              <a:pt x="7661" y="0"/>
                            </a:lnTo>
                          </a:path>
                        </a:pathLst>
                      </a:custGeom>
                      <a:noFill/>
                      <a:ln w="75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orma libre 8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9.75pt,632.45pt,482.8pt,632.4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" o:allowincell="f" filled="f" strokeweight=".21097mm">
              <v:path arrowok="t" o:connecttype="custom" o:connectlocs="0,0;4864735,0" o:connectangles="0,0"/>
              <w10:wrap anchorx="page" anchory="page"/>
            </v:poly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1266825</wp:posOffset>
              </wp:positionH>
              <wp:positionV relativeFrom="page">
                <wp:posOffset>7816850</wp:posOffset>
              </wp:positionV>
              <wp:extent cx="4864735" cy="0"/>
              <wp:effectExtent l="9525" t="6350" r="12065" b="12700"/>
              <wp:wrapNone/>
              <wp:docPr id="83" name="Forma libr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64735" cy="0"/>
                      </a:xfrm>
                      <a:custGeom>
                        <a:avLst/>
                        <a:gdLst>
                          <a:gd name="T0" fmla="*/ 0 w 7661"/>
                          <a:gd name="T1" fmla="*/ 7661 w 7661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7661">
                            <a:moveTo>
                              <a:pt x="0" y="0"/>
                            </a:moveTo>
                            <a:lnTo>
                              <a:pt x="7661" y="0"/>
                            </a:lnTo>
                          </a:path>
                        </a:pathLst>
                      </a:custGeom>
                      <a:noFill/>
                      <a:ln w="75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orma libre 83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9.75pt,615.5pt,482.8pt,615.5pt" coordsize="766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" o:allowincell="f" filled="f" strokeweight=".21097mm">
              <v:path arrowok="t" o:connecttype="custom" o:connectlocs="0,0;4864735,0" o:connectangles="0,0"/>
              <w10:wrap anchorx="page" anchory="page"/>
            </v:poly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530860</wp:posOffset>
              </wp:positionH>
              <wp:positionV relativeFrom="page">
                <wp:posOffset>9511665</wp:posOffset>
              </wp:positionV>
              <wp:extent cx="257175" cy="151765"/>
              <wp:effectExtent l="0" t="0" r="2540" b="4445"/>
              <wp:wrapNone/>
              <wp:docPr id="82" name="Cuadro de texto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5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1-16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2" o:spid="_x0000_s1031" type="#_x0000_t202" style="position:absolute;margin-left:41.8pt;margin-top:748.95pt;width:20.25pt;height:11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5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1-16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1" locked="0" layoutInCell="0" allowOverlap="1">
              <wp:simplePos x="0" y="0"/>
              <wp:positionH relativeFrom="page">
                <wp:posOffset>5702935</wp:posOffset>
              </wp:positionH>
              <wp:positionV relativeFrom="page">
                <wp:posOffset>9531985</wp:posOffset>
              </wp:positionV>
              <wp:extent cx="1153160" cy="127000"/>
              <wp:effectExtent l="0" t="0" r="1905" b="0"/>
              <wp:wrapNone/>
              <wp:docPr id="81" name="Cuadro de texto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31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6871019P12-B  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May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81" o:spid="_x0000_s1032" type="#_x0000_t202" style="position:absolute;margin-left:449.05pt;margin-top:750.55pt;width:90.8pt;height:10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6871019P12-B  </w:t>
                    </w:r>
                    <w:r>
                      <w:rPr>
                        <w:rFonts w:ascii="Times New Roman" w:hAnsi="Times New Roman"/>
                        <w:spacing w:val="29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May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7E" w:rsidRDefault="00B2657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6404610</wp:posOffset>
              </wp:positionH>
              <wp:positionV relativeFrom="page">
                <wp:posOffset>9511665</wp:posOffset>
              </wp:positionV>
              <wp:extent cx="269875" cy="151765"/>
              <wp:effectExtent l="3810" t="0" r="2540" b="4445"/>
              <wp:wrapNone/>
              <wp:docPr id="80" name="Cuadro de texto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1-17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0" o:spid="_x0000_s1033" type="#_x0000_t202" style="position:absolute;margin-left:504.3pt;margin-top:748.95pt;width:21.25pt;height:11.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1-17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710565</wp:posOffset>
              </wp:positionH>
              <wp:positionV relativeFrom="page">
                <wp:posOffset>9531985</wp:posOffset>
              </wp:positionV>
              <wp:extent cx="1153160" cy="127000"/>
              <wp:effectExtent l="0" t="0" r="3175" b="0"/>
              <wp:wrapNone/>
              <wp:docPr id="79" name="Cuadro de texto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316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6871019P12-B  </w:t>
                          </w:r>
                          <w:r>
                            <w:rPr>
                              <w:rFonts w:ascii="Times New Roman" w:hAnsi="Times New Roman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May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2011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79" o:spid="_x0000_s1034" type="#_x0000_t202" style="position:absolute;margin-left:55.95pt;margin-top:750.55pt;width:90.8pt;height:10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6871019P12-B  </w:t>
                    </w:r>
                    <w:r>
                      <w:rPr>
                        <w:rFonts w:ascii="Times New Roman" w:hAnsi="Times New Roman"/>
                        <w:spacing w:val="29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May</w:t>
                    </w:r>
                    <w:proofErr w:type="spellEnd"/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E4" w:rsidRDefault="00916DE4" w:rsidP="007928A2">
      <w:pPr>
        <w:spacing w:after="0" w:line="240" w:lineRule="auto"/>
      </w:pPr>
      <w:r>
        <w:separator/>
      </w:r>
    </w:p>
  </w:footnote>
  <w:footnote w:type="continuationSeparator" w:id="0">
    <w:p w:rsidR="00916DE4" w:rsidRDefault="00916DE4" w:rsidP="00792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7E" w:rsidRDefault="00B2657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530860</wp:posOffset>
              </wp:positionH>
              <wp:positionV relativeFrom="page">
                <wp:posOffset>368300</wp:posOffset>
              </wp:positionV>
              <wp:extent cx="4269740" cy="127000"/>
              <wp:effectExtent l="0" t="0" r="0" b="0"/>
              <wp:wrapNone/>
              <wp:docPr id="93" name="Cuadro de texto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97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P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GTR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8000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Base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Radio</w:t>
                          </w:r>
                          <w:r w:rsidRPr="00B2657E"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Specifications</w:t>
                          </w:r>
                          <w:r w:rsidRPr="00B2657E">
                            <w:rPr>
                              <w:rFonts w:ascii="Times New Roman" w:hAnsi="Times New Roman"/>
                              <w:spacing w:val="-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for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runked</w:t>
                          </w:r>
                          <w:r w:rsidRPr="00B2657E"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Simulcast</w:t>
                          </w:r>
                          <w:r w:rsidRPr="00B2657E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and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Conventional</w:t>
                          </w:r>
                          <w:r w:rsidRPr="00B2657E">
                            <w:rPr>
                              <w:rFonts w:ascii="Times New Roman" w:hAnsi="Times New Roman"/>
                              <w:spacing w:val="-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UHF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R2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(435–524</w:t>
                          </w:r>
                          <w:r w:rsidRPr="00B2657E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MHz)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93" o:spid="_x0000_s1026" type="#_x0000_t202" style="position:absolute;margin-left:41.8pt;margin-top:29pt;width:336.2pt;height:1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" o:allowincell="f" filled="f" stroked="f">
              <v:textbox inset="0,0,0,0">
                <w:txbxContent>
                  <w:p w:rsidR="00B2657E" w:rsidRP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</w:pP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GTR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8000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Base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Radio</w:t>
                    </w:r>
                    <w:r w:rsidRPr="00B2657E">
                      <w:rPr>
                        <w:rFonts w:ascii="Times New Roman" w:hAnsi="Times New Roman"/>
                        <w:spacing w:val="-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Specifications</w:t>
                    </w:r>
                    <w:r w:rsidRPr="00B2657E">
                      <w:rPr>
                        <w:rFonts w:ascii="Times New Roman" w:hAnsi="Times New Roman"/>
                        <w:spacing w:val="-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for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pacing w:val="-5"/>
                        <w:sz w:val="16"/>
                        <w:szCs w:val="16"/>
                        <w:lang w:val="en-US"/>
                      </w:rPr>
                      <w:t>T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runked</w:t>
                    </w:r>
                    <w:r w:rsidRPr="00B2657E">
                      <w:rPr>
                        <w:rFonts w:ascii="Times New Roman" w:hAnsi="Times New Roman"/>
                        <w:spacing w:val="-5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Simulcast</w:t>
                    </w:r>
                    <w:r w:rsidRPr="00B2657E">
                      <w:rPr>
                        <w:rFonts w:ascii="Times New Roman" w:hAnsi="Times New Roman"/>
                        <w:spacing w:val="-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and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Conventional</w:t>
                    </w:r>
                    <w:r w:rsidRPr="00B2657E">
                      <w:rPr>
                        <w:rFonts w:ascii="Times New Roman" w:hAnsi="Times New Roman"/>
                        <w:spacing w:val="-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UHF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R2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(435–524</w:t>
                    </w:r>
                    <w:r w:rsidRPr="00B2657E">
                      <w:rPr>
                        <w:rFonts w:ascii="Times New Roman" w:hAnsi="Times New Roman"/>
                        <w:spacing w:val="-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MHz)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4955540</wp:posOffset>
              </wp:positionH>
              <wp:positionV relativeFrom="page">
                <wp:posOffset>368300</wp:posOffset>
              </wp:positionV>
              <wp:extent cx="1900555" cy="127000"/>
              <wp:effectExtent l="2540" t="0" r="1905" b="0"/>
              <wp:wrapNone/>
              <wp:docPr id="92" name="Cuadro de texto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055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Chapter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1: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GTR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8000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Base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Radio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Description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92" o:spid="_x0000_s1027" type="#_x0000_t202" style="position:absolute;margin-left:390.2pt;margin-top:29pt;width:149.65pt;height:10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Chapter</w:t>
                    </w:r>
                    <w:proofErr w:type="spellEnd"/>
                    <w:r>
                      <w:rPr>
                        <w:rFonts w:ascii="Times New Roman" w:hAnsi="Times New Roman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1:</w:t>
                    </w:r>
                    <w:r>
                      <w:rPr>
                        <w:rFonts w:ascii="Times New Roman" w:hAnsi="Times New Roman"/>
                        <w:spacing w:val="1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GTR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8000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Base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Radio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Description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7E" w:rsidRDefault="00B2657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67EB6138" wp14:editId="4BFD7D81">
              <wp:simplePos x="0" y="0"/>
              <wp:positionH relativeFrom="page">
                <wp:posOffset>1323340</wp:posOffset>
              </wp:positionH>
              <wp:positionV relativeFrom="page">
                <wp:posOffset>650240</wp:posOffset>
              </wp:positionV>
              <wp:extent cx="5598795" cy="151765"/>
              <wp:effectExtent l="0" t="0" r="1905" b="635"/>
              <wp:wrapNone/>
              <wp:docPr id="87" name="Cuadro de texto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879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P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20" w:right="-50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B2657E">
                            <w:rPr>
                              <w:rFonts w:ascii="Arial" w:hAnsi="Arial" w:cs="Arial"/>
                              <w:b/>
                              <w:bCs/>
                              <w:spacing w:val="-15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  <w:r w:rsidRPr="00B2657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able</w:t>
                          </w:r>
                          <w:r w:rsidRPr="00B2657E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1-12  </w:t>
                          </w:r>
                          <w:r w:rsidRPr="00B2657E">
                            <w:rPr>
                              <w:rFonts w:ascii="Arial" w:hAnsi="Arial" w:cs="Arial"/>
                              <w:b/>
                              <w:bCs/>
                              <w:spacing w:val="2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GTR</w:t>
                          </w:r>
                          <w:r w:rsidRPr="00B2657E">
                            <w:rPr>
                              <w:rFonts w:ascii="Arial" w:hAnsi="Arial" w:cs="Arial"/>
                              <w:spacing w:val="-7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8000</w:t>
                          </w:r>
                          <w:r w:rsidRPr="00B2657E">
                            <w:rPr>
                              <w:rFonts w:ascii="Arial" w:hAnsi="Arial" w:cs="Arial"/>
                              <w:spacing w:val="-7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Base</w:t>
                          </w:r>
                          <w:r w:rsidRPr="00B2657E">
                            <w:rPr>
                              <w:rFonts w:ascii="Arial" w:hAnsi="Arial" w:cs="Arial"/>
                              <w:spacing w:val="-8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Radio</w:t>
                          </w:r>
                          <w:r w:rsidRPr="00B2657E">
                            <w:rPr>
                              <w:rFonts w:ascii="Arial" w:hAnsi="Arial" w:cs="Arial"/>
                              <w:spacing w:val="-8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General</w:t>
                          </w:r>
                          <w:r w:rsidRPr="00B2657E">
                            <w:rPr>
                              <w:rFonts w:ascii="Arial" w:hAnsi="Arial" w:cs="Arial"/>
                              <w:spacing w:val="-1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Specifications</w:t>
                          </w:r>
                          <w:r w:rsidRPr="00B2657E">
                            <w:rPr>
                              <w:rFonts w:ascii="Arial" w:hAnsi="Arial" w:cs="Arial"/>
                              <w:spacing w:val="-15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for</w:t>
                          </w:r>
                          <w:r w:rsidRPr="00B2657E">
                            <w:rPr>
                              <w:rFonts w:ascii="Arial" w:hAnsi="Arial" w:cs="Arial"/>
                              <w:spacing w:val="-5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pacing w:val="-7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runked</w:t>
                          </w:r>
                          <w:r w:rsidRPr="00B2657E">
                            <w:rPr>
                              <w:rFonts w:ascii="Arial" w:hAnsi="Arial" w:cs="Arial"/>
                              <w:spacing w:val="-10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Simulcast</w:t>
                          </w:r>
                          <w:r w:rsidRPr="00B2657E">
                            <w:rPr>
                              <w:rFonts w:ascii="Arial" w:hAnsi="Arial" w:cs="Arial"/>
                              <w:spacing w:val="-12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and</w:t>
                          </w:r>
                          <w:r w:rsidRPr="00B2657E">
                            <w:rPr>
                              <w:rFonts w:ascii="Arial" w:hAnsi="Arial" w:cs="Arial"/>
                              <w:spacing w:val="-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Conventional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7" o:spid="_x0000_s1028" type="#_x0000_t202" style="position:absolute;margin-left:104.2pt;margin-top:51.2pt;width:440.85pt;height:1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" o:allowincell="f" filled="f" stroked="f">
              <v:textbox inset="0,0,0,0">
                <w:txbxContent>
                  <w:p w:rsidR="00B2657E" w:rsidRP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20" w:right="-50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B2657E">
                      <w:rPr>
                        <w:rFonts w:ascii="Arial" w:hAnsi="Arial" w:cs="Arial"/>
                        <w:b/>
                        <w:bCs/>
                        <w:spacing w:val="-15"/>
                        <w:sz w:val="20"/>
                        <w:szCs w:val="20"/>
                        <w:lang w:val="en-US"/>
                      </w:rPr>
                      <w:t>T</w:t>
                    </w:r>
                    <w:r w:rsidRPr="00B2657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able</w:t>
                    </w:r>
                    <w:r w:rsidRPr="00B2657E">
                      <w:rPr>
                        <w:rFonts w:ascii="Arial" w:hAnsi="Arial" w:cs="Arial"/>
                        <w:b/>
                        <w:bCs/>
                        <w:spacing w:val="-8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1-12  </w:t>
                    </w:r>
                    <w:r w:rsidRPr="00B2657E">
                      <w:rPr>
                        <w:rFonts w:ascii="Arial" w:hAnsi="Arial" w:cs="Arial"/>
                        <w:b/>
                        <w:bCs/>
                        <w:spacing w:val="2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GTR</w:t>
                    </w:r>
                    <w:r w:rsidRPr="00B2657E">
                      <w:rPr>
                        <w:rFonts w:ascii="Arial" w:hAnsi="Arial" w:cs="Arial"/>
                        <w:spacing w:val="-7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8000</w:t>
                    </w:r>
                    <w:r w:rsidRPr="00B2657E">
                      <w:rPr>
                        <w:rFonts w:ascii="Arial" w:hAnsi="Arial" w:cs="Arial"/>
                        <w:spacing w:val="-7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Base</w:t>
                    </w:r>
                    <w:r w:rsidRPr="00B2657E">
                      <w:rPr>
                        <w:rFonts w:ascii="Arial" w:hAnsi="Arial" w:cs="Arial"/>
                        <w:spacing w:val="-8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Radio</w:t>
                    </w:r>
                    <w:r w:rsidRPr="00B2657E">
                      <w:rPr>
                        <w:rFonts w:ascii="Arial" w:hAnsi="Arial" w:cs="Arial"/>
                        <w:spacing w:val="-8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General</w:t>
                    </w:r>
                    <w:r w:rsidRPr="00B2657E">
                      <w:rPr>
                        <w:rFonts w:ascii="Arial" w:hAnsi="Arial" w:cs="Arial"/>
                        <w:spacing w:val="-10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Specifications</w:t>
                    </w:r>
                    <w:r w:rsidRPr="00B2657E">
                      <w:rPr>
                        <w:rFonts w:ascii="Arial" w:hAnsi="Arial" w:cs="Arial"/>
                        <w:spacing w:val="-15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for</w:t>
                    </w:r>
                    <w:r w:rsidRPr="00B2657E">
                      <w:rPr>
                        <w:rFonts w:ascii="Arial" w:hAnsi="Arial" w:cs="Arial"/>
                        <w:spacing w:val="-5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pacing w:val="-7"/>
                        <w:sz w:val="20"/>
                        <w:szCs w:val="20"/>
                        <w:lang w:val="en-US"/>
                      </w:rPr>
                      <w:t>T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runked</w:t>
                    </w:r>
                    <w:r w:rsidRPr="00B2657E">
                      <w:rPr>
                        <w:rFonts w:ascii="Arial" w:hAnsi="Arial" w:cs="Arial"/>
                        <w:spacing w:val="-10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Simulcast</w:t>
                    </w:r>
                    <w:r w:rsidRPr="00B2657E">
                      <w:rPr>
                        <w:rFonts w:ascii="Arial" w:hAnsi="Arial" w:cs="Arial"/>
                        <w:spacing w:val="-12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and</w:t>
                    </w:r>
                    <w:r w:rsidRPr="00B2657E">
                      <w:rPr>
                        <w:rFonts w:ascii="Arial" w:hAnsi="Arial" w:cs="Arial"/>
                        <w:spacing w:val="-6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Conventional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37E6964" wp14:editId="539E0F79">
              <wp:simplePos x="0" y="0"/>
              <wp:positionH relativeFrom="page">
                <wp:posOffset>1449705</wp:posOffset>
              </wp:positionH>
              <wp:positionV relativeFrom="page">
                <wp:posOffset>1471930</wp:posOffset>
              </wp:positionV>
              <wp:extent cx="4858385" cy="218440"/>
              <wp:effectExtent l="1905" t="0" r="0" b="0"/>
              <wp:wrapNone/>
              <wp:docPr id="91" name="Rectángulo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58385" cy="218440"/>
                      </a:xfrm>
                      <a:prstGeom prst="rect">
                        <a:avLst/>
                      </a:prstGeom>
                      <a:solidFill>
                        <a:srgbClr val="CCCC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1" o:spid="_x0000_s1026" style="position:absolute;margin-left:114.15pt;margin-top:115.9pt;width:382.55pt;height:17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" o:allowincell="f" fillcolor="#ccf" stroked="f">
              <v:path arrowok="t"/>
              <w10:wrap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1C46F65" wp14:editId="17F258C0">
              <wp:simplePos x="0" y="0"/>
              <wp:positionH relativeFrom="page">
                <wp:posOffset>1446530</wp:posOffset>
              </wp:positionH>
              <wp:positionV relativeFrom="page">
                <wp:posOffset>1905000</wp:posOffset>
              </wp:positionV>
              <wp:extent cx="4865370" cy="0"/>
              <wp:effectExtent l="8255" t="9525" r="12700" b="9525"/>
              <wp:wrapNone/>
              <wp:docPr id="90" name="Forma libr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65370" cy="0"/>
                      </a:xfrm>
                      <a:custGeom>
                        <a:avLst/>
                        <a:gdLst>
                          <a:gd name="T0" fmla="*/ 0 w 7662"/>
                          <a:gd name="T1" fmla="*/ 7661 w 7662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7662">
                            <a:moveTo>
                              <a:pt x="0" y="0"/>
                            </a:moveTo>
                            <a:lnTo>
                              <a:pt x="7661" y="0"/>
                            </a:lnTo>
                          </a:path>
                        </a:pathLst>
                      </a:custGeom>
                      <a:noFill/>
                      <a:ln w="75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id="Forma libre 9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13.9pt,150pt,496.95pt,150pt" coordsize="766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" o:allowincell="f" filled="f" strokeweight=".21097mm">
              <v:path arrowok="t" o:connecttype="custom" o:connectlocs="0,0;4864735,0" o:connectangles="0,0"/>
              <w10:wrap anchorx="page" anchory="page"/>
            </v:poly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7437652" wp14:editId="021F06F4">
              <wp:simplePos x="0" y="0"/>
              <wp:positionH relativeFrom="page">
                <wp:posOffset>710565</wp:posOffset>
              </wp:positionH>
              <wp:positionV relativeFrom="page">
                <wp:posOffset>368300</wp:posOffset>
              </wp:positionV>
              <wp:extent cx="944880" cy="127000"/>
              <wp:effectExtent l="0" t="0" r="1905" b="0"/>
              <wp:wrapNone/>
              <wp:docPr id="89" name="Cuadro de texto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48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GTR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8000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Base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Radio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89" o:spid="_x0000_s1029" type="#_x0000_t202" style="position:absolute;margin-left:55.95pt;margin-top:29pt;width:74.4pt;height:1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GTR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8000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Base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Radio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B5A65FA" wp14:editId="56070F86">
              <wp:simplePos x="0" y="0"/>
              <wp:positionH relativeFrom="page">
                <wp:posOffset>2391410</wp:posOffset>
              </wp:positionH>
              <wp:positionV relativeFrom="page">
                <wp:posOffset>368300</wp:posOffset>
              </wp:positionV>
              <wp:extent cx="4270375" cy="127000"/>
              <wp:effectExtent l="635" t="0" r="0" b="0"/>
              <wp:wrapNone/>
              <wp:docPr id="88" name="Cuadro de texto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037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P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GTR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8000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Base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Radio</w:t>
                          </w:r>
                          <w:r w:rsidRPr="00B2657E"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Specifications</w:t>
                          </w:r>
                          <w:r w:rsidRPr="00B2657E">
                            <w:rPr>
                              <w:rFonts w:ascii="Times New Roman" w:hAnsi="Times New Roman"/>
                              <w:spacing w:val="-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for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runked</w:t>
                          </w:r>
                          <w:r w:rsidRPr="00B2657E"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Simulcast</w:t>
                          </w:r>
                          <w:r w:rsidRPr="00B2657E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and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Conventional</w:t>
                          </w:r>
                          <w:r w:rsidRPr="00B2657E">
                            <w:rPr>
                              <w:rFonts w:ascii="Times New Roman" w:hAnsi="Times New Roman"/>
                              <w:spacing w:val="-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UHF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R2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(435–524</w:t>
                          </w:r>
                          <w:r w:rsidRPr="00B2657E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MHz)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88" o:spid="_x0000_s1030" type="#_x0000_t202" style="position:absolute;margin-left:188.3pt;margin-top:29pt;width:336.25pt;height:10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" o:allowincell="f" filled="f" stroked="f">
              <v:textbox inset="0,0,0,0">
                <w:txbxContent>
                  <w:p w:rsidR="00B2657E" w:rsidRP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</w:pP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GTR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8000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Base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Radio</w:t>
                    </w:r>
                    <w:r w:rsidRPr="00B2657E">
                      <w:rPr>
                        <w:rFonts w:ascii="Times New Roman" w:hAnsi="Times New Roman"/>
                        <w:spacing w:val="-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Specifications</w:t>
                    </w:r>
                    <w:r w:rsidRPr="00B2657E">
                      <w:rPr>
                        <w:rFonts w:ascii="Times New Roman" w:hAnsi="Times New Roman"/>
                        <w:spacing w:val="-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for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pacing w:val="-5"/>
                        <w:sz w:val="16"/>
                        <w:szCs w:val="16"/>
                        <w:lang w:val="en-US"/>
                      </w:rPr>
                      <w:t>T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runked</w:t>
                    </w:r>
                    <w:r w:rsidRPr="00B2657E">
                      <w:rPr>
                        <w:rFonts w:ascii="Times New Roman" w:hAnsi="Times New Roman"/>
                        <w:spacing w:val="-5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Simulcast</w:t>
                    </w:r>
                    <w:r w:rsidRPr="00B2657E">
                      <w:rPr>
                        <w:rFonts w:ascii="Times New Roman" w:hAnsi="Times New Roman"/>
                        <w:spacing w:val="-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and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Conventional</w:t>
                    </w:r>
                    <w:r w:rsidRPr="00B2657E">
                      <w:rPr>
                        <w:rFonts w:ascii="Times New Roman" w:hAnsi="Times New Roman"/>
                        <w:spacing w:val="-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UHF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R2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(435–524</w:t>
                    </w:r>
                    <w:r w:rsidRPr="00B2657E">
                      <w:rPr>
                        <w:rFonts w:ascii="Times New Roman" w:hAnsi="Times New Roman"/>
                        <w:spacing w:val="-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MHz)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7E" w:rsidRDefault="00B2657E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530860</wp:posOffset>
              </wp:positionH>
              <wp:positionV relativeFrom="page">
                <wp:posOffset>368300</wp:posOffset>
              </wp:positionV>
              <wp:extent cx="4126230" cy="127000"/>
              <wp:effectExtent l="0" t="0" r="635" b="0"/>
              <wp:wrapNone/>
              <wp:docPr id="78" name="Cuadro de texto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62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P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GTR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8000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Base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Radio</w:t>
                          </w:r>
                          <w:r w:rsidRPr="00B2657E"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Specifications</w:t>
                          </w:r>
                          <w:r w:rsidRPr="00B2657E">
                            <w:rPr>
                              <w:rFonts w:ascii="Times New Roman" w:hAnsi="Times New Roman"/>
                              <w:spacing w:val="-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for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runked</w:t>
                          </w:r>
                          <w:r w:rsidRPr="00B2657E"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Simulcast</w:t>
                          </w:r>
                          <w:r w:rsidRPr="00B2657E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and</w:t>
                          </w:r>
                          <w:r w:rsidRPr="00B2657E">
                            <w:rPr>
                              <w:rFonts w:ascii="Times New Roman" w:hAnsi="Times New Roman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Conventional</w:t>
                          </w:r>
                          <w:r w:rsidRPr="00B2657E">
                            <w:rPr>
                              <w:rFonts w:ascii="Times New Roman" w:hAnsi="Times New Roman"/>
                              <w:spacing w:val="-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VHF</w:t>
                          </w:r>
                          <w:r w:rsidRPr="00B2657E"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(136–174</w:t>
                          </w:r>
                          <w:r w:rsidRPr="00B2657E">
                            <w:rPr>
                              <w:rFonts w:ascii="Times New Roman" w:hAnsi="Times New Roman"/>
                              <w:spacing w:val="-6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B2657E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MHz)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78" o:spid="_x0000_s1035" type="#_x0000_t202" style="position:absolute;margin-left:41.8pt;margin-top:29pt;width:324.9pt;height:10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" o:allowincell="f" filled="f" stroked="f">
              <v:textbox inset="0,0,0,0">
                <w:txbxContent>
                  <w:p w:rsidR="00B2657E" w:rsidRP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</w:pP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GTR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8000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Base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Radio</w:t>
                    </w:r>
                    <w:r w:rsidRPr="00B2657E">
                      <w:rPr>
                        <w:rFonts w:ascii="Times New Roman" w:hAnsi="Times New Roman"/>
                        <w:spacing w:val="-4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Specifications</w:t>
                    </w:r>
                    <w:r w:rsidRPr="00B2657E">
                      <w:rPr>
                        <w:rFonts w:ascii="Times New Roman" w:hAnsi="Times New Roman"/>
                        <w:spacing w:val="-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for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pacing w:val="-5"/>
                        <w:sz w:val="16"/>
                        <w:szCs w:val="16"/>
                        <w:lang w:val="en-US"/>
                      </w:rPr>
                      <w:t>T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runked</w:t>
                    </w:r>
                    <w:r w:rsidRPr="00B2657E">
                      <w:rPr>
                        <w:rFonts w:ascii="Times New Roman" w:hAnsi="Times New Roman"/>
                        <w:spacing w:val="-5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Simulcast</w:t>
                    </w:r>
                    <w:r w:rsidRPr="00B2657E">
                      <w:rPr>
                        <w:rFonts w:ascii="Times New Roman" w:hAnsi="Times New Roman"/>
                        <w:spacing w:val="-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and</w:t>
                    </w:r>
                    <w:r w:rsidRPr="00B2657E">
                      <w:rPr>
                        <w:rFonts w:ascii="Times New Roman" w:hAnsi="Times New Roman"/>
                        <w:spacing w:val="-2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Conventional</w:t>
                    </w:r>
                    <w:r w:rsidRPr="00B2657E">
                      <w:rPr>
                        <w:rFonts w:ascii="Times New Roman" w:hAnsi="Times New Roman"/>
                        <w:spacing w:val="-9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VHF</w:t>
                    </w:r>
                    <w:r w:rsidRPr="00B2657E">
                      <w:rPr>
                        <w:rFonts w:ascii="Times New Roman" w:hAnsi="Times New Roman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(136–174</w:t>
                    </w:r>
                    <w:r w:rsidRPr="00B2657E">
                      <w:rPr>
                        <w:rFonts w:ascii="Times New Roman" w:hAnsi="Times New Roman"/>
                        <w:spacing w:val="-6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B2657E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MHz)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1" locked="0" layoutInCell="0" allowOverlap="1">
              <wp:simplePos x="0" y="0"/>
              <wp:positionH relativeFrom="page">
                <wp:posOffset>4955540</wp:posOffset>
              </wp:positionH>
              <wp:positionV relativeFrom="page">
                <wp:posOffset>368300</wp:posOffset>
              </wp:positionV>
              <wp:extent cx="1900555" cy="127000"/>
              <wp:effectExtent l="2540" t="0" r="1905" b="0"/>
              <wp:wrapNone/>
              <wp:docPr id="77" name="Cuadro de texto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055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57E" w:rsidRDefault="00B2657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3" w:lineRule="exact"/>
                            <w:ind w:left="20" w:right="-44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Chapter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1:</w:t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GTR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8000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Base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Radio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Description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77" o:spid="_x0000_s1036" type="#_x0000_t202" style="position:absolute;margin-left:390.2pt;margin-top:29pt;width:149.65pt;height:10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" o:allowincell="f" filled="f" stroked="f">
              <v:textbox inset="0,0,0,0">
                <w:txbxContent>
                  <w:p w:rsidR="00B2657E" w:rsidRDefault="00B2657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3" w:lineRule="exact"/>
                      <w:ind w:left="20" w:right="-44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Chapter</w:t>
                    </w:r>
                    <w:proofErr w:type="spellEnd"/>
                    <w:r>
                      <w:rPr>
                        <w:rFonts w:ascii="Times New Roman" w:hAnsi="Times New Roman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1:</w:t>
                    </w:r>
                    <w:r>
                      <w:rPr>
                        <w:rFonts w:ascii="Times New Roman" w:hAnsi="Times New Roman"/>
                        <w:spacing w:val="1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GTR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8000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Base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Radio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>Description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57E" w:rsidRPr="00B2657E" w:rsidRDefault="00B2657E" w:rsidP="00B2657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64"/>
    <w:rsid w:val="007928A2"/>
    <w:rsid w:val="00800074"/>
    <w:rsid w:val="008400A9"/>
    <w:rsid w:val="00916DE4"/>
    <w:rsid w:val="00B03F97"/>
    <w:rsid w:val="00B2657E"/>
    <w:rsid w:val="00BE0546"/>
    <w:rsid w:val="00BF7C1A"/>
    <w:rsid w:val="00CB4C64"/>
    <w:rsid w:val="00CC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C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28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28A2"/>
  </w:style>
  <w:style w:type="paragraph" w:styleId="Piedepgina">
    <w:name w:val="footer"/>
    <w:basedOn w:val="Normal"/>
    <w:link w:val="PiedepginaCar"/>
    <w:uiPriority w:val="99"/>
    <w:unhideWhenUsed/>
    <w:rsid w:val="007928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8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C6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928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28A2"/>
  </w:style>
  <w:style w:type="paragraph" w:styleId="Piedepgina">
    <w:name w:val="footer"/>
    <w:basedOn w:val="Normal"/>
    <w:link w:val="PiedepginaCar"/>
    <w:uiPriority w:val="99"/>
    <w:unhideWhenUsed/>
    <w:rsid w:val="007928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75683EB7</Template>
  <TotalTime>1</TotalTime>
  <Pages>5</Pages>
  <Words>674</Words>
  <Characters>3707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Sonia Dahanna  Luengas del Rio</cp:lastModifiedBy>
  <cp:revision>2</cp:revision>
  <cp:lastPrinted>2013-12-16T23:17:00Z</cp:lastPrinted>
  <dcterms:created xsi:type="dcterms:W3CDTF">2013-12-17T00:28:00Z</dcterms:created>
  <dcterms:modified xsi:type="dcterms:W3CDTF">2013-12-17T00:28:00Z</dcterms:modified>
</cp:coreProperties>
</file>