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A1" w:rsidRPr="00A24CA7" w:rsidRDefault="00CF04A1" w:rsidP="000D2C9B">
      <w:pPr>
        <w:pStyle w:val="Textoindependiente31"/>
        <w:ind w:left="720"/>
        <w:rPr>
          <w:rFonts w:asciiTheme="minorHAnsi" w:hAnsiTheme="minorHAnsi" w:cs="Arial"/>
          <w:bCs/>
          <w:kern w:val="32"/>
          <w:sz w:val="22"/>
          <w:szCs w:val="22"/>
          <w:lang w:val="es-ES" w:eastAsia="es-CO"/>
        </w:rPr>
      </w:pPr>
      <w:bookmarkStart w:id="0" w:name="_Toc300143780"/>
      <w:bookmarkStart w:id="1" w:name="_Toc439083764"/>
      <w:bookmarkStart w:id="2" w:name="_Toc439084185"/>
      <w:bookmarkStart w:id="3" w:name="_Toc439085246"/>
      <w:bookmarkStart w:id="4" w:name="_GoBack"/>
      <w:bookmarkEnd w:id="4"/>
      <w:r w:rsidRPr="00A24CA7">
        <w:rPr>
          <w:rFonts w:asciiTheme="minorHAnsi" w:hAnsiTheme="minorHAnsi" w:cs="Arial"/>
          <w:bCs/>
          <w:kern w:val="32"/>
          <w:sz w:val="22"/>
          <w:szCs w:val="22"/>
          <w:lang w:val="es-ES" w:eastAsia="es-CO"/>
        </w:rPr>
        <w:t>ANEXO No. 1</w:t>
      </w:r>
      <w:bookmarkEnd w:id="0"/>
      <w:r w:rsidRPr="00A24CA7">
        <w:rPr>
          <w:rFonts w:asciiTheme="minorHAnsi" w:hAnsiTheme="minorHAnsi" w:cs="Arial"/>
          <w:bCs/>
          <w:kern w:val="32"/>
          <w:sz w:val="22"/>
          <w:szCs w:val="22"/>
          <w:lang w:val="es-ES" w:eastAsia="es-CO"/>
        </w:rPr>
        <w:t xml:space="preserve"> - CARTA DE PRESENTACIÓN DE LA PROPUESTA</w:t>
      </w:r>
      <w:bookmarkEnd w:id="1"/>
      <w:bookmarkEnd w:id="2"/>
      <w:bookmarkEnd w:id="3"/>
    </w:p>
    <w:p w:rsidR="00CF04A1" w:rsidRPr="00A24CA7" w:rsidRDefault="00CF04A1" w:rsidP="000D2C9B">
      <w:pPr>
        <w:autoSpaceDE w:val="0"/>
        <w:autoSpaceDN w:val="0"/>
        <w:adjustRightInd w:val="0"/>
        <w:jc w:val="center"/>
        <w:rPr>
          <w:rFonts w:asciiTheme="minorHAnsi" w:eastAsia="Times New Roman" w:hAnsiTheme="minorHAnsi" w:cs="Arial"/>
          <w:b/>
          <w:color w:val="FF0000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b/>
          <w:color w:val="FF0000"/>
          <w:sz w:val="22"/>
          <w:szCs w:val="22"/>
          <w:lang w:val="es-ES" w:eastAsia="es-CO"/>
        </w:rPr>
        <w:t>(Utilice papel membrete)</w:t>
      </w:r>
    </w:p>
    <w:p w:rsidR="00CF04A1" w:rsidRPr="00A24CA7" w:rsidRDefault="00CF04A1" w:rsidP="000D2C9B">
      <w:pPr>
        <w:autoSpaceDE w:val="0"/>
        <w:autoSpaceDN w:val="0"/>
        <w:adjustRightInd w:val="0"/>
        <w:jc w:val="center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Med</w:t>
      </w:r>
      <w:r w:rsidR="00664244"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ellín, ___ de __________ </w:t>
      </w:r>
      <w:proofErr w:type="spellStart"/>
      <w:r w:rsidR="00664244"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de</w:t>
      </w:r>
      <w:proofErr w:type="spellEnd"/>
      <w:r w:rsidR="00664244"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 2017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Señores: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  <w:t>EMPRESA PARA LA SEGURIDAD URBANA - LA ESU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Calle 16 No. 41-210 Oficina 106 Medellín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Medellín 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A24CA7"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  <w:t>Objeto:</w:t>
      </w: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 </w:t>
      </w:r>
      <w:r w:rsidR="0035738B" w:rsidRPr="00A24CA7">
        <w:rPr>
          <w:rFonts w:asciiTheme="minorHAnsi" w:eastAsia="Times New Roman" w:hAnsiTheme="minorHAnsi"/>
          <w:b/>
          <w:bCs/>
          <w:spacing w:val="-6"/>
          <w:sz w:val="22"/>
          <w:szCs w:val="22"/>
          <w:lang w:val="es-ES" w:eastAsia="es-CO"/>
        </w:rPr>
        <w:t>PRESTACIÓN DEL SERVICIO DE ASEO Y MANTENIMIENTO PARA LA EMPRESA PARA LA SEGURIDAD URBANA - ESU</w:t>
      </w:r>
      <w:r w:rsidR="001D29C6" w:rsidRPr="00A24CA7">
        <w:rPr>
          <w:rFonts w:asciiTheme="minorHAnsi" w:hAnsiTheme="minorHAnsi"/>
          <w:b/>
          <w:color w:val="000000"/>
          <w:sz w:val="22"/>
          <w:szCs w:val="22"/>
        </w:rPr>
        <w:t>.</w:t>
      </w:r>
    </w:p>
    <w:p w:rsidR="001D29C6" w:rsidRPr="00A24CA7" w:rsidRDefault="001D29C6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b/>
          <w:bCs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El suscrito _________________________________________________, en calidad de representante legal de _________________ de acuerdo con los Pliegos de Condiciones de la Solicitud Privada de Oferta cuyo objeto es el</w:t>
      </w:r>
      <w:r w:rsidR="001D29C6" w:rsidRPr="00A24CA7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35738B" w:rsidRPr="00A24CA7">
        <w:rPr>
          <w:rFonts w:asciiTheme="minorHAnsi" w:eastAsia="Times New Roman" w:hAnsiTheme="minorHAnsi"/>
          <w:b/>
          <w:bCs/>
          <w:spacing w:val="-6"/>
          <w:sz w:val="22"/>
          <w:szCs w:val="22"/>
          <w:lang w:val="es-ES" w:eastAsia="es-CO"/>
        </w:rPr>
        <w:t>PRESTACIÓN DEL SERVICIO DE ASEO Y MANTENIMIENTO PARA LA EMPRESA PARA LA SEGURIDAD URBANA - ESU</w:t>
      </w:r>
      <w:r w:rsidR="001D29C6" w:rsidRPr="00A24CA7">
        <w:rPr>
          <w:rFonts w:asciiTheme="minorHAnsi" w:hAnsiTheme="minorHAnsi"/>
          <w:b/>
          <w:color w:val="000000"/>
          <w:sz w:val="22"/>
          <w:szCs w:val="22"/>
        </w:rPr>
        <w:t>,</w:t>
      </w:r>
      <w:r w:rsidRPr="00A24CA7">
        <w:rPr>
          <w:rFonts w:asciiTheme="minorHAnsi" w:hAnsiTheme="minorHAnsi"/>
          <w:bCs/>
          <w:sz w:val="22"/>
          <w:szCs w:val="22"/>
          <w:lang w:val="es-ES"/>
        </w:rPr>
        <w:t xml:space="preserve"> </w:t>
      </w:r>
      <w:r w:rsidR="001D29C6"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p</w:t>
      </w: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resento la siguiente oferta. En caso de resultar favorecido y ser aceptada nuestra oferta, me comprometo a firmar el contrato correspondiente.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Declaro así mismo que: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Tengo facultad legal para firmar y presentar la oferta.</w:t>
      </w:r>
    </w:p>
    <w:p w:rsidR="00F82340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Esta oferta y el contrato que llegase a celebrarse sólo a mí me compromete, o a la sociedad que legalmente represento (en caso de persona jurídica)</w:t>
      </w:r>
      <w:r w:rsidR="00F82340"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.</w:t>
      </w:r>
    </w:p>
    <w:p w:rsidR="00CF04A1" w:rsidRPr="00A24CA7" w:rsidRDefault="00F82340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Ninguna entidad o persona distinta de los firmantes tiene interés comercial en esta propuesta, ni en el contrato que de ella se derive.</w:t>
      </w:r>
    </w:p>
    <w:p w:rsidR="00CF04A1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Conozco y comprendo las obligaciones que se derivan del Acuerdo 055 de 2014 Reglamento de Contratación de </w:t>
      </w:r>
      <w:r w:rsidRPr="00A24CA7">
        <w:rPr>
          <w:rFonts w:asciiTheme="minorHAnsi" w:eastAsia="Times New Roman" w:hAnsiTheme="minorHAnsi" w:cs="Arial"/>
          <w:color w:val="000000"/>
          <w:sz w:val="22"/>
          <w:szCs w:val="22"/>
          <w:lang w:val="es-ES" w:eastAsia="es-CO"/>
        </w:rPr>
        <w:t>la</w:t>
      </w:r>
      <w:r w:rsidRPr="00A24CA7"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  <w:t xml:space="preserve"> ESU</w:t>
      </w: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.</w:t>
      </w:r>
    </w:p>
    <w:p w:rsidR="00CF04A1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Conozco la información general y específica y demás documentos de la contratación y acepto los requisitos en ellos contenidos.</w:t>
      </w:r>
    </w:p>
    <w:p w:rsidR="00CF04A1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Realizaré los trámites necesarios para el perfeccionamiento y ejecución del contrato en el plazo señalado en las condiciones de la Invitación.</w:t>
      </w:r>
    </w:p>
    <w:p w:rsidR="00CF04A1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F82340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Los precios de la propuesta se mantendrán sin variación durante la vigencia de la Selección y el contrato.</w:t>
      </w:r>
      <w:r w:rsidR="00F82340" w:rsidRPr="00A24CA7">
        <w:rPr>
          <w:rFonts w:asciiTheme="minorHAnsi" w:eastAsiaTheme="minorEastAsia" w:hAnsiTheme="minorHAnsi" w:cstheme="minorBidi"/>
          <w:sz w:val="22"/>
          <w:szCs w:val="22"/>
          <w:lang w:val="es-ES" w:eastAsia="es-CO"/>
        </w:rPr>
        <w:t xml:space="preserve"> </w:t>
      </w:r>
    </w:p>
    <w:p w:rsidR="00CF04A1" w:rsidRPr="00A24CA7" w:rsidRDefault="00F82340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Ofrezco entregar las cantidades que figuran en el cuadro de precios y valor total de la oferta, así como el cumplimiento de los requerimientos técnicos.</w:t>
      </w:r>
    </w:p>
    <w:p w:rsidR="00CF04A1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Autorizo expresamente a </w:t>
      </w:r>
      <w:r w:rsidRPr="00A24CA7">
        <w:rPr>
          <w:rFonts w:asciiTheme="minorHAnsi" w:eastAsia="Times New Roman" w:hAnsiTheme="minorHAnsi" w:cs="Arial"/>
          <w:color w:val="000000"/>
          <w:sz w:val="22"/>
          <w:szCs w:val="22"/>
          <w:lang w:val="es-ES" w:eastAsia="es-CO"/>
        </w:rPr>
        <w:t>la</w:t>
      </w:r>
      <w:r w:rsidRPr="00A24CA7"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  <w:t xml:space="preserve"> ESU</w:t>
      </w: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 para verificar toda la información incluida en la propuesta.</w:t>
      </w:r>
    </w:p>
    <w:p w:rsidR="00CF04A1" w:rsidRPr="00A24CA7" w:rsidRDefault="00CF04A1" w:rsidP="000D2C9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Ofrezco entregar las cantidades que figuran en el cuadro de precios y valor total de la oferta, así como el cumplimiento de los requerimientos técnicos.</w:t>
      </w:r>
    </w:p>
    <w:p w:rsidR="00F82340" w:rsidRPr="00A24CA7" w:rsidRDefault="00CF04A1" w:rsidP="000D2C9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="Arial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 xml:space="preserve">Me comprometo a ejecutar el objeto del contrato iniciando y finalizando en la fecha </w:t>
      </w: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lastRenderedPageBreak/>
        <w:t>establecida por la Empresa para la Seguridad Urbana - ESU.</w:t>
      </w:r>
      <w:r w:rsidR="00F82340" w:rsidRPr="00A24CA7">
        <w:rPr>
          <w:rFonts w:asciiTheme="minorHAnsi" w:eastAsiaTheme="minorEastAsia" w:hAnsiTheme="minorHAnsi" w:cs="Arial"/>
          <w:sz w:val="22"/>
          <w:szCs w:val="22"/>
          <w:lang w:eastAsia="es-ES"/>
        </w:rPr>
        <w:t xml:space="preserve"> </w:t>
      </w:r>
    </w:p>
    <w:p w:rsidR="00F82340" w:rsidRPr="00A24CA7" w:rsidRDefault="00F82340" w:rsidP="000D2C9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="Arial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eastAsia="es-CO"/>
        </w:rPr>
        <w:t>Bajo la gravedad de juramento declaro que no me encuentro reportado en el Boletín de responsables fiscales que expide la Contraloría General de la República o en caso de estarlo, tener vigente un acuerdo de pago y me encuentro al día en los pagos.</w:t>
      </w:r>
    </w:p>
    <w:p w:rsidR="00F82340" w:rsidRPr="00A24CA7" w:rsidRDefault="00F82340" w:rsidP="000D2C9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="Arial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eastAsia="es-CO"/>
        </w:rPr>
        <w:t>Bajo la gravedad del juramento declaro que no me ha sido notificado por parte de la Cámara de Comercio de ningún recurso de reposición frente a la información contenida en el RUP.</w:t>
      </w:r>
    </w:p>
    <w:p w:rsidR="00F82340" w:rsidRPr="00A24CA7" w:rsidRDefault="00F82340" w:rsidP="000D2C9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="Arial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eastAsia="es-CO"/>
        </w:rPr>
        <w:t>Bajo la gravedad del juramento declaro no tengo conflicto de interés, ni los directivos de la sociedad que represento y el equipo de trabajo con que se ejecutarán los servicios contratados.</w:t>
      </w:r>
    </w:p>
    <w:p w:rsidR="00F82340" w:rsidRPr="00A24CA7" w:rsidRDefault="00F82340" w:rsidP="000D2C9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="Arial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eastAsia="es-CO"/>
        </w:rPr>
        <w:t>No realizaré reclamación administrativa ni judicial por la terminación anticipada del proceso de selección debido a circunstancias objetivas.</w:t>
      </w:r>
    </w:p>
    <w:p w:rsidR="00F82340" w:rsidRPr="00A24CA7" w:rsidRDefault="00F82340" w:rsidP="000D2C9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="Arial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eastAsia="es-CO"/>
        </w:rPr>
        <w:t>En virtud del artículo 56 de la Ley 1437 de 2011, expresamente acepto que la Empresa para la Seguridad Urbana - ESU me notifique todos los actos administrativos de carácter particular al correo electrónico: _____________________________________</w:t>
      </w:r>
    </w:p>
    <w:p w:rsidR="00CF04A1" w:rsidRPr="00A24CA7" w:rsidRDefault="00CF04A1" w:rsidP="000D2C9B">
      <w:pPr>
        <w:widowControl w:val="0"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Atentamente,</w:t>
      </w: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Nombre del Representante Legal____________________________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C. C. No. _____________________ De _______________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Dirección de correo _______________________________________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Dirección electrónica _______________________________________</w:t>
      </w:r>
    </w:p>
    <w:p w:rsidR="00CF04A1" w:rsidRPr="00A24CA7" w:rsidRDefault="00CF04A1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Ciudad _______________________________________</w:t>
      </w: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b/>
          <w:bCs/>
          <w:sz w:val="22"/>
          <w:szCs w:val="22"/>
          <w:lang w:eastAsia="es-CO"/>
        </w:rPr>
      </w:pP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___________________________________________________</w:t>
      </w:r>
    </w:p>
    <w:p w:rsidR="00CF04A1" w:rsidRPr="00A24CA7" w:rsidRDefault="00CF04A1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Firma del Representante Legal</w:t>
      </w:r>
    </w:p>
    <w:p w:rsidR="00CF04A1" w:rsidRPr="00A24CA7" w:rsidRDefault="00CF04A1" w:rsidP="000D2C9B">
      <w:pPr>
        <w:keepNext/>
        <w:widowControl w:val="0"/>
        <w:tabs>
          <w:tab w:val="left" w:pos="2445"/>
          <w:tab w:val="center" w:pos="4419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Theme="minorHAnsi" w:eastAsia="Times New Roman" w:hAnsiTheme="minorHAnsi"/>
          <w:kern w:val="32"/>
          <w:sz w:val="22"/>
          <w:szCs w:val="22"/>
          <w:lang w:val="es-ES" w:eastAsia="es-CO"/>
        </w:rPr>
      </w:pPr>
      <w:bookmarkStart w:id="5" w:name="_Toc308717774"/>
      <w:r w:rsidRPr="00A24CA7">
        <w:rPr>
          <w:rFonts w:asciiTheme="minorHAnsi" w:eastAsia="Times New Roman" w:hAnsiTheme="minorHAnsi" w:cs="Arial"/>
          <w:b/>
          <w:bCs/>
          <w:kern w:val="32"/>
          <w:sz w:val="22"/>
          <w:szCs w:val="22"/>
          <w:lang w:val="es-ES" w:eastAsia="es-CO"/>
        </w:rPr>
        <w:br w:type="page"/>
      </w:r>
      <w:bookmarkStart w:id="6" w:name="_Toc439083765"/>
      <w:bookmarkStart w:id="7" w:name="_Toc439084186"/>
      <w:bookmarkStart w:id="8" w:name="_Toc439085247"/>
      <w:r w:rsidRPr="00A24CA7">
        <w:rPr>
          <w:rFonts w:asciiTheme="minorHAnsi" w:eastAsia="Times New Roman" w:hAnsiTheme="minorHAnsi" w:cs="Arial"/>
          <w:b/>
          <w:bCs/>
          <w:kern w:val="32"/>
          <w:sz w:val="22"/>
          <w:szCs w:val="22"/>
          <w:lang w:val="es-ES" w:eastAsia="es-CO"/>
        </w:rPr>
        <w:lastRenderedPageBreak/>
        <w:t xml:space="preserve">ANEXO No. 2 </w:t>
      </w:r>
      <w:bookmarkStart w:id="9" w:name="_Toc306891948"/>
      <w:bookmarkStart w:id="10" w:name="_Toc308717776"/>
      <w:bookmarkEnd w:id="5"/>
      <w:r w:rsidR="000D2C9B" w:rsidRPr="00A24CA7">
        <w:rPr>
          <w:rFonts w:asciiTheme="minorHAnsi" w:eastAsia="Times New Roman" w:hAnsiTheme="minorHAnsi" w:cs="Arial"/>
          <w:b/>
          <w:bCs/>
          <w:kern w:val="32"/>
          <w:sz w:val="22"/>
          <w:szCs w:val="22"/>
          <w:lang w:val="es-ES" w:eastAsia="es-CO"/>
        </w:rPr>
        <w:t>-</w:t>
      </w:r>
      <w:r w:rsidRPr="00A24CA7">
        <w:rPr>
          <w:rFonts w:asciiTheme="minorHAnsi" w:eastAsia="Times New Roman" w:hAnsiTheme="minorHAnsi" w:cs="Arial"/>
          <w:b/>
          <w:bCs/>
          <w:kern w:val="32"/>
          <w:sz w:val="22"/>
          <w:szCs w:val="22"/>
          <w:lang w:val="es-ES" w:eastAsia="es-CO"/>
        </w:rPr>
        <w:t xml:space="preserve"> </w:t>
      </w:r>
      <w:bookmarkEnd w:id="6"/>
      <w:bookmarkEnd w:id="7"/>
      <w:bookmarkEnd w:id="8"/>
      <w:bookmarkEnd w:id="9"/>
      <w:bookmarkEnd w:id="10"/>
      <w:r w:rsidR="00872072"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 xml:space="preserve">FORMULARIO DE </w:t>
      </w:r>
      <w:r w:rsidR="001A56FB"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 xml:space="preserve">CANTIDADES Y </w:t>
      </w:r>
      <w:r w:rsidR="00872072"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PRECIOS</w:t>
      </w:r>
      <w:r w:rsidR="001A56FB"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 xml:space="preserve"> UNITARIOS</w:t>
      </w:r>
    </w:p>
    <w:p w:rsidR="00CF04A1" w:rsidRPr="00A24CA7" w:rsidRDefault="00CF04A1" w:rsidP="000D2C9B">
      <w:pPr>
        <w:autoSpaceDE w:val="0"/>
        <w:autoSpaceDN w:val="0"/>
        <w:adjustRightInd w:val="0"/>
        <w:jc w:val="center"/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  <w:t xml:space="preserve">(Utilice papel membrete) </w:t>
      </w:r>
    </w:p>
    <w:p w:rsidR="00CF04A1" w:rsidRPr="00A24CA7" w:rsidRDefault="00CF04A1" w:rsidP="000D2C9B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both"/>
        <w:rPr>
          <w:rFonts w:asciiTheme="minorHAnsi" w:hAnsiTheme="minorHAnsi"/>
          <w:sz w:val="22"/>
          <w:szCs w:val="22"/>
        </w:rPr>
      </w:pPr>
    </w:p>
    <w:p w:rsidR="00CF04A1" w:rsidRPr="00A24CA7" w:rsidRDefault="00CF04A1" w:rsidP="000D2C9B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1357"/>
      </w:tblGrid>
      <w:tr w:rsidR="00EF1EF2" w:rsidRPr="00A24CA7" w:rsidTr="00036B8A">
        <w:tc>
          <w:tcPr>
            <w:tcW w:w="959" w:type="dxa"/>
            <w:shd w:val="clear" w:color="auto" w:fill="A6A6A6"/>
            <w:vAlign w:val="center"/>
          </w:tcPr>
          <w:p w:rsidR="00EF1EF2" w:rsidRPr="00A24CA7" w:rsidRDefault="00EF1EF2" w:rsidP="000D2C9B">
            <w:pPr>
              <w:widowControl w:val="0"/>
              <w:autoSpaceDE w:val="0"/>
              <w:autoSpaceDN w:val="0"/>
              <w:adjustRightInd w:val="0"/>
              <w:ind w:right="-67"/>
              <w:jc w:val="center"/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/>
              </w:rPr>
              <w:t>ÍTEM</w:t>
            </w:r>
          </w:p>
        </w:tc>
        <w:tc>
          <w:tcPr>
            <w:tcW w:w="5386" w:type="dxa"/>
            <w:shd w:val="clear" w:color="auto" w:fill="A6A6A6"/>
            <w:vAlign w:val="center"/>
          </w:tcPr>
          <w:p w:rsidR="00EF1EF2" w:rsidRPr="00A24CA7" w:rsidRDefault="00EF1EF2" w:rsidP="000D2C9B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DESCRIPCIÓN</w:t>
            </w:r>
          </w:p>
        </w:tc>
        <w:tc>
          <w:tcPr>
            <w:tcW w:w="1276" w:type="dxa"/>
            <w:shd w:val="clear" w:color="auto" w:fill="A6A6A6"/>
            <w:vAlign w:val="center"/>
          </w:tcPr>
          <w:p w:rsidR="00EF1EF2" w:rsidRPr="00A24CA7" w:rsidRDefault="00EF1EF2" w:rsidP="000D2C9B">
            <w:pPr>
              <w:widowControl w:val="0"/>
              <w:autoSpaceDE w:val="0"/>
              <w:autoSpaceDN w:val="0"/>
              <w:adjustRightInd w:val="0"/>
              <w:ind w:right="-67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CA</w:t>
            </w:r>
            <w:r w:rsidR="00036B8A"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NTIDAD</w:t>
            </w:r>
          </w:p>
        </w:tc>
        <w:tc>
          <w:tcPr>
            <w:tcW w:w="1357" w:type="dxa"/>
            <w:shd w:val="clear" w:color="auto" w:fill="A6A6A6"/>
            <w:vAlign w:val="center"/>
          </w:tcPr>
          <w:p w:rsidR="00EF1EF2" w:rsidRPr="00A24CA7" w:rsidRDefault="00EF1EF2" w:rsidP="000D2C9B">
            <w:pPr>
              <w:widowControl w:val="0"/>
              <w:autoSpaceDE w:val="0"/>
              <w:autoSpaceDN w:val="0"/>
              <w:adjustRightInd w:val="0"/>
              <w:ind w:right="-67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VALOR DEL</w:t>
            </w:r>
          </w:p>
          <w:p w:rsidR="00EF1EF2" w:rsidRPr="00A24CA7" w:rsidRDefault="00EF1EF2" w:rsidP="000D2C9B">
            <w:pPr>
              <w:widowControl w:val="0"/>
              <w:autoSpaceDE w:val="0"/>
              <w:autoSpaceDN w:val="0"/>
              <w:adjustRightInd w:val="0"/>
              <w:ind w:left="70" w:right="-20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SERVICIO</w:t>
            </w:r>
          </w:p>
          <w:p w:rsidR="00EF1EF2" w:rsidRPr="00A24CA7" w:rsidRDefault="00EF1EF2" w:rsidP="000D2C9B">
            <w:pPr>
              <w:widowControl w:val="0"/>
              <w:autoSpaceDE w:val="0"/>
              <w:autoSpaceDN w:val="0"/>
              <w:adjustRightInd w:val="0"/>
              <w:ind w:left="41" w:right="-20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MENSUAL</w:t>
            </w:r>
          </w:p>
        </w:tc>
      </w:tr>
      <w:tr w:rsidR="00EF1EF2" w:rsidRPr="00A24CA7" w:rsidTr="006552B9">
        <w:tc>
          <w:tcPr>
            <w:tcW w:w="959" w:type="dxa"/>
            <w:vAlign w:val="center"/>
          </w:tcPr>
          <w:p w:rsidR="00EF1EF2" w:rsidRPr="00A24CA7" w:rsidRDefault="00EF1EF2" w:rsidP="006552B9">
            <w:pPr>
              <w:jc w:val="center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/>
                <w:sz w:val="22"/>
                <w:szCs w:val="22"/>
                <w:lang w:val="es-ES"/>
              </w:rPr>
              <w:t>1</w:t>
            </w:r>
          </w:p>
        </w:tc>
        <w:tc>
          <w:tcPr>
            <w:tcW w:w="5386" w:type="dxa"/>
            <w:vAlign w:val="center"/>
          </w:tcPr>
          <w:p w:rsidR="00EF1EF2" w:rsidRPr="00A24CA7" w:rsidRDefault="006552B9" w:rsidP="0065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Operario de aseo destinado a actividades de aseo y mantenimiento para la ESU</w:t>
            </w:r>
          </w:p>
        </w:tc>
        <w:tc>
          <w:tcPr>
            <w:tcW w:w="1276" w:type="dxa"/>
            <w:vAlign w:val="center"/>
          </w:tcPr>
          <w:p w:rsidR="00EF1EF2" w:rsidRPr="00A24CA7" w:rsidRDefault="006552B9" w:rsidP="006552B9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7" w:type="dxa"/>
            <w:vAlign w:val="center"/>
          </w:tcPr>
          <w:p w:rsidR="00EF1EF2" w:rsidRPr="00A24CA7" w:rsidRDefault="00EF1EF2" w:rsidP="006552B9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EF1EF2" w:rsidRPr="00A24CA7" w:rsidTr="006552B9">
        <w:trPr>
          <w:trHeight w:val="325"/>
        </w:trPr>
        <w:tc>
          <w:tcPr>
            <w:tcW w:w="7621" w:type="dxa"/>
            <w:gridSpan w:val="3"/>
            <w:vAlign w:val="center"/>
          </w:tcPr>
          <w:p w:rsidR="00EF1EF2" w:rsidRPr="00A24CA7" w:rsidRDefault="006552B9" w:rsidP="006552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>VALOR ANTES DE IVA</w:t>
            </w:r>
          </w:p>
        </w:tc>
        <w:tc>
          <w:tcPr>
            <w:tcW w:w="1357" w:type="dxa"/>
          </w:tcPr>
          <w:p w:rsidR="00EF1EF2" w:rsidRPr="00A24CA7" w:rsidRDefault="00EF1EF2" w:rsidP="000D2C9B">
            <w:pPr>
              <w:jc w:val="both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EF1EF2" w:rsidRPr="00A24CA7" w:rsidTr="006552B9">
        <w:trPr>
          <w:trHeight w:val="275"/>
        </w:trPr>
        <w:tc>
          <w:tcPr>
            <w:tcW w:w="7621" w:type="dxa"/>
            <w:gridSpan w:val="3"/>
            <w:vAlign w:val="center"/>
          </w:tcPr>
          <w:p w:rsidR="00EF1EF2" w:rsidRPr="00A24CA7" w:rsidRDefault="00EF1EF2" w:rsidP="006552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 xml:space="preserve">IVA__% </w:t>
            </w:r>
          </w:p>
        </w:tc>
        <w:tc>
          <w:tcPr>
            <w:tcW w:w="1357" w:type="dxa"/>
          </w:tcPr>
          <w:p w:rsidR="00EF1EF2" w:rsidRPr="00A24CA7" w:rsidRDefault="00EF1EF2" w:rsidP="000D2C9B">
            <w:pPr>
              <w:jc w:val="both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EF1EF2" w:rsidRPr="00A24CA7" w:rsidTr="006552B9">
        <w:tc>
          <w:tcPr>
            <w:tcW w:w="7621" w:type="dxa"/>
            <w:gridSpan w:val="3"/>
            <w:vAlign w:val="center"/>
          </w:tcPr>
          <w:p w:rsidR="00EF1EF2" w:rsidRPr="00A24CA7" w:rsidRDefault="006552B9" w:rsidP="006552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  <w:r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 xml:space="preserve">VALOR </w:t>
            </w:r>
            <w:r w:rsidR="00EF1EF2" w:rsidRPr="00A24CA7"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357" w:type="dxa"/>
          </w:tcPr>
          <w:p w:rsidR="00EF1EF2" w:rsidRPr="00A24CA7" w:rsidRDefault="00EF1EF2" w:rsidP="000D2C9B">
            <w:pPr>
              <w:jc w:val="both"/>
              <w:rPr>
                <w:rFonts w:asciiTheme="minorHAnsi" w:eastAsia="Times New Roman" w:hAnsiTheme="minorHAnsi" w:cs="Arial"/>
                <w:b/>
                <w:color w:val="000000"/>
                <w:sz w:val="22"/>
                <w:szCs w:val="22"/>
              </w:rPr>
            </w:pPr>
          </w:p>
        </w:tc>
      </w:tr>
    </w:tbl>
    <w:p w:rsidR="00CF04A1" w:rsidRPr="00A24CA7" w:rsidRDefault="00CF04A1" w:rsidP="000D2C9B">
      <w:pPr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</w:p>
    <w:p w:rsidR="00C13698" w:rsidRPr="00A24CA7" w:rsidRDefault="00EF1EF2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Nota 1: Los precios deben incluir: Salario, auxilio de transporte, prestaciones sociales</w:t>
      </w:r>
      <w:r w:rsidR="00036B8A"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 xml:space="preserve"> (prima,   cesantías, vacaciones, intereses), </w:t>
      </w: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s</w:t>
      </w:r>
      <w:r w:rsidR="00036B8A"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 xml:space="preserve">eguridad social (salud, pensión, ARL), </w:t>
      </w: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Parafiscales (Sena, ICBF, Caja de Compensación), dotación, administración e IVA</w:t>
      </w:r>
      <w:r w:rsidR="006552B9"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.</w:t>
      </w:r>
    </w:p>
    <w:p w:rsidR="00C13698" w:rsidRPr="00A24CA7" w:rsidRDefault="00C13698" w:rsidP="000D2C9B">
      <w:pPr>
        <w:rPr>
          <w:rFonts w:asciiTheme="minorHAnsi" w:hAnsiTheme="minorHAnsi"/>
          <w:sz w:val="22"/>
          <w:szCs w:val="22"/>
        </w:rPr>
      </w:pPr>
    </w:p>
    <w:p w:rsidR="00C13698" w:rsidRPr="00A24CA7" w:rsidRDefault="00C13698" w:rsidP="000D2C9B">
      <w:pPr>
        <w:rPr>
          <w:rFonts w:asciiTheme="minorHAnsi" w:hAnsiTheme="minorHAnsi"/>
          <w:sz w:val="22"/>
          <w:szCs w:val="22"/>
        </w:rPr>
      </w:pPr>
    </w:p>
    <w:p w:rsidR="00C13698" w:rsidRPr="00A24CA7" w:rsidRDefault="00C13698" w:rsidP="000D2C9B">
      <w:pPr>
        <w:rPr>
          <w:rFonts w:asciiTheme="minorHAnsi" w:hAnsiTheme="minorHAnsi"/>
          <w:sz w:val="22"/>
          <w:szCs w:val="22"/>
        </w:rPr>
      </w:pPr>
    </w:p>
    <w:p w:rsidR="007D19E5" w:rsidRPr="00A24CA7" w:rsidRDefault="007D19E5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VALOR TOTAL EN LETRAS</w:t>
      </w: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ab/>
      </w: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ab/>
        <w:t>_______________________________________</w:t>
      </w:r>
    </w:p>
    <w:p w:rsidR="007D19E5" w:rsidRPr="00A24CA7" w:rsidRDefault="007D19E5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</w:p>
    <w:p w:rsidR="006552B9" w:rsidRPr="00A24CA7" w:rsidRDefault="006552B9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</w:p>
    <w:p w:rsidR="006552B9" w:rsidRPr="00A24CA7" w:rsidRDefault="006552B9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Nombre del Representante Legal____________________________</w:t>
      </w: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C. C. No. _____________________ De _______________</w:t>
      </w: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Dirección de correo _______________________________________</w:t>
      </w: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Dirección electrónica _______________________________________</w:t>
      </w: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Ciudad _______________________________________</w:t>
      </w: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</w:p>
    <w:p w:rsidR="00036B8A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</w:p>
    <w:p w:rsidR="00BA7409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___________________________________________________</w:t>
      </w:r>
    </w:p>
    <w:p w:rsidR="00D75255" w:rsidRPr="00A24CA7" w:rsidRDefault="00036B8A" w:rsidP="000D2C9B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t>Firma del Representante Legal</w:t>
      </w:r>
    </w:p>
    <w:p w:rsidR="00036B8A" w:rsidRPr="00A24CA7" w:rsidRDefault="00036B8A" w:rsidP="000D2C9B">
      <w:pPr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</w:pPr>
      <w:r w:rsidRPr="00A24CA7">
        <w:rPr>
          <w:rFonts w:asciiTheme="minorHAnsi" w:eastAsia="Times New Roman" w:hAnsiTheme="minorHAnsi" w:cs="Arial"/>
          <w:b/>
          <w:color w:val="000000"/>
          <w:sz w:val="22"/>
          <w:szCs w:val="22"/>
          <w:lang w:eastAsia="es-CO"/>
        </w:rPr>
        <w:br w:type="page"/>
      </w:r>
    </w:p>
    <w:p w:rsidR="00D75255" w:rsidRPr="00A24CA7" w:rsidRDefault="00D75255" w:rsidP="000D2C9B">
      <w:pPr>
        <w:autoSpaceDE w:val="0"/>
        <w:autoSpaceDN w:val="0"/>
        <w:adjustRightInd w:val="0"/>
        <w:jc w:val="center"/>
        <w:rPr>
          <w:rFonts w:asciiTheme="minorHAnsi" w:hAnsiTheme="minorHAnsi"/>
          <w:color w:val="000000"/>
          <w:sz w:val="22"/>
          <w:szCs w:val="22"/>
          <w:lang w:eastAsia="es-CO"/>
        </w:rPr>
      </w:pPr>
      <w:r w:rsidRPr="00A24CA7">
        <w:rPr>
          <w:rFonts w:asciiTheme="minorHAnsi" w:hAnsiTheme="minorHAnsi"/>
          <w:b/>
          <w:bCs/>
          <w:color w:val="000000"/>
          <w:sz w:val="22"/>
          <w:szCs w:val="22"/>
          <w:lang w:eastAsia="es-CO"/>
        </w:rPr>
        <w:lastRenderedPageBreak/>
        <w:t xml:space="preserve">ANEXO No. 3 </w:t>
      </w:r>
      <w:r w:rsidR="000D2C9B" w:rsidRPr="00A24CA7">
        <w:rPr>
          <w:rFonts w:asciiTheme="minorHAnsi" w:hAnsiTheme="minorHAnsi"/>
          <w:b/>
          <w:bCs/>
          <w:color w:val="000000"/>
          <w:sz w:val="22"/>
          <w:szCs w:val="22"/>
          <w:lang w:eastAsia="es-CO"/>
        </w:rPr>
        <w:t>-</w:t>
      </w:r>
      <w:r w:rsidRPr="00A24CA7">
        <w:rPr>
          <w:rFonts w:asciiTheme="minorHAnsi" w:hAnsiTheme="minorHAnsi"/>
          <w:b/>
          <w:bCs/>
          <w:color w:val="000000"/>
          <w:sz w:val="22"/>
          <w:szCs w:val="22"/>
          <w:lang w:eastAsia="es-CO"/>
        </w:rPr>
        <w:t xml:space="preserve"> RESUMEN CERTIFICADOS DE EXPERIENCIA:</w:t>
      </w:r>
    </w:p>
    <w:p w:rsidR="00D75255" w:rsidRPr="00A24CA7" w:rsidRDefault="00D75255" w:rsidP="000D2C9B">
      <w:pPr>
        <w:jc w:val="center"/>
        <w:rPr>
          <w:rFonts w:asciiTheme="minorHAnsi" w:hAnsiTheme="minorHAnsi"/>
          <w:sz w:val="22"/>
          <w:szCs w:val="22"/>
        </w:rPr>
      </w:pPr>
      <w:r w:rsidRPr="00A24CA7">
        <w:rPr>
          <w:rFonts w:asciiTheme="minorHAnsi" w:hAnsiTheme="minorHAnsi"/>
          <w:sz w:val="22"/>
          <w:szCs w:val="22"/>
        </w:rPr>
        <w:t xml:space="preserve"> (Utilizar papel membrete)</w:t>
      </w:r>
    </w:p>
    <w:p w:rsidR="00036B8A" w:rsidRPr="00A24CA7" w:rsidRDefault="00036B8A" w:rsidP="000D2C9B">
      <w:pPr>
        <w:jc w:val="center"/>
        <w:rPr>
          <w:rFonts w:asciiTheme="minorHAnsi" w:hAnsiTheme="minorHAnsi"/>
          <w:sz w:val="22"/>
          <w:szCs w:val="22"/>
        </w:rPr>
      </w:pPr>
    </w:p>
    <w:p w:rsidR="00036B8A" w:rsidRPr="00A24CA7" w:rsidRDefault="00036B8A" w:rsidP="000D2C9B">
      <w:pPr>
        <w:jc w:val="center"/>
        <w:rPr>
          <w:rFonts w:asciiTheme="minorHAnsi" w:hAnsiTheme="minorHAnsi"/>
          <w:sz w:val="22"/>
          <w:szCs w:val="22"/>
        </w:rPr>
      </w:pPr>
    </w:p>
    <w:p w:rsidR="00036B8A" w:rsidRPr="00A24CA7" w:rsidRDefault="00036B8A" w:rsidP="000D2C9B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D75255" w:rsidRPr="00A24CA7" w:rsidTr="00D72B52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938" w:right="-2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C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N</w:t>
            </w: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C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E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P</w:t>
            </w: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T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563" w:right="-2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C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N</w:t>
            </w: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T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R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A</w:t>
            </w:r>
            <w:r w:rsidRPr="00A24CA7">
              <w:rPr>
                <w:rFonts w:asciiTheme="minorHAnsi" w:hAnsiTheme="minorHAnsi"/>
                <w:b/>
                <w:bCs/>
                <w:spacing w:val="2"/>
                <w:position w:val="1"/>
                <w:sz w:val="22"/>
                <w:szCs w:val="22"/>
                <w:lang w:val="es-ES" w:eastAsia="es-CO"/>
              </w:rPr>
              <w:t>T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 xml:space="preserve"> 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671" w:right="-2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C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N</w:t>
            </w: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T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R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A</w:t>
            </w:r>
            <w:r w:rsidRPr="00A24CA7">
              <w:rPr>
                <w:rFonts w:asciiTheme="minorHAnsi" w:hAnsiTheme="minorHAnsi"/>
                <w:b/>
                <w:bCs/>
                <w:spacing w:val="2"/>
                <w:position w:val="1"/>
                <w:sz w:val="22"/>
                <w:szCs w:val="22"/>
                <w:lang w:val="es-ES" w:eastAsia="es-CO"/>
              </w:rPr>
              <w:t>T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 xml:space="preserve"> 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529" w:right="-2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C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N</w:t>
            </w:r>
            <w:r w:rsidRPr="00A24CA7">
              <w:rPr>
                <w:rFonts w:asciiTheme="minorHAnsi" w:hAnsiTheme="minorHAnsi"/>
                <w:b/>
                <w:bCs/>
                <w:spacing w:val="1"/>
                <w:position w:val="1"/>
                <w:sz w:val="22"/>
                <w:szCs w:val="22"/>
                <w:lang w:val="es-ES" w:eastAsia="es-CO"/>
              </w:rPr>
              <w:t>T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>R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A</w:t>
            </w:r>
            <w:r w:rsidRPr="00A24CA7">
              <w:rPr>
                <w:rFonts w:asciiTheme="minorHAnsi" w:hAnsiTheme="minorHAnsi"/>
                <w:b/>
                <w:bCs/>
                <w:spacing w:val="2"/>
                <w:position w:val="1"/>
                <w:sz w:val="22"/>
                <w:szCs w:val="22"/>
                <w:lang w:val="es-ES" w:eastAsia="es-CO"/>
              </w:rPr>
              <w:t>T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O</w:t>
            </w:r>
            <w:r w:rsidRPr="00A24CA7">
              <w:rPr>
                <w:rFonts w:asciiTheme="minorHAnsi" w:hAnsiTheme="minorHAnsi"/>
                <w:b/>
                <w:bCs/>
                <w:spacing w:val="-2"/>
                <w:position w:val="1"/>
                <w:sz w:val="22"/>
                <w:szCs w:val="22"/>
                <w:lang w:val="es-ES" w:eastAsia="es-CO"/>
              </w:rPr>
              <w:t xml:space="preserve"> </w:t>
            </w:r>
            <w:r w:rsidRPr="00A24CA7">
              <w:rPr>
                <w:rFonts w:asciiTheme="minorHAnsi" w:hAnsiTheme="minorHAnsi"/>
                <w:b/>
                <w:bCs/>
                <w:position w:val="1"/>
                <w:sz w:val="22"/>
                <w:szCs w:val="22"/>
                <w:lang w:val="es-ES" w:eastAsia="es-CO"/>
              </w:rPr>
              <w:t>3</w:t>
            </w:r>
          </w:p>
        </w:tc>
      </w:tr>
      <w:tr w:rsidR="00D75255" w:rsidRPr="00A24CA7" w:rsidTr="00D72B52">
        <w:trPr>
          <w:trHeight w:hRule="exact" w:val="567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Nombre o razón social de la empresa o entidad contratante.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Nombre del Oferente.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Número de contrato.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Fecha de inicio.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Fecha de terminación.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Objeto del contrato.</w:t>
            </w:r>
          </w:p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Producto o servicio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Valor del contrato.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Actividades específicas en desarrollo del contrato.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64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Nombre y firma de quien expide la certificación.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  <w:tr w:rsidR="00D75255" w:rsidRPr="00A24CA7" w:rsidTr="00D72B52">
        <w:trPr>
          <w:trHeight w:hRule="exact" w:val="597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24CA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Cumplimiento satisfactorio del contrato u orden.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55" w:rsidRPr="00A24CA7" w:rsidRDefault="00D75255" w:rsidP="000D2C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es-ES" w:eastAsia="es-CO"/>
              </w:rPr>
            </w:pPr>
          </w:p>
        </w:tc>
      </w:tr>
    </w:tbl>
    <w:p w:rsidR="00D75255" w:rsidRPr="00A24CA7" w:rsidRDefault="00D75255" w:rsidP="000D2C9B">
      <w:pPr>
        <w:rPr>
          <w:rFonts w:asciiTheme="minorHAnsi" w:hAnsiTheme="minorHAnsi"/>
          <w:b/>
          <w:bCs/>
          <w:i/>
          <w:color w:val="FF0000"/>
          <w:sz w:val="22"/>
          <w:szCs w:val="22"/>
          <w:lang w:val="es-ES"/>
        </w:rPr>
      </w:pPr>
    </w:p>
    <w:p w:rsidR="00D75255" w:rsidRPr="00A24CA7" w:rsidRDefault="00D75255" w:rsidP="000D2C9B">
      <w:pPr>
        <w:widowControl w:val="0"/>
        <w:autoSpaceDE w:val="0"/>
        <w:autoSpaceDN w:val="0"/>
        <w:adjustRightInd w:val="0"/>
        <w:ind w:left="40" w:right="-20"/>
        <w:jc w:val="both"/>
        <w:rPr>
          <w:rFonts w:asciiTheme="minorHAnsi" w:hAnsiTheme="minorHAnsi"/>
          <w:sz w:val="22"/>
          <w:szCs w:val="22"/>
          <w:lang w:val="es-ES" w:eastAsia="es-CO"/>
        </w:rPr>
      </w:pPr>
      <w:r w:rsidRPr="00A24CA7">
        <w:rPr>
          <w:rFonts w:asciiTheme="minorHAnsi" w:hAnsiTheme="minorHAnsi"/>
          <w:b/>
          <w:bCs/>
          <w:spacing w:val="1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b/>
          <w:bCs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b/>
          <w:bCs/>
          <w:spacing w:val="-2"/>
          <w:position w:val="1"/>
          <w:sz w:val="22"/>
          <w:szCs w:val="22"/>
          <w:lang w:val="es-ES" w:eastAsia="es-CO"/>
        </w:rPr>
        <w:t>T</w:t>
      </w:r>
      <w:r w:rsidRPr="00A24CA7">
        <w:rPr>
          <w:rFonts w:asciiTheme="minorHAnsi" w:hAnsiTheme="minorHAnsi"/>
          <w:b/>
          <w:bCs/>
          <w:position w:val="1"/>
          <w:sz w:val="22"/>
          <w:szCs w:val="22"/>
          <w:lang w:val="es-ES" w:eastAsia="es-CO"/>
        </w:rPr>
        <w:t>A:</w:t>
      </w:r>
      <w:r w:rsidRPr="00A24CA7">
        <w:rPr>
          <w:rFonts w:asciiTheme="minorHAnsi" w:hAnsiTheme="minorHAnsi"/>
          <w:b/>
          <w:bCs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R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cuer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qu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,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b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erá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p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re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entar</w:t>
      </w:r>
      <w:r w:rsidRPr="00A24CA7">
        <w:rPr>
          <w:rFonts w:asciiTheme="minorHAnsi" w:hAnsiTheme="minorHAnsi"/>
          <w:spacing w:val="12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l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spacing w:val="10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cer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t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if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i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a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spacing w:val="14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-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xped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id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spacing w:val="10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p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r</w:t>
      </w:r>
      <w:r w:rsidRPr="00A24CA7">
        <w:rPr>
          <w:rFonts w:asciiTheme="minorHAnsi" w:hAnsiTheme="minorHAnsi"/>
          <w:spacing w:val="10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las</w:t>
      </w:r>
      <w:r w:rsidRPr="00A24CA7">
        <w:rPr>
          <w:rFonts w:asciiTheme="minorHAnsi" w:hAnsiTheme="minorHAnsi"/>
          <w:spacing w:val="12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fi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r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m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a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t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rata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t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2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-</w:t>
      </w:r>
      <w:r w:rsidRPr="00A24CA7">
        <w:rPr>
          <w:rFonts w:asciiTheme="minorHAnsi" w:hAnsiTheme="minorHAnsi"/>
          <w:spacing w:val="12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qu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en</w:t>
      </w:r>
      <w:r w:rsidRPr="00A24CA7">
        <w:rPr>
          <w:rFonts w:asciiTheme="minorHAnsi" w:hAnsiTheme="minorHAnsi"/>
          <w:spacing w:val="12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u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enta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l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a</w:t>
      </w:r>
      <w:r w:rsidRPr="00A24CA7">
        <w:rPr>
          <w:rFonts w:asciiTheme="minorHAnsi" w:hAnsiTheme="minorHAnsi"/>
          <w:spacing w:val="12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j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ecuc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i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ó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12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13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i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ho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tra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t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s,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 xml:space="preserve"> c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la in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f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r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m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a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i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ó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in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ica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 xml:space="preserve">a 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l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t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é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r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m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i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no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s y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ic</w:t>
      </w:r>
      <w:r w:rsidRPr="00A24CA7">
        <w:rPr>
          <w:rFonts w:asciiTheme="minorHAnsi" w:hAnsiTheme="minorHAnsi"/>
          <w:spacing w:val="-3"/>
          <w:position w:val="1"/>
          <w:sz w:val="22"/>
          <w:szCs w:val="22"/>
          <w:lang w:val="es-ES" w:eastAsia="es-CO"/>
        </w:rPr>
        <w:t>i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es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d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 xml:space="preserve"> c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trat</w:t>
      </w:r>
      <w:r w:rsidRPr="00A24CA7">
        <w:rPr>
          <w:rFonts w:asciiTheme="minorHAnsi" w:hAnsiTheme="minorHAnsi"/>
          <w:spacing w:val="-2"/>
          <w:position w:val="1"/>
          <w:sz w:val="22"/>
          <w:szCs w:val="22"/>
          <w:lang w:val="es-ES" w:eastAsia="es-CO"/>
        </w:rPr>
        <w:t>a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ci</w:t>
      </w:r>
      <w:r w:rsidRPr="00A24CA7">
        <w:rPr>
          <w:rFonts w:asciiTheme="minorHAnsi" w:hAnsiTheme="minorHAnsi"/>
          <w:spacing w:val="1"/>
          <w:position w:val="1"/>
          <w:sz w:val="22"/>
          <w:szCs w:val="22"/>
          <w:lang w:val="es-ES" w:eastAsia="es-CO"/>
        </w:rPr>
        <w:t>ó</w:t>
      </w:r>
      <w:r w:rsidRPr="00A24CA7">
        <w:rPr>
          <w:rFonts w:asciiTheme="minorHAnsi" w:hAnsiTheme="minorHAnsi"/>
          <w:spacing w:val="-1"/>
          <w:position w:val="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position w:val="1"/>
          <w:sz w:val="22"/>
          <w:szCs w:val="22"/>
          <w:lang w:val="es-ES" w:eastAsia="es-CO"/>
        </w:rPr>
        <w:t>.</w:t>
      </w:r>
    </w:p>
    <w:p w:rsidR="00D75255" w:rsidRPr="00A24CA7" w:rsidRDefault="00D75255" w:rsidP="000D2C9B">
      <w:pPr>
        <w:widowControl w:val="0"/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val="es-ES" w:eastAsia="es-CO"/>
        </w:rPr>
      </w:pPr>
    </w:p>
    <w:p w:rsidR="00D75255" w:rsidRPr="00A24CA7" w:rsidRDefault="00D75255" w:rsidP="000D2C9B">
      <w:pPr>
        <w:widowControl w:val="0"/>
        <w:autoSpaceDE w:val="0"/>
        <w:autoSpaceDN w:val="0"/>
        <w:adjustRightInd w:val="0"/>
        <w:ind w:left="40" w:right="-20"/>
        <w:jc w:val="both"/>
        <w:rPr>
          <w:rFonts w:asciiTheme="minorHAnsi" w:hAnsiTheme="minorHAnsi"/>
          <w:sz w:val="22"/>
          <w:szCs w:val="22"/>
          <w:lang w:val="es-ES" w:eastAsia="es-CO"/>
        </w:rPr>
      </w:pP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L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a i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f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3"/>
          <w:sz w:val="22"/>
          <w:szCs w:val="22"/>
          <w:lang w:val="es-ES" w:eastAsia="es-CO"/>
        </w:rPr>
        <w:t>r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m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ac</w:t>
      </w:r>
      <w:r w:rsidRPr="00A24CA7">
        <w:rPr>
          <w:rFonts w:asciiTheme="minorHAnsi" w:hAnsiTheme="minorHAnsi"/>
          <w:spacing w:val="-3"/>
          <w:sz w:val="22"/>
          <w:szCs w:val="22"/>
          <w:lang w:val="es-ES" w:eastAsia="es-CO"/>
        </w:rPr>
        <w:t>i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ó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in</w:t>
      </w:r>
      <w:r w:rsidRPr="00A24CA7">
        <w:rPr>
          <w:rFonts w:asciiTheme="minorHAnsi" w:hAnsiTheme="minorHAnsi"/>
          <w:spacing w:val="-3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m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>p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leta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in</w:t>
      </w:r>
      <w:r w:rsidRPr="00A24CA7">
        <w:rPr>
          <w:rFonts w:asciiTheme="minorHAnsi" w:hAnsiTheme="minorHAnsi"/>
          <w:spacing w:val="-3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siste</w:t>
      </w:r>
      <w:r w:rsidRPr="00A24CA7">
        <w:rPr>
          <w:rFonts w:asciiTheme="minorHAnsi" w:hAnsiTheme="minorHAnsi"/>
          <w:spacing w:val="-2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te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-3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s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 xml:space="preserve">rá </w:t>
      </w:r>
      <w:r w:rsidRPr="00A24CA7">
        <w:rPr>
          <w:rFonts w:asciiTheme="minorHAnsi" w:hAnsiTheme="minorHAnsi"/>
          <w:spacing w:val="-2"/>
          <w:sz w:val="22"/>
          <w:szCs w:val="22"/>
          <w:lang w:val="es-ES" w:eastAsia="es-CO"/>
        </w:rPr>
        <w:t>t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en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>id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 xml:space="preserve">a 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c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>u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enta</w:t>
      </w:r>
      <w:r w:rsidRPr="00A24CA7">
        <w:rPr>
          <w:rFonts w:asciiTheme="minorHAnsi" w:hAnsiTheme="minorHAnsi"/>
          <w:spacing w:val="-2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para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la</w:t>
      </w:r>
      <w:r w:rsidRPr="00A24CA7">
        <w:rPr>
          <w:rFonts w:asciiTheme="minorHAnsi" w:hAnsiTheme="minorHAnsi"/>
          <w:spacing w:val="-2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e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v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al</w:t>
      </w:r>
      <w:r w:rsidRPr="00A24CA7">
        <w:rPr>
          <w:rFonts w:asciiTheme="minorHAnsi" w:hAnsiTheme="minorHAnsi"/>
          <w:spacing w:val="-4"/>
          <w:sz w:val="22"/>
          <w:szCs w:val="22"/>
          <w:lang w:val="es-ES" w:eastAsia="es-CO"/>
        </w:rPr>
        <w:t>u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aci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ó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n</w:t>
      </w:r>
      <w:r w:rsidRPr="00A24CA7">
        <w:rPr>
          <w:rFonts w:asciiTheme="minorHAnsi" w:hAnsiTheme="minorHAnsi"/>
          <w:spacing w:val="-1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de</w:t>
      </w:r>
      <w:r w:rsidRPr="00A24CA7">
        <w:rPr>
          <w:rFonts w:asciiTheme="minorHAnsi" w:hAnsiTheme="minorHAnsi"/>
          <w:spacing w:val="-2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la</w:t>
      </w:r>
      <w:r w:rsidRPr="00A24CA7">
        <w:rPr>
          <w:rFonts w:asciiTheme="minorHAnsi" w:hAnsiTheme="minorHAnsi"/>
          <w:spacing w:val="-2"/>
          <w:sz w:val="22"/>
          <w:szCs w:val="22"/>
          <w:lang w:val="es-ES" w:eastAsia="es-CO"/>
        </w:rPr>
        <w:t xml:space="preserve"> </w:t>
      </w:r>
      <w:r w:rsidRPr="00A24CA7">
        <w:rPr>
          <w:rFonts w:asciiTheme="minorHAnsi" w:hAnsiTheme="minorHAnsi"/>
          <w:spacing w:val="1"/>
          <w:sz w:val="22"/>
          <w:szCs w:val="22"/>
          <w:lang w:val="es-ES" w:eastAsia="es-CO"/>
        </w:rPr>
        <w:t>o</w:t>
      </w:r>
      <w:r w:rsidRPr="00A24CA7">
        <w:rPr>
          <w:rFonts w:asciiTheme="minorHAnsi" w:hAnsiTheme="minorHAnsi"/>
          <w:sz w:val="22"/>
          <w:szCs w:val="22"/>
          <w:lang w:val="es-ES" w:eastAsia="es-CO"/>
        </w:rPr>
        <w:t>ferta.</w:t>
      </w:r>
    </w:p>
    <w:p w:rsidR="00D75255" w:rsidRPr="00A24CA7" w:rsidRDefault="00D75255" w:rsidP="000D2C9B">
      <w:pPr>
        <w:widowControl w:val="0"/>
        <w:autoSpaceDE w:val="0"/>
        <w:autoSpaceDN w:val="0"/>
        <w:adjustRightInd w:val="0"/>
        <w:ind w:left="40" w:right="-20"/>
        <w:rPr>
          <w:rFonts w:asciiTheme="minorHAnsi" w:hAnsiTheme="minorHAnsi"/>
          <w:sz w:val="22"/>
          <w:szCs w:val="22"/>
          <w:lang w:val="es-ES" w:eastAsia="es-CO"/>
        </w:rPr>
      </w:pPr>
    </w:p>
    <w:p w:rsidR="00D75255" w:rsidRPr="00A24CA7" w:rsidRDefault="00D75255" w:rsidP="000D2C9B">
      <w:pPr>
        <w:widowControl w:val="0"/>
        <w:autoSpaceDE w:val="0"/>
        <w:autoSpaceDN w:val="0"/>
        <w:adjustRightInd w:val="0"/>
        <w:ind w:left="40" w:right="-20"/>
        <w:rPr>
          <w:rFonts w:asciiTheme="minorHAnsi" w:hAnsiTheme="minorHAnsi"/>
          <w:sz w:val="22"/>
          <w:szCs w:val="22"/>
          <w:lang w:val="es-ES" w:eastAsia="es-CO"/>
        </w:rPr>
      </w:pP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Nombre del Representante Legal____________________________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C. C. No. _____________________ De 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Dirección de correo _______________________________________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Dirección electrónica _______________________________________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Ciudad _______________________________________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036B8A" w:rsidRPr="00A24CA7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036B8A" w:rsidRPr="00A24CA7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b/>
          <w:bCs/>
          <w:sz w:val="22"/>
          <w:szCs w:val="22"/>
          <w:lang w:eastAsia="es-CO"/>
        </w:rPr>
      </w:pPr>
    </w:p>
    <w:p w:rsidR="00036B8A" w:rsidRPr="00A24CA7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___________________________________________________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b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Firma del Representante Legal</w:t>
      </w:r>
    </w:p>
    <w:p w:rsidR="00F73072" w:rsidRPr="00A24CA7" w:rsidRDefault="00F73072" w:rsidP="000D2C9B">
      <w:pPr>
        <w:ind w:left="720"/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F73072" w:rsidRPr="00A24CA7" w:rsidRDefault="00F73072" w:rsidP="000D2C9B">
      <w:pPr>
        <w:ind w:left="720"/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F73072" w:rsidRPr="00A24CA7" w:rsidRDefault="00F73072" w:rsidP="000D2C9B">
      <w:pPr>
        <w:ind w:left="720"/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036B8A" w:rsidRPr="00A24CA7" w:rsidRDefault="00036B8A" w:rsidP="000D2C9B">
      <w:pPr>
        <w:rPr>
          <w:rFonts w:asciiTheme="minorHAnsi" w:hAnsiTheme="minorHAnsi"/>
          <w:sz w:val="22"/>
          <w:szCs w:val="22"/>
          <w:lang w:val="es-ES"/>
        </w:rPr>
      </w:pPr>
      <w:r w:rsidRPr="00A24CA7">
        <w:rPr>
          <w:rFonts w:asciiTheme="minorHAnsi" w:hAnsiTheme="minorHAnsi"/>
          <w:sz w:val="22"/>
          <w:szCs w:val="22"/>
          <w:lang w:val="es-ES"/>
        </w:rPr>
        <w:br w:type="page"/>
      </w:r>
    </w:p>
    <w:p w:rsidR="00D75255" w:rsidRPr="00A24CA7" w:rsidRDefault="000D2C9B" w:rsidP="000D2C9B">
      <w:pPr>
        <w:pStyle w:val="Titulo1Alejo"/>
        <w:spacing w:before="0" w:after="0"/>
        <w:jc w:val="center"/>
        <w:rPr>
          <w:rFonts w:asciiTheme="minorHAnsi" w:hAnsiTheme="minorHAnsi" w:cs="Calibri"/>
          <w:bCs w:val="0"/>
          <w:color w:val="auto"/>
          <w:sz w:val="22"/>
          <w:szCs w:val="22"/>
          <w:lang w:val="es-ES"/>
        </w:rPr>
      </w:pPr>
      <w:bookmarkStart w:id="11" w:name="_Toc401928060"/>
      <w:r w:rsidRPr="00A24CA7">
        <w:rPr>
          <w:rFonts w:asciiTheme="minorHAnsi" w:hAnsiTheme="minorHAnsi" w:cs="Calibri"/>
          <w:bCs w:val="0"/>
          <w:color w:val="auto"/>
          <w:sz w:val="22"/>
          <w:szCs w:val="22"/>
          <w:lang w:val="es-ES"/>
        </w:rPr>
        <w:lastRenderedPageBreak/>
        <w:t>ANEXO No. 4  -</w:t>
      </w:r>
      <w:r w:rsidR="00D75255" w:rsidRPr="00A24CA7">
        <w:rPr>
          <w:rFonts w:asciiTheme="minorHAnsi" w:hAnsiTheme="minorHAnsi" w:cs="Calibri"/>
          <w:bCs w:val="0"/>
          <w:color w:val="auto"/>
          <w:sz w:val="22"/>
          <w:szCs w:val="22"/>
          <w:lang w:val="es-ES"/>
        </w:rPr>
        <w:t xml:space="preserve"> SUBCONTRATACIÓN DE ACTIVIDADES</w:t>
      </w:r>
      <w:bookmarkEnd w:id="11"/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  <w:r w:rsidRPr="00A24CA7">
        <w:rPr>
          <w:rFonts w:asciiTheme="minorHAnsi" w:hAnsiTheme="minorHAnsi" w:cs="Calibri"/>
          <w:b w:val="0"/>
          <w:sz w:val="22"/>
          <w:szCs w:val="22"/>
        </w:rPr>
        <w:t xml:space="preserve">Instrucciones de diligenciamiento: 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pStyle w:val="Textoindependiente3"/>
        <w:numPr>
          <w:ilvl w:val="3"/>
          <w:numId w:val="19"/>
        </w:num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ind w:left="0" w:firstLine="0"/>
        <w:rPr>
          <w:rFonts w:asciiTheme="minorHAnsi" w:hAnsiTheme="minorHAnsi" w:cs="Calibri"/>
          <w:b w:val="0"/>
          <w:sz w:val="22"/>
          <w:szCs w:val="22"/>
        </w:rPr>
      </w:pPr>
      <w:r w:rsidRPr="00A24CA7">
        <w:rPr>
          <w:rFonts w:asciiTheme="minorHAnsi" w:hAnsiTheme="minorHAnsi" w:cs="Calibri"/>
          <w:b w:val="0"/>
          <w:sz w:val="22"/>
          <w:szCs w:val="22"/>
        </w:rPr>
        <w:t xml:space="preserve">Si su empresa </w:t>
      </w:r>
      <w:r w:rsidRPr="00A24CA7">
        <w:rPr>
          <w:rFonts w:asciiTheme="minorHAnsi" w:hAnsiTheme="minorHAnsi" w:cs="Calibri"/>
          <w:b w:val="0"/>
          <w:sz w:val="22"/>
          <w:szCs w:val="22"/>
          <w:u w:val="single"/>
        </w:rPr>
        <w:t>va a realizar</w:t>
      </w:r>
      <w:r w:rsidRPr="00A24CA7">
        <w:rPr>
          <w:rFonts w:asciiTheme="minorHAnsi" w:hAnsiTheme="minorHAnsi" w:cs="Calibri"/>
          <w:b w:val="0"/>
          <w:sz w:val="22"/>
          <w:szCs w:val="22"/>
        </w:rPr>
        <w:t xml:space="preserve"> subcontratación de actividades debe utilizar la opción N° 1. </w:t>
      </w:r>
    </w:p>
    <w:p w:rsidR="00D75255" w:rsidRPr="00A24CA7" w:rsidRDefault="00D75255" w:rsidP="000D2C9B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Theme="minorHAnsi" w:eastAsia="Calibri,Bold" w:hAnsiTheme="minorHAnsi"/>
          <w:sz w:val="22"/>
          <w:szCs w:val="22"/>
          <w:lang w:val="es-ES" w:eastAsia="es-ES"/>
        </w:rPr>
      </w:pPr>
      <w:r w:rsidRPr="00A24CA7">
        <w:rPr>
          <w:rFonts w:asciiTheme="minorHAnsi" w:hAnsiTheme="minorHAnsi"/>
          <w:bCs/>
          <w:sz w:val="22"/>
          <w:szCs w:val="22"/>
          <w:lang w:val="es-ES" w:eastAsia="es-ES"/>
        </w:rPr>
        <w:t>Actividad: Descripción de la</w:t>
      </w:r>
      <w:r w:rsidRPr="00A24CA7">
        <w:rPr>
          <w:rFonts w:asciiTheme="minorHAnsi" w:eastAsia="Calibri,Bold" w:hAnsiTheme="minorHAnsi"/>
          <w:sz w:val="22"/>
          <w:szCs w:val="22"/>
          <w:lang w:val="es-ES" w:eastAsia="es-ES"/>
        </w:rPr>
        <w:t>(s) Actividad(es) a subcontratar.</w:t>
      </w:r>
    </w:p>
    <w:p w:rsidR="00D75255" w:rsidRPr="00A24CA7" w:rsidRDefault="00D75255" w:rsidP="000D2C9B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Theme="minorHAnsi" w:eastAsia="Calibri,Bold" w:hAnsiTheme="minorHAnsi"/>
          <w:sz w:val="22"/>
          <w:szCs w:val="22"/>
          <w:lang w:val="es-ES" w:eastAsia="es-ES"/>
        </w:rPr>
      </w:pPr>
      <w:r w:rsidRPr="00A24CA7">
        <w:rPr>
          <w:rFonts w:asciiTheme="minorHAnsi" w:eastAsia="Calibri,Bold" w:hAnsiTheme="minorHAnsi"/>
          <w:sz w:val="22"/>
          <w:szCs w:val="22"/>
          <w:lang w:val="es-ES" w:eastAsia="es-ES"/>
        </w:rPr>
        <w:t>Empresa a subcontratar: Razón social y comercial de la empresa con la que se realizará la subcontratación.</w:t>
      </w:r>
    </w:p>
    <w:p w:rsidR="00D75255" w:rsidRPr="00A24CA7" w:rsidRDefault="00D75255" w:rsidP="000D2C9B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Theme="minorHAnsi" w:eastAsia="Calibri,Bold" w:hAnsiTheme="minorHAnsi"/>
          <w:sz w:val="22"/>
          <w:szCs w:val="22"/>
          <w:lang w:val="es-ES" w:eastAsia="es-ES"/>
        </w:rPr>
      </w:pPr>
      <w:r w:rsidRPr="00A24CA7">
        <w:rPr>
          <w:rFonts w:asciiTheme="minorHAnsi" w:eastAsia="Calibri,Bold" w:hAnsiTheme="minorHAnsi"/>
          <w:sz w:val="22"/>
          <w:szCs w:val="22"/>
          <w:lang w:val="es-ES" w:eastAsia="es-ES"/>
        </w:rPr>
        <w:t xml:space="preserve">Generalidades del subcontratista: </w:t>
      </w:r>
      <w:proofErr w:type="spellStart"/>
      <w:r w:rsidRPr="00A24CA7">
        <w:rPr>
          <w:rFonts w:asciiTheme="minorHAnsi" w:eastAsia="Calibri,Bold" w:hAnsiTheme="minorHAnsi"/>
          <w:sz w:val="22"/>
          <w:szCs w:val="22"/>
          <w:lang w:val="es-ES" w:eastAsia="es-ES"/>
        </w:rPr>
        <w:t>Nit</w:t>
      </w:r>
      <w:proofErr w:type="spellEnd"/>
      <w:r w:rsidRPr="00A24CA7">
        <w:rPr>
          <w:rFonts w:asciiTheme="minorHAnsi" w:eastAsia="Calibri,Bold" w:hAnsiTheme="minorHAnsi"/>
          <w:sz w:val="22"/>
          <w:szCs w:val="22"/>
          <w:lang w:val="es-ES" w:eastAsia="es-ES"/>
        </w:rPr>
        <w:t>, objeto social, domicilio de la empresa con la que se realizará la subcontratación.</w:t>
      </w:r>
    </w:p>
    <w:p w:rsidR="00D75255" w:rsidRPr="00A24CA7" w:rsidRDefault="00D75255" w:rsidP="000D2C9B">
      <w:pPr>
        <w:pStyle w:val="Textoindependiente3"/>
        <w:numPr>
          <w:ilvl w:val="3"/>
          <w:numId w:val="19"/>
        </w:num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ind w:left="0" w:firstLine="0"/>
        <w:rPr>
          <w:rFonts w:asciiTheme="minorHAnsi" w:hAnsiTheme="minorHAnsi" w:cs="Calibri"/>
          <w:b w:val="0"/>
          <w:sz w:val="22"/>
          <w:szCs w:val="22"/>
        </w:rPr>
      </w:pPr>
      <w:r w:rsidRPr="00A24CA7">
        <w:rPr>
          <w:rFonts w:asciiTheme="minorHAnsi" w:hAnsiTheme="minorHAnsi" w:cs="Calibri"/>
          <w:b w:val="0"/>
          <w:sz w:val="22"/>
          <w:szCs w:val="22"/>
        </w:rPr>
        <w:t xml:space="preserve">Si su empresa </w:t>
      </w:r>
      <w:r w:rsidRPr="00A24CA7">
        <w:rPr>
          <w:rFonts w:asciiTheme="minorHAnsi" w:hAnsiTheme="minorHAnsi" w:cs="Calibri"/>
          <w:b w:val="0"/>
          <w:sz w:val="22"/>
          <w:szCs w:val="22"/>
          <w:u w:val="single"/>
        </w:rPr>
        <w:t>no va realizar</w:t>
      </w:r>
      <w:r w:rsidRPr="00A24CA7">
        <w:rPr>
          <w:rFonts w:asciiTheme="minorHAnsi" w:hAnsiTheme="minorHAnsi" w:cs="Calibri"/>
          <w:b w:val="0"/>
          <w:sz w:val="22"/>
          <w:szCs w:val="22"/>
        </w:rPr>
        <w:t xml:space="preserve"> subcontratación de actividades debe utilizar la opción N° 2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  <w:r w:rsidRPr="00A24CA7">
        <w:rPr>
          <w:rFonts w:asciiTheme="minorHAnsi" w:hAnsiTheme="minorHAnsi" w:cs="Calibri"/>
          <w:b w:val="0"/>
          <w:sz w:val="22"/>
          <w:szCs w:val="22"/>
        </w:rPr>
        <w:t xml:space="preserve">Medellín, ___ de __________ </w:t>
      </w:r>
      <w:proofErr w:type="spellStart"/>
      <w:r w:rsidRPr="00A24CA7">
        <w:rPr>
          <w:rFonts w:asciiTheme="minorHAnsi" w:hAnsiTheme="minorHAnsi" w:cs="Calibri"/>
          <w:b w:val="0"/>
          <w:sz w:val="22"/>
          <w:szCs w:val="22"/>
        </w:rPr>
        <w:t>de</w:t>
      </w:r>
      <w:proofErr w:type="spellEnd"/>
      <w:r w:rsidRPr="00A24CA7">
        <w:rPr>
          <w:rFonts w:asciiTheme="minorHAnsi" w:hAnsiTheme="minorHAnsi" w:cs="Calibri"/>
          <w:b w:val="0"/>
          <w:sz w:val="22"/>
          <w:szCs w:val="22"/>
        </w:rPr>
        <w:t xml:space="preserve"> 2017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  <w:r w:rsidRPr="00A24CA7">
        <w:rPr>
          <w:rFonts w:asciiTheme="minorHAnsi" w:hAnsiTheme="minorHAnsi" w:cs="Calibri"/>
          <w:b w:val="0"/>
          <w:sz w:val="22"/>
          <w:szCs w:val="22"/>
        </w:rPr>
        <w:t>Señores</w:t>
      </w:r>
    </w:p>
    <w:p w:rsidR="00D75255" w:rsidRPr="00A24CA7" w:rsidRDefault="00D75255" w:rsidP="000D2C9B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/>
          <w:b/>
          <w:sz w:val="22"/>
          <w:szCs w:val="22"/>
          <w:lang w:val="es-ES"/>
        </w:rPr>
      </w:pPr>
      <w:r w:rsidRPr="00A24CA7">
        <w:rPr>
          <w:rFonts w:asciiTheme="minorHAnsi" w:hAnsiTheme="minorHAnsi"/>
          <w:b/>
          <w:sz w:val="22"/>
          <w:szCs w:val="22"/>
          <w:lang w:val="es-ES"/>
        </w:rPr>
        <w:t>EMPRESA PARA LA SEGURIDAD URBANA-ESU</w:t>
      </w:r>
    </w:p>
    <w:p w:rsidR="00D75255" w:rsidRPr="00A24CA7" w:rsidRDefault="00D75255" w:rsidP="000D2C9B">
      <w:pPr>
        <w:pStyle w:val="Normal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="Calibri"/>
          <w:sz w:val="22"/>
          <w:szCs w:val="22"/>
          <w:lang w:val="es-ES"/>
        </w:rPr>
      </w:pPr>
      <w:r w:rsidRPr="00A24CA7">
        <w:rPr>
          <w:rFonts w:asciiTheme="minorHAnsi" w:hAnsiTheme="minorHAnsi" w:cs="Calibri"/>
          <w:sz w:val="22"/>
          <w:szCs w:val="22"/>
          <w:lang w:val="es-ES"/>
        </w:rPr>
        <w:t>Calle 16 ·41-210</w:t>
      </w:r>
    </w:p>
    <w:p w:rsidR="00D75255" w:rsidRPr="00A24CA7" w:rsidRDefault="00D75255" w:rsidP="000D2C9B">
      <w:pPr>
        <w:pStyle w:val="Normal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="Calibri"/>
          <w:sz w:val="22"/>
          <w:szCs w:val="22"/>
          <w:lang w:val="es-ES"/>
        </w:rPr>
      </w:pPr>
      <w:r w:rsidRPr="00A24CA7">
        <w:rPr>
          <w:rFonts w:asciiTheme="minorHAnsi" w:hAnsiTheme="minorHAnsi" w:cs="Calibri"/>
          <w:sz w:val="22"/>
          <w:szCs w:val="22"/>
          <w:lang w:val="es-ES"/>
        </w:rPr>
        <w:t>Medellín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A24CA7">
        <w:rPr>
          <w:rFonts w:asciiTheme="minorHAnsi" w:hAnsiTheme="minorHAnsi"/>
          <w:sz w:val="22"/>
          <w:szCs w:val="22"/>
        </w:rPr>
        <w:t xml:space="preserve">El suscrito _________________________________________________, en calidad de representante legal de __________________ </w:t>
      </w:r>
      <w:proofErr w:type="spellStart"/>
      <w:r w:rsidRPr="00A24CA7">
        <w:rPr>
          <w:rFonts w:asciiTheme="minorHAnsi" w:hAnsiTheme="minorHAnsi"/>
          <w:sz w:val="22"/>
          <w:szCs w:val="22"/>
        </w:rPr>
        <w:t>de</w:t>
      </w:r>
      <w:proofErr w:type="spellEnd"/>
      <w:r w:rsidRPr="00A24CA7">
        <w:rPr>
          <w:rFonts w:asciiTheme="minorHAnsi" w:hAnsiTheme="minorHAnsi"/>
          <w:sz w:val="22"/>
          <w:szCs w:val="22"/>
        </w:rPr>
        <w:t xml:space="preserve"> acuerdo con las condiciones generales de los Pliegos de Condiciones de contratación, especialmente punto 8.5 - </w:t>
      </w:r>
      <w:r w:rsidRPr="00A24CA7">
        <w:rPr>
          <w:rFonts w:asciiTheme="minorHAnsi" w:hAnsiTheme="minorHAnsi" w:cs="Arial"/>
          <w:bCs/>
          <w:sz w:val="22"/>
          <w:szCs w:val="22"/>
          <w:lang w:val="es-ES_tradnl"/>
        </w:rPr>
        <w:t xml:space="preserve">cesión del contrato y subcontratación, </w:t>
      </w:r>
      <w:r w:rsidRPr="00A24CA7">
        <w:rPr>
          <w:rFonts w:asciiTheme="minorHAnsi" w:hAnsiTheme="minorHAnsi"/>
          <w:sz w:val="22"/>
          <w:szCs w:val="22"/>
        </w:rPr>
        <w:t>informa que: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sz w:val="22"/>
          <w:szCs w:val="22"/>
          <w:u w:val="single"/>
        </w:rPr>
      </w:pPr>
      <w:r w:rsidRPr="00A24CA7">
        <w:rPr>
          <w:rFonts w:asciiTheme="minorHAnsi" w:hAnsiTheme="minorHAnsi" w:cs="Calibri"/>
          <w:sz w:val="22"/>
          <w:szCs w:val="22"/>
        </w:rPr>
        <w:t>OPCIÓN</w:t>
      </w:r>
      <w:r w:rsidRPr="00A24CA7">
        <w:rPr>
          <w:rFonts w:asciiTheme="minorHAnsi" w:hAnsiTheme="minorHAnsi" w:cs="Calibri"/>
          <w:sz w:val="22"/>
          <w:szCs w:val="22"/>
          <w:u w:val="single"/>
        </w:rPr>
        <w:t xml:space="preserve"> N° 1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eastAsia="Calibri,Bold" w:hAnsiTheme="minorHAnsi" w:cs="Calibri"/>
          <w:b w:val="0"/>
          <w:sz w:val="22"/>
          <w:szCs w:val="22"/>
        </w:rPr>
      </w:pPr>
      <w:r w:rsidRPr="00A24CA7">
        <w:rPr>
          <w:rFonts w:asciiTheme="minorHAnsi" w:hAnsiTheme="minorHAnsi" w:cs="Calibri"/>
          <w:b w:val="0"/>
          <w:sz w:val="22"/>
          <w:szCs w:val="22"/>
        </w:rPr>
        <w:t>En caso de ser adjudicado el proceso se realizará subcontratación de actividades comprendidas en el</w:t>
      </w:r>
      <w:r w:rsidRPr="00A24CA7">
        <w:rPr>
          <w:rFonts w:asciiTheme="minorHAnsi" w:eastAsia="Calibri,Bold" w:hAnsiTheme="minorHAnsi" w:cs="Calibri"/>
          <w:b w:val="0"/>
          <w:sz w:val="22"/>
          <w:szCs w:val="22"/>
        </w:rPr>
        <w:t xml:space="preserve"> siguiente listado. 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eastAsia="Calibri,Bold" w:hAnsiTheme="minorHAnsi" w:cs="Calibri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D75255" w:rsidRPr="00A24CA7" w:rsidTr="00D72B52">
        <w:tc>
          <w:tcPr>
            <w:tcW w:w="2992" w:type="dxa"/>
            <w:shd w:val="clear" w:color="auto" w:fill="auto"/>
            <w:vAlign w:val="center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Theme="minorHAnsi" w:eastAsia="Calibri,Bold" w:hAnsiTheme="minorHAnsi" w:cs="Calibri"/>
                <w:sz w:val="22"/>
                <w:szCs w:val="22"/>
              </w:rPr>
            </w:pPr>
            <w:r w:rsidRPr="00A24CA7">
              <w:rPr>
                <w:rFonts w:asciiTheme="minorHAnsi" w:eastAsia="Calibri,Bold" w:hAnsiTheme="minorHAnsi" w:cs="Calibri"/>
                <w:sz w:val="22"/>
                <w:szCs w:val="22"/>
              </w:rPr>
              <w:t>ACTIVIDAD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Theme="minorHAnsi" w:eastAsia="Calibri,Bold" w:hAnsiTheme="minorHAnsi" w:cs="Calibri"/>
                <w:sz w:val="22"/>
                <w:szCs w:val="22"/>
              </w:rPr>
            </w:pPr>
            <w:r w:rsidRPr="00A24CA7">
              <w:rPr>
                <w:rFonts w:asciiTheme="minorHAnsi" w:eastAsia="Calibri,Bold" w:hAnsiTheme="minorHAnsi" w:cs="Calibri"/>
                <w:sz w:val="22"/>
                <w:szCs w:val="22"/>
              </w:rPr>
              <w:t>EMPRESA A SUBCONTRATAR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Theme="minorHAnsi" w:eastAsia="Calibri,Bold" w:hAnsiTheme="minorHAnsi" w:cs="Calibri"/>
                <w:sz w:val="22"/>
                <w:szCs w:val="22"/>
              </w:rPr>
            </w:pPr>
            <w:r w:rsidRPr="00A24CA7">
              <w:rPr>
                <w:rFonts w:asciiTheme="minorHAnsi" w:eastAsia="Calibri,Bold" w:hAnsiTheme="minorHAnsi" w:cs="Calibri"/>
                <w:sz w:val="22"/>
                <w:szCs w:val="22"/>
              </w:rPr>
              <w:t>GENERALIDADES DEL SUBCONTRATISTA</w:t>
            </w:r>
          </w:p>
        </w:tc>
      </w:tr>
      <w:tr w:rsidR="00D75255" w:rsidRPr="00A24CA7" w:rsidTr="00D72B52">
        <w:tc>
          <w:tcPr>
            <w:tcW w:w="2992" w:type="dxa"/>
            <w:shd w:val="clear" w:color="auto" w:fill="auto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Theme="minorHAnsi" w:eastAsia="Calibri,Bold" w:hAnsiTheme="minorHAns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Theme="minorHAnsi" w:eastAsia="Calibri,Bold" w:hAnsiTheme="minorHAns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Theme="minorHAnsi" w:eastAsia="Calibri,Bold" w:hAnsiTheme="minorHAnsi" w:cs="Calibri"/>
                <w:sz w:val="22"/>
                <w:szCs w:val="22"/>
              </w:rPr>
            </w:pPr>
          </w:p>
        </w:tc>
      </w:tr>
      <w:tr w:rsidR="00D75255" w:rsidRPr="00A24CA7" w:rsidTr="00D72B52">
        <w:tc>
          <w:tcPr>
            <w:tcW w:w="2992" w:type="dxa"/>
            <w:shd w:val="clear" w:color="auto" w:fill="auto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Theme="minorHAnsi" w:eastAsia="Calibri,Bold" w:hAnsiTheme="minorHAns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Theme="minorHAnsi" w:eastAsia="Calibri,Bold" w:hAnsiTheme="minorHAns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D75255" w:rsidRPr="00A24CA7" w:rsidRDefault="00D75255" w:rsidP="000D2C9B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Theme="minorHAnsi" w:eastAsia="Calibri,Bold" w:hAnsiTheme="minorHAnsi" w:cs="Calibri"/>
                <w:sz w:val="22"/>
                <w:szCs w:val="22"/>
              </w:rPr>
            </w:pPr>
          </w:p>
        </w:tc>
      </w:tr>
    </w:tbl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eastAsia="Calibri,Bold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sz w:val="22"/>
          <w:szCs w:val="22"/>
          <w:u w:val="single"/>
        </w:rPr>
      </w:pPr>
      <w:r w:rsidRPr="00A24CA7">
        <w:rPr>
          <w:rFonts w:asciiTheme="minorHAnsi" w:hAnsiTheme="minorHAnsi" w:cs="Calibri"/>
          <w:sz w:val="22"/>
          <w:szCs w:val="22"/>
        </w:rPr>
        <w:t>OPCIÓN</w:t>
      </w:r>
      <w:r w:rsidRPr="00A24CA7">
        <w:rPr>
          <w:rFonts w:asciiTheme="minorHAnsi" w:hAnsiTheme="minorHAnsi" w:cs="Calibri"/>
          <w:sz w:val="22"/>
          <w:szCs w:val="22"/>
          <w:u w:val="single"/>
        </w:rPr>
        <w:t xml:space="preserve"> N° 2</w:t>
      </w: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sz w:val="22"/>
          <w:szCs w:val="22"/>
        </w:rPr>
      </w:pPr>
    </w:p>
    <w:p w:rsidR="00D75255" w:rsidRPr="00A24CA7" w:rsidRDefault="00D75255" w:rsidP="000D2C9B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="Calibri"/>
          <w:b w:val="0"/>
          <w:bCs/>
          <w:kern w:val="32"/>
          <w:sz w:val="22"/>
          <w:szCs w:val="22"/>
        </w:rPr>
      </w:pPr>
      <w:r w:rsidRPr="00A24CA7">
        <w:rPr>
          <w:rFonts w:asciiTheme="minorHAnsi" w:hAnsiTheme="minorHAnsi" w:cs="Calibri"/>
          <w:b w:val="0"/>
          <w:sz w:val="22"/>
          <w:szCs w:val="22"/>
        </w:rPr>
        <w:t>E</w:t>
      </w:r>
      <w:r w:rsidRPr="00A24CA7">
        <w:rPr>
          <w:rFonts w:asciiTheme="minorHAnsi" w:hAnsiTheme="minorHAnsi" w:cs="Calibri"/>
          <w:b w:val="0"/>
          <w:bCs/>
          <w:kern w:val="32"/>
          <w:sz w:val="22"/>
          <w:szCs w:val="22"/>
        </w:rPr>
        <w:t>n caso de ser adjudicado el proceso NO se realizará subcontratación de actividades.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Nombre del Representante Legal____________________________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C. C. No. _____________________ De 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Dirección de correo _______________________________________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Dirección electrónica _______________________________________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Ciudad _______________________________________</w:t>
      </w:r>
    </w:p>
    <w:p w:rsidR="00036B8A" w:rsidRPr="00A24CA7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b/>
          <w:bCs/>
          <w:sz w:val="22"/>
          <w:szCs w:val="22"/>
          <w:lang w:eastAsia="es-CO"/>
        </w:rPr>
      </w:pPr>
    </w:p>
    <w:p w:rsidR="00036B8A" w:rsidRPr="00A24CA7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___________________________________________________</w:t>
      </w:r>
    </w:p>
    <w:p w:rsidR="00036B8A" w:rsidRPr="000D2C9B" w:rsidRDefault="00036B8A" w:rsidP="000D2C9B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="Arial"/>
          <w:sz w:val="22"/>
          <w:szCs w:val="22"/>
          <w:lang w:val="es-ES" w:eastAsia="es-CO"/>
        </w:rPr>
      </w:pPr>
      <w:r w:rsidRPr="00A24CA7">
        <w:rPr>
          <w:rFonts w:asciiTheme="minorHAnsi" w:eastAsia="Times New Roman" w:hAnsiTheme="minorHAnsi" w:cs="Arial"/>
          <w:sz w:val="22"/>
          <w:szCs w:val="22"/>
          <w:lang w:val="es-ES" w:eastAsia="es-CO"/>
        </w:rPr>
        <w:t>Firma del Representante Legal</w:t>
      </w:r>
    </w:p>
    <w:sectPr w:rsidR="00036B8A" w:rsidRPr="000D2C9B" w:rsidSect="004F19AC">
      <w:headerReference w:type="default" r:id="rId9"/>
      <w:footerReference w:type="default" r:id="rId10"/>
      <w:pgSz w:w="12240" w:h="15840"/>
      <w:pgMar w:top="2089" w:right="1701" w:bottom="1418" w:left="1701" w:header="510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80A86F" w15:done="0"/>
  <w15:commentEx w15:paraId="03CA734F" w15:done="0"/>
  <w15:commentEx w15:paraId="08B64E08" w15:done="0"/>
  <w15:commentEx w15:paraId="54DC427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447" w:rsidRDefault="001C2447" w:rsidP="009266C3">
      <w:r>
        <w:separator/>
      </w:r>
    </w:p>
  </w:endnote>
  <w:endnote w:type="continuationSeparator" w:id="0">
    <w:p w:rsidR="001C2447" w:rsidRDefault="001C2447" w:rsidP="0092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47" w:rsidRDefault="001C2447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79F92158" wp14:editId="65811797">
          <wp:simplePos x="0" y="0"/>
          <wp:positionH relativeFrom="margin">
            <wp:posOffset>-976630</wp:posOffset>
          </wp:positionH>
          <wp:positionV relativeFrom="margin">
            <wp:posOffset>7735570</wp:posOffset>
          </wp:positionV>
          <wp:extent cx="6636385" cy="733425"/>
          <wp:effectExtent l="0" t="0" r="0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91"/>
                  <a:stretch>
                    <a:fillRect/>
                  </a:stretch>
                </pic:blipFill>
                <pic:spPr bwMode="auto">
                  <a:xfrm>
                    <a:off x="0" y="0"/>
                    <a:ext cx="66363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447" w:rsidRDefault="001C2447" w:rsidP="009266C3">
      <w:r>
        <w:separator/>
      </w:r>
    </w:p>
  </w:footnote>
  <w:footnote w:type="continuationSeparator" w:id="0">
    <w:p w:rsidR="001C2447" w:rsidRDefault="001C2447" w:rsidP="0092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47" w:rsidRDefault="001C244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14F41FD8" wp14:editId="74765072">
          <wp:simplePos x="0" y="0"/>
          <wp:positionH relativeFrom="margin">
            <wp:posOffset>-460375</wp:posOffset>
          </wp:positionH>
          <wp:positionV relativeFrom="margin">
            <wp:posOffset>-1103630</wp:posOffset>
          </wp:positionV>
          <wp:extent cx="1190625" cy="1038225"/>
          <wp:effectExtent l="0" t="0" r="952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D52"/>
    <w:multiLevelType w:val="hybridMultilevel"/>
    <w:tmpl w:val="5C023CA0"/>
    <w:lvl w:ilvl="0" w:tplc="3CE47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1A7F34"/>
    <w:multiLevelType w:val="hybridMultilevel"/>
    <w:tmpl w:val="3A285B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7926F57"/>
    <w:multiLevelType w:val="hybridMultilevel"/>
    <w:tmpl w:val="41FCE5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E0750"/>
    <w:multiLevelType w:val="multilevel"/>
    <w:tmpl w:val="56CC2B3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1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6">
    <w:nsid w:val="27C2046B"/>
    <w:multiLevelType w:val="multilevel"/>
    <w:tmpl w:val="546C0D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AD848B2"/>
    <w:multiLevelType w:val="hybridMultilevel"/>
    <w:tmpl w:val="E6D4FE7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3424A8">
      <w:numFmt w:val="bullet"/>
      <w:lvlText w:val="•"/>
      <w:lvlJc w:val="left"/>
      <w:pPr>
        <w:ind w:left="1425" w:hanging="705"/>
      </w:pPr>
      <w:rPr>
        <w:rFonts w:ascii="Calibri" w:eastAsia="Times New Roman" w:hAnsi="Calibri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D3044B"/>
    <w:multiLevelType w:val="multilevel"/>
    <w:tmpl w:val="67CEC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C94433"/>
    <w:multiLevelType w:val="hybridMultilevel"/>
    <w:tmpl w:val="2EEEB8F0"/>
    <w:lvl w:ilvl="0" w:tplc="240A000D">
      <w:start w:val="1"/>
      <w:numFmt w:val="bullet"/>
      <w:lvlText w:val=""/>
      <w:lvlJc w:val="left"/>
      <w:pPr>
        <w:ind w:left="39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2E3E411A"/>
    <w:multiLevelType w:val="hybridMultilevel"/>
    <w:tmpl w:val="88E413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634BA"/>
    <w:multiLevelType w:val="multilevel"/>
    <w:tmpl w:val="715C66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ADB25DE"/>
    <w:multiLevelType w:val="multilevel"/>
    <w:tmpl w:val="FDCC3A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C555132"/>
    <w:multiLevelType w:val="hybridMultilevel"/>
    <w:tmpl w:val="56A44D0C"/>
    <w:lvl w:ilvl="0" w:tplc="135AE3A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  <w:szCs w:val="22"/>
      </w:rPr>
    </w:lvl>
    <w:lvl w:ilvl="1" w:tplc="0496352C">
      <w:start w:val="1"/>
      <w:numFmt w:val="lowerLetter"/>
      <w:lvlText w:val="%2."/>
      <w:lvlJc w:val="left"/>
      <w:pPr>
        <w:ind w:left="1080" w:hanging="360"/>
      </w:pPr>
      <w:rPr>
        <w:lang w:val="es-CO"/>
      </w:r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8118BC"/>
    <w:multiLevelType w:val="multilevel"/>
    <w:tmpl w:val="40C66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C094589"/>
    <w:multiLevelType w:val="hybridMultilevel"/>
    <w:tmpl w:val="936E6B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63C5E"/>
    <w:multiLevelType w:val="multilevel"/>
    <w:tmpl w:val="58169D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1CD72F4"/>
    <w:multiLevelType w:val="hybridMultilevel"/>
    <w:tmpl w:val="8894FF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F03E8"/>
    <w:multiLevelType w:val="hybridMultilevel"/>
    <w:tmpl w:val="FD1A76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E76CB4"/>
    <w:multiLevelType w:val="hybridMultilevel"/>
    <w:tmpl w:val="02C0DB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CA86031"/>
    <w:multiLevelType w:val="multilevel"/>
    <w:tmpl w:val="FEAEF2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DA13ADA"/>
    <w:multiLevelType w:val="multilevel"/>
    <w:tmpl w:val="396E7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8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2" w:hanging="1800"/>
      </w:pPr>
      <w:rPr>
        <w:rFonts w:hint="default"/>
      </w:rPr>
    </w:lvl>
  </w:abstractNum>
  <w:abstractNum w:abstractNumId="22">
    <w:nsid w:val="630D35EB"/>
    <w:multiLevelType w:val="multilevel"/>
    <w:tmpl w:val="5A7C9FF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FF54B15"/>
    <w:multiLevelType w:val="hybridMultilevel"/>
    <w:tmpl w:val="F07EC50C"/>
    <w:lvl w:ilvl="0" w:tplc="26945874">
      <w:start w:val="1"/>
      <w:numFmt w:val="lowerLetter"/>
      <w:lvlText w:val="%1."/>
      <w:lvlJc w:val="left"/>
      <w:pPr>
        <w:ind w:left="70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8" w:hanging="360"/>
      </w:pPr>
    </w:lvl>
    <w:lvl w:ilvl="2" w:tplc="0C0A001B" w:tentative="1">
      <w:start w:val="1"/>
      <w:numFmt w:val="lowerRoman"/>
      <w:lvlText w:val="%3."/>
      <w:lvlJc w:val="right"/>
      <w:pPr>
        <w:ind w:left="1788" w:hanging="180"/>
      </w:pPr>
    </w:lvl>
    <w:lvl w:ilvl="3" w:tplc="0C0A000F" w:tentative="1">
      <w:start w:val="1"/>
      <w:numFmt w:val="decimal"/>
      <w:lvlText w:val="%4."/>
      <w:lvlJc w:val="left"/>
      <w:pPr>
        <w:ind w:left="2508" w:hanging="360"/>
      </w:pPr>
    </w:lvl>
    <w:lvl w:ilvl="4" w:tplc="0C0A0019" w:tentative="1">
      <w:start w:val="1"/>
      <w:numFmt w:val="lowerLetter"/>
      <w:lvlText w:val="%5."/>
      <w:lvlJc w:val="left"/>
      <w:pPr>
        <w:ind w:left="3228" w:hanging="360"/>
      </w:pPr>
    </w:lvl>
    <w:lvl w:ilvl="5" w:tplc="0C0A001B" w:tentative="1">
      <w:start w:val="1"/>
      <w:numFmt w:val="lowerRoman"/>
      <w:lvlText w:val="%6."/>
      <w:lvlJc w:val="right"/>
      <w:pPr>
        <w:ind w:left="3948" w:hanging="180"/>
      </w:pPr>
    </w:lvl>
    <w:lvl w:ilvl="6" w:tplc="0C0A000F" w:tentative="1">
      <w:start w:val="1"/>
      <w:numFmt w:val="decimal"/>
      <w:lvlText w:val="%7."/>
      <w:lvlJc w:val="left"/>
      <w:pPr>
        <w:ind w:left="4668" w:hanging="360"/>
      </w:pPr>
    </w:lvl>
    <w:lvl w:ilvl="7" w:tplc="0C0A0019" w:tentative="1">
      <w:start w:val="1"/>
      <w:numFmt w:val="lowerLetter"/>
      <w:lvlText w:val="%8."/>
      <w:lvlJc w:val="left"/>
      <w:pPr>
        <w:ind w:left="5388" w:hanging="360"/>
      </w:pPr>
    </w:lvl>
    <w:lvl w:ilvl="8" w:tplc="0C0A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4">
    <w:nsid w:val="75E64E64"/>
    <w:multiLevelType w:val="hybridMultilevel"/>
    <w:tmpl w:val="0E648D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15"/>
  </w:num>
  <w:num w:numId="5">
    <w:abstractNumId w:val="12"/>
  </w:num>
  <w:num w:numId="6">
    <w:abstractNumId w:val="4"/>
  </w:num>
  <w:num w:numId="7">
    <w:abstractNumId w:val="0"/>
  </w:num>
  <w:num w:numId="8">
    <w:abstractNumId w:val="11"/>
  </w:num>
  <w:num w:numId="9">
    <w:abstractNumId w:val="8"/>
  </w:num>
  <w:num w:numId="10">
    <w:abstractNumId w:val="16"/>
  </w:num>
  <w:num w:numId="11">
    <w:abstractNumId w:val="20"/>
  </w:num>
  <w:num w:numId="12">
    <w:abstractNumId w:val="5"/>
  </w:num>
  <w:num w:numId="13">
    <w:abstractNumId w:val="21"/>
  </w:num>
  <w:num w:numId="14">
    <w:abstractNumId w:val="19"/>
  </w:num>
  <w:num w:numId="15">
    <w:abstractNumId w:val="3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0"/>
  </w:num>
  <w:num w:numId="23">
    <w:abstractNumId w:val="13"/>
  </w:num>
  <w:num w:numId="24">
    <w:abstractNumId w:val="6"/>
  </w:num>
  <w:num w:numId="25">
    <w:abstractNumId w:val="18"/>
  </w:num>
  <w:num w:numId="26">
    <w:abstractNumId w:val="22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an David Perez Madrid">
    <w15:presenceInfo w15:providerId="AD" w15:userId="S-1-5-21-2883854722-189727396-1931057110-1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A1"/>
    <w:rsid w:val="00015E20"/>
    <w:rsid w:val="00036B8A"/>
    <w:rsid w:val="000602C4"/>
    <w:rsid w:val="000969D4"/>
    <w:rsid w:val="00097775"/>
    <w:rsid w:val="000A26DF"/>
    <w:rsid w:val="000A5CF0"/>
    <w:rsid w:val="000C6F74"/>
    <w:rsid w:val="000D2C9B"/>
    <w:rsid w:val="000D4B03"/>
    <w:rsid w:val="000D6C84"/>
    <w:rsid w:val="000E6E37"/>
    <w:rsid w:val="000F1DBE"/>
    <w:rsid w:val="000F23F7"/>
    <w:rsid w:val="000F3D7B"/>
    <w:rsid w:val="001355F1"/>
    <w:rsid w:val="001531EA"/>
    <w:rsid w:val="001576C6"/>
    <w:rsid w:val="00163D38"/>
    <w:rsid w:val="00175798"/>
    <w:rsid w:val="0018481C"/>
    <w:rsid w:val="001908CE"/>
    <w:rsid w:val="001A0A52"/>
    <w:rsid w:val="001A4C37"/>
    <w:rsid w:val="001A5320"/>
    <w:rsid w:val="001A56FB"/>
    <w:rsid w:val="001A71D8"/>
    <w:rsid w:val="001B3FF2"/>
    <w:rsid w:val="001C2447"/>
    <w:rsid w:val="001C3B57"/>
    <w:rsid w:val="001D29C6"/>
    <w:rsid w:val="001E4570"/>
    <w:rsid w:val="002104C9"/>
    <w:rsid w:val="002123D3"/>
    <w:rsid w:val="00214BF3"/>
    <w:rsid w:val="00226CBE"/>
    <w:rsid w:val="002275AD"/>
    <w:rsid w:val="00232589"/>
    <w:rsid w:val="00241FB7"/>
    <w:rsid w:val="00262C8B"/>
    <w:rsid w:val="00263218"/>
    <w:rsid w:val="002754AF"/>
    <w:rsid w:val="002954EA"/>
    <w:rsid w:val="002A641C"/>
    <w:rsid w:val="002D1EDA"/>
    <w:rsid w:val="002D5ACB"/>
    <w:rsid w:val="002E2999"/>
    <w:rsid w:val="002F2F14"/>
    <w:rsid w:val="00301F9D"/>
    <w:rsid w:val="0033086E"/>
    <w:rsid w:val="00336160"/>
    <w:rsid w:val="0034089D"/>
    <w:rsid w:val="00354C90"/>
    <w:rsid w:val="0035738B"/>
    <w:rsid w:val="0036374B"/>
    <w:rsid w:val="00364BBD"/>
    <w:rsid w:val="003730B0"/>
    <w:rsid w:val="00386BC1"/>
    <w:rsid w:val="00393728"/>
    <w:rsid w:val="003B52D3"/>
    <w:rsid w:val="003E1954"/>
    <w:rsid w:val="003F523E"/>
    <w:rsid w:val="003F6394"/>
    <w:rsid w:val="004327CB"/>
    <w:rsid w:val="00450F7C"/>
    <w:rsid w:val="00455843"/>
    <w:rsid w:val="00465705"/>
    <w:rsid w:val="0049519A"/>
    <w:rsid w:val="004C2FC8"/>
    <w:rsid w:val="004F01CA"/>
    <w:rsid w:val="004F0B76"/>
    <w:rsid w:val="004F19AC"/>
    <w:rsid w:val="004F5556"/>
    <w:rsid w:val="00500508"/>
    <w:rsid w:val="005005FE"/>
    <w:rsid w:val="00500F8C"/>
    <w:rsid w:val="0050479F"/>
    <w:rsid w:val="00507F57"/>
    <w:rsid w:val="005510C1"/>
    <w:rsid w:val="00553F07"/>
    <w:rsid w:val="0055703A"/>
    <w:rsid w:val="00564F4F"/>
    <w:rsid w:val="00595E09"/>
    <w:rsid w:val="005A43E2"/>
    <w:rsid w:val="005C66D1"/>
    <w:rsid w:val="005E39EF"/>
    <w:rsid w:val="005E609A"/>
    <w:rsid w:val="005E7062"/>
    <w:rsid w:val="00607687"/>
    <w:rsid w:val="0061044F"/>
    <w:rsid w:val="006164B2"/>
    <w:rsid w:val="00620B7D"/>
    <w:rsid w:val="006465DF"/>
    <w:rsid w:val="00654AAD"/>
    <w:rsid w:val="006552B9"/>
    <w:rsid w:val="00664244"/>
    <w:rsid w:val="00664497"/>
    <w:rsid w:val="00683436"/>
    <w:rsid w:val="006A0941"/>
    <w:rsid w:val="006A30BA"/>
    <w:rsid w:val="006B4FCB"/>
    <w:rsid w:val="006C0F30"/>
    <w:rsid w:val="006D4AA0"/>
    <w:rsid w:val="00705C20"/>
    <w:rsid w:val="007334F5"/>
    <w:rsid w:val="00746D04"/>
    <w:rsid w:val="00751F32"/>
    <w:rsid w:val="00762E84"/>
    <w:rsid w:val="00783D79"/>
    <w:rsid w:val="00787ABD"/>
    <w:rsid w:val="00791074"/>
    <w:rsid w:val="007A07B9"/>
    <w:rsid w:val="007A19BA"/>
    <w:rsid w:val="007A310A"/>
    <w:rsid w:val="007B1A06"/>
    <w:rsid w:val="007C571E"/>
    <w:rsid w:val="007D19E5"/>
    <w:rsid w:val="007D71E1"/>
    <w:rsid w:val="007E1052"/>
    <w:rsid w:val="007E258C"/>
    <w:rsid w:val="008100E6"/>
    <w:rsid w:val="008103D1"/>
    <w:rsid w:val="008355D7"/>
    <w:rsid w:val="008455EE"/>
    <w:rsid w:val="00846926"/>
    <w:rsid w:val="00870D96"/>
    <w:rsid w:val="00872072"/>
    <w:rsid w:val="00885B36"/>
    <w:rsid w:val="0088733A"/>
    <w:rsid w:val="008B6904"/>
    <w:rsid w:val="008B77B6"/>
    <w:rsid w:val="008C7598"/>
    <w:rsid w:val="008D4704"/>
    <w:rsid w:val="008E1DD5"/>
    <w:rsid w:val="0090286B"/>
    <w:rsid w:val="009032A7"/>
    <w:rsid w:val="00924347"/>
    <w:rsid w:val="009266C3"/>
    <w:rsid w:val="00927FAD"/>
    <w:rsid w:val="00974DCF"/>
    <w:rsid w:val="00990DB7"/>
    <w:rsid w:val="009A769D"/>
    <w:rsid w:val="009D5537"/>
    <w:rsid w:val="009D5D51"/>
    <w:rsid w:val="009F56A6"/>
    <w:rsid w:val="00A24CA7"/>
    <w:rsid w:val="00A30F06"/>
    <w:rsid w:val="00A35B6F"/>
    <w:rsid w:val="00A40BAF"/>
    <w:rsid w:val="00A51293"/>
    <w:rsid w:val="00A52FC6"/>
    <w:rsid w:val="00A64F37"/>
    <w:rsid w:val="00AB011A"/>
    <w:rsid w:val="00AC4969"/>
    <w:rsid w:val="00AE6160"/>
    <w:rsid w:val="00AF2F3A"/>
    <w:rsid w:val="00B00D5F"/>
    <w:rsid w:val="00B0223D"/>
    <w:rsid w:val="00B40220"/>
    <w:rsid w:val="00B50940"/>
    <w:rsid w:val="00B66C6D"/>
    <w:rsid w:val="00B74FC8"/>
    <w:rsid w:val="00B82004"/>
    <w:rsid w:val="00BA261E"/>
    <w:rsid w:val="00BA45AF"/>
    <w:rsid w:val="00BA5720"/>
    <w:rsid w:val="00BA7409"/>
    <w:rsid w:val="00BC7E9F"/>
    <w:rsid w:val="00BD1E45"/>
    <w:rsid w:val="00BD43FD"/>
    <w:rsid w:val="00BE07F4"/>
    <w:rsid w:val="00BF0BA3"/>
    <w:rsid w:val="00BF47E7"/>
    <w:rsid w:val="00C13698"/>
    <w:rsid w:val="00C15153"/>
    <w:rsid w:val="00C17030"/>
    <w:rsid w:val="00C25841"/>
    <w:rsid w:val="00C428CA"/>
    <w:rsid w:val="00C45F0B"/>
    <w:rsid w:val="00C6228E"/>
    <w:rsid w:val="00C6304A"/>
    <w:rsid w:val="00C65BA6"/>
    <w:rsid w:val="00C874C8"/>
    <w:rsid w:val="00C95ED0"/>
    <w:rsid w:val="00C96F66"/>
    <w:rsid w:val="00CA3C23"/>
    <w:rsid w:val="00CB04FA"/>
    <w:rsid w:val="00CB293F"/>
    <w:rsid w:val="00CB6674"/>
    <w:rsid w:val="00CC3009"/>
    <w:rsid w:val="00CC7084"/>
    <w:rsid w:val="00CD3A00"/>
    <w:rsid w:val="00CD7965"/>
    <w:rsid w:val="00CE45D6"/>
    <w:rsid w:val="00CF04A1"/>
    <w:rsid w:val="00CF2CAA"/>
    <w:rsid w:val="00D06369"/>
    <w:rsid w:val="00D12E10"/>
    <w:rsid w:val="00D43E15"/>
    <w:rsid w:val="00D66588"/>
    <w:rsid w:val="00D66820"/>
    <w:rsid w:val="00D72B52"/>
    <w:rsid w:val="00D74E3D"/>
    <w:rsid w:val="00D75255"/>
    <w:rsid w:val="00D76E8E"/>
    <w:rsid w:val="00D80DA3"/>
    <w:rsid w:val="00D8496D"/>
    <w:rsid w:val="00D90587"/>
    <w:rsid w:val="00D916F5"/>
    <w:rsid w:val="00D96CF5"/>
    <w:rsid w:val="00DA60EA"/>
    <w:rsid w:val="00DB7913"/>
    <w:rsid w:val="00DE6EAD"/>
    <w:rsid w:val="00E164E3"/>
    <w:rsid w:val="00E21346"/>
    <w:rsid w:val="00E23216"/>
    <w:rsid w:val="00E2406C"/>
    <w:rsid w:val="00E5028E"/>
    <w:rsid w:val="00EA30BC"/>
    <w:rsid w:val="00EA456A"/>
    <w:rsid w:val="00EB27D1"/>
    <w:rsid w:val="00EB73F3"/>
    <w:rsid w:val="00EC2114"/>
    <w:rsid w:val="00EC6996"/>
    <w:rsid w:val="00ED2B09"/>
    <w:rsid w:val="00EE1C85"/>
    <w:rsid w:val="00EF1EF2"/>
    <w:rsid w:val="00F07163"/>
    <w:rsid w:val="00F13431"/>
    <w:rsid w:val="00F13B6C"/>
    <w:rsid w:val="00F34C0D"/>
    <w:rsid w:val="00F45AA5"/>
    <w:rsid w:val="00F5501E"/>
    <w:rsid w:val="00F569A3"/>
    <w:rsid w:val="00F60736"/>
    <w:rsid w:val="00F73072"/>
    <w:rsid w:val="00F769FE"/>
    <w:rsid w:val="00F80D24"/>
    <w:rsid w:val="00F82340"/>
    <w:rsid w:val="00FB00A5"/>
    <w:rsid w:val="00FC40C4"/>
    <w:rsid w:val="00FD1CFE"/>
    <w:rsid w:val="00FE3573"/>
    <w:rsid w:val="00FF13A2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B8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005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Paragraphe de liste1,lp1"/>
    <w:basedOn w:val="Normal"/>
    <w:link w:val="PrrafodelistaCar"/>
    <w:uiPriority w:val="34"/>
    <w:qFormat/>
    <w:rsid w:val="00CF04A1"/>
    <w:pPr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PrrafodelistaCar">
    <w:name w:val="Párrafo de lista Car"/>
    <w:aliases w:val="Bullet List Car,FooterText Car,numbered Car,Paragraphe de liste1 Car,lp1 Car"/>
    <w:link w:val="Prrafodelista"/>
    <w:uiPriority w:val="34"/>
    <w:rsid w:val="00CF04A1"/>
    <w:rPr>
      <w:rFonts w:ascii="Calibri" w:eastAsia="Calibri" w:hAnsi="Calibri" w:cs="Calibri"/>
      <w:lang w:val="es-ES"/>
    </w:rPr>
  </w:style>
  <w:style w:type="paragraph" w:styleId="Sinespaciado">
    <w:name w:val="No Spacing"/>
    <w:link w:val="SinespaciadoCar"/>
    <w:uiPriority w:val="1"/>
    <w:qFormat/>
    <w:rsid w:val="00CF04A1"/>
    <w:pPr>
      <w:spacing w:after="0" w:line="240" w:lineRule="auto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59"/>
    <w:rsid w:val="00CF04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CF04A1"/>
    <w:pPr>
      <w:widowControl w:val="0"/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F04A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12">
    <w:name w:val="Font Style12"/>
    <w:uiPriority w:val="99"/>
    <w:rsid w:val="00CF04A1"/>
    <w:rPr>
      <w:rFonts w:ascii="Arial" w:hAnsi="Arial" w:cs="Arial"/>
      <w:b/>
      <w:bCs/>
      <w:sz w:val="18"/>
      <w:szCs w:val="18"/>
    </w:rPr>
  </w:style>
  <w:style w:type="character" w:customStyle="1" w:styleId="SinespaciadoCar">
    <w:name w:val="Sin espaciado Car"/>
    <w:link w:val="Sinespaciado"/>
    <w:uiPriority w:val="1"/>
    <w:rsid w:val="00CF04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6C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6C84"/>
    <w:rPr>
      <w:rFonts w:ascii="Tahoma" w:eastAsia="Cambri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unhideWhenUsed/>
    <w:rsid w:val="000D6C84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6C84"/>
    <w:pPr>
      <w:widowControl/>
      <w:autoSpaceDE/>
      <w:autoSpaceDN/>
      <w:adjustRightInd/>
    </w:pPr>
    <w:rPr>
      <w:rFonts w:ascii="Cambria" w:eastAsia="Cambria" w:hAnsi="Cambria"/>
      <w:b/>
      <w:bCs/>
      <w:lang w:val="es-CO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6C84"/>
    <w:rPr>
      <w:rFonts w:ascii="Cambria" w:eastAsia="Cambria" w:hAnsi="Cambria" w:cs="Times New Roman"/>
      <w:b/>
      <w:bCs/>
      <w:sz w:val="20"/>
      <w:szCs w:val="20"/>
      <w:lang w:val="x-none" w:eastAsia="x-none"/>
    </w:rPr>
  </w:style>
  <w:style w:type="paragraph" w:styleId="Encabezado">
    <w:name w:val="header"/>
    <w:basedOn w:val="Normal"/>
    <w:link w:val="EncabezadoCar"/>
    <w:uiPriority w:val="99"/>
    <w:unhideWhenUsed/>
    <w:rsid w:val="009266C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66C3"/>
    <w:rPr>
      <w:rFonts w:ascii="Cambria" w:eastAsia="Cambria" w:hAnsi="Cambria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266C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6C3"/>
    <w:rPr>
      <w:rFonts w:ascii="Cambria" w:eastAsia="Cambria" w:hAnsi="Cambria" w:cs="Times New Roman"/>
      <w:sz w:val="24"/>
      <w:szCs w:val="24"/>
    </w:rPr>
  </w:style>
  <w:style w:type="character" w:customStyle="1" w:styleId="kn">
    <w:name w:val="kn"/>
    <w:basedOn w:val="Fuentedeprrafopredeter"/>
    <w:rsid w:val="007B1A06"/>
  </w:style>
  <w:style w:type="character" w:customStyle="1" w:styleId="apple-converted-space">
    <w:name w:val="apple-converted-space"/>
    <w:basedOn w:val="Fuentedeprrafopredeter"/>
    <w:rsid w:val="007B1A06"/>
  </w:style>
  <w:style w:type="character" w:styleId="Hipervnculo">
    <w:name w:val="Hyperlink"/>
    <w:basedOn w:val="Fuentedeprrafopredeter"/>
    <w:uiPriority w:val="99"/>
    <w:unhideWhenUsed/>
    <w:rsid w:val="00D74E3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74E3D"/>
    <w:rPr>
      <w:b/>
      <w:bCs/>
    </w:rPr>
  </w:style>
  <w:style w:type="character" w:styleId="nfasis">
    <w:name w:val="Emphasis"/>
    <w:basedOn w:val="Fuentedeprrafopredeter"/>
    <w:uiPriority w:val="20"/>
    <w:qFormat/>
    <w:rsid w:val="000969D4"/>
    <w:rPr>
      <w:i/>
      <w:iCs/>
    </w:rPr>
  </w:style>
  <w:style w:type="paragraph" w:customStyle="1" w:styleId="Titulo1Alejo">
    <w:name w:val="Titulo 1 Alejo"/>
    <w:basedOn w:val="Ttulo1"/>
    <w:next w:val="Normal"/>
    <w:link w:val="Titulo1AlejoCar"/>
    <w:qFormat/>
    <w:rsid w:val="005005FE"/>
    <w:pPr>
      <w:keepLines w:val="0"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color w:val="365F91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5005FE"/>
    <w:rPr>
      <w:rFonts w:ascii="Arial" w:eastAsia="Times New Roman" w:hAnsi="Arial" w:cs="Times New Roman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00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independiente3">
    <w:name w:val="Body Text 3"/>
    <w:basedOn w:val="Normal"/>
    <w:link w:val="Textoindependiente3Car"/>
    <w:rsid w:val="00D75255"/>
    <w:pPr>
      <w:jc w:val="both"/>
    </w:pPr>
    <w:rPr>
      <w:rFonts w:ascii="Tahoma" w:eastAsia="Times New Roman" w:hAnsi="Tahoma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75255"/>
    <w:rPr>
      <w:rFonts w:ascii="Tahoma" w:eastAsia="Times New Roman" w:hAnsi="Tahoma" w:cs="Times New Roman"/>
      <w:b/>
      <w:sz w:val="20"/>
      <w:szCs w:val="20"/>
      <w:lang w:val="es-ES" w:eastAsia="es-ES"/>
    </w:rPr>
  </w:style>
  <w:style w:type="paragraph" w:customStyle="1" w:styleId="Normal0">
    <w:name w:val="Normal0"/>
    <w:basedOn w:val="Normal"/>
    <w:rsid w:val="00D75255"/>
    <w:pPr>
      <w:widowControl w:val="0"/>
      <w:suppressAutoHyphens/>
      <w:jc w:val="both"/>
    </w:pPr>
    <w:rPr>
      <w:rFonts w:ascii="Arial" w:eastAsia="Times New Roman" w:hAnsi="Arial"/>
      <w:szCs w:val="20"/>
      <w:lang w:eastAsia="es-ES"/>
    </w:rPr>
  </w:style>
  <w:style w:type="paragraph" w:customStyle="1" w:styleId="Textoindependiente31">
    <w:name w:val="Texto independiente 31"/>
    <w:basedOn w:val="Normal"/>
    <w:rsid w:val="000A5CF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F80D24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B8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005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Paragraphe de liste1,lp1"/>
    <w:basedOn w:val="Normal"/>
    <w:link w:val="PrrafodelistaCar"/>
    <w:uiPriority w:val="34"/>
    <w:qFormat/>
    <w:rsid w:val="00CF04A1"/>
    <w:pPr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PrrafodelistaCar">
    <w:name w:val="Párrafo de lista Car"/>
    <w:aliases w:val="Bullet List Car,FooterText Car,numbered Car,Paragraphe de liste1 Car,lp1 Car"/>
    <w:link w:val="Prrafodelista"/>
    <w:uiPriority w:val="34"/>
    <w:rsid w:val="00CF04A1"/>
    <w:rPr>
      <w:rFonts w:ascii="Calibri" w:eastAsia="Calibri" w:hAnsi="Calibri" w:cs="Calibri"/>
      <w:lang w:val="es-ES"/>
    </w:rPr>
  </w:style>
  <w:style w:type="paragraph" w:styleId="Sinespaciado">
    <w:name w:val="No Spacing"/>
    <w:link w:val="SinespaciadoCar"/>
    <w:uiPriority w:val="1"/>
    <w:qFormat/>
    <w:rsid w:val="00CF04A1"/>
    <w:pPr>
      <w:spacing w:after="0" w:line="240" w:lineRule="auto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59"/>
    <w:rsid w:val="00CF04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CF04A1"/>
    <w:pPr>
      <w:widowControl w:val="0"/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F04A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12">
    <w:name w:val="Font Style12"/>
    <w:uiPriority w:val="99"/>
    <w:rsid w:val="00CF04A1"/>
    <w:rPr>
      <w:rFonts w:ascii="Arial" w:hAnsi="Arial" w:cs="Arial"/>
      <w:b/>
      <w:bCs/>
      <w:sz w:val="18"/>
      <w:szCs w:val="18"/>
    </w:rPr>
  </w:style>
  <w:style w:type="character" w:customStyle="1" w:styleId="SinespaciadoCar">
    <w:name w:val="Sin espaciado Car"/>
    <w:link w:val="Sinespaciado"/>
    <w:uiPriority w:val="1"/>
    <w:rsid w:val="00CF04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6C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6C84"/>
    <w:rPr>
      <w:rFonts w:ascii="Tahoma" w:eastAsia="Cambri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unhideWhenUsed/>
    <w:rsid w:val="000D6C84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6C84"/>
    <w:pPr>
      <w:widowControl/>
      <w:autoSpaceDE/>
      <w:autoSpaceDN/>
      <w:adjustRightInd/>
    </w:pPr>
    <w:rPr>
      <w:rFonts w:ascii="Cambria" w:eastAsia="Cambria" w:hAnsi="Cambria"/>
      <w:b/>
      <w:bCs/>
      <w:lang w:val="es-CO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6C84"/>
    <w:rPr>
      <w:rFonts w:ascii="Cambria" w:eastAsia="Cambria" w:hAnsi="Cambria" w:cs="Times New Roman"/>
      <w:b/>
      <w:bCs/>
      <w:sz w:val="20"/>
      <w:szCs w:val="20"/>
      <w:lang w:val="x-none" w:eastAsia="x-none"/>
    </w:rPr>
  </w:style>
  <w:style w:type="paragraph" w:styleId="Encabezado">
    <w:name w:val="header"/>
    <w:basedOn w:val="Normal"/>
    <w:link w:val="EncabezadoCar"/>
    <w:uiPriority w:val="99"/>
    <w:unhideWhenUsed/>
    <w:rsid w:val="009266C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66C3"/>
    <w:rPr>
      <w:rFonts w:ascii="Cambria" w:eastAsia="Cambria" w:hAnsi="Cambria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266C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6C3"/>
    <w:rPr>
      <w:rFonts w:ascii="Cambria" w:eastAsia="Cambria" w:hAnsi="Cambria" w:cs="Times New Roman"/>
      <w:sz w:val="24"/>
      <w:szCs w:val="24"/>
    </w:rPr>
  </w:style>
  <w:style w:type="character" w:customStyle="1" w:styleId="kn">
    <w:name w:val="kn"/>
    <w:basedOn w:val="Fuentedeprrafopredeter"/>
    <w:rsid w:val="007B1A06"/>
  </w:style>
  <w:style w:type="character" w:customStyle="1" w:styleId="apple-converted-space">
    <w:name w:val="apple-converted-space"/>
    <w:basedOn w:val="Fuentedeprrafopredeter"/>
    <w:rsid w:val="007B1A06"/>
  </w:style>
  <w:style w:type="character" w:styleId="Hipervnculo">
    <w:name w:val="Hyperlink"/>
    <w:basedOn w:val="Fuentedeprrafopredeter"/>
    <w:uiPriority w:val="99"/>
    <w:unhideWhenUsed/>
    <w:rsid w:val="00D74E3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74E3D"/>
    <w:rPr>
      <w:b/>
      <w:bCs/>
    </w:rPr>
  </w:style>
  <w:style w:type="character" w:styleId="nfasis">
    <w:name w:val="Emphasis"/>
    <w:basedOn w:val="Fuentedeprrafopredeter"/>
    <w:uiPriority w:val="20"/>
    <w:qFormat/>
    <w:rsid w:val="000969D4"/>
    <w:rPr>
      <w:i/>
      <w:iCs/>
    </w:rPr>
  </w:style>
  <w:style w:type="paragraph" w:customStyle="1" w:styleId="Titulo1Alejo">
    <w:name w:val="Titulo 1 Alejo"/>
    <w:basedOn w:val="Ttulo1"/>
    <w:next w:val="Normal"/>
    <w:link w:val="Titulo1AlejoCar"/>
    <w:qFormat/>
    <w:rsid w:val="005005FE"/>
    <w:pPr>
      <w:keepLines w:val="0"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color w:val="365F91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5005FE"/>
    <w:rPr>
      <w:rFonts w:ascii="Arial" w:eastAsia="Times New Roman" w:hAnsi="Arial" w:cs="Times New Roman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00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independiente3">
    <w:name w:val="Body Text 3"/>
    <w:basedOn w:val="Normal"/>
    <w:link w:val="Textoindependiente3Car"/>
    <w:rsid w:val="00D75255"/>
    <w:pPr>
      <w:jc w:val="both"/>
    </w:pPr>
    <w:rPr>
      <w:rFonts w:ascii="Tahoma" w:eastAsia="Times New Roman" w:hAnsi="Tahoma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75255"/>
    <w:rPr>
      <w:rFonts w:ascii="Tahoma" w:eastAsia="Times New Roman" w:hAnsi="Tahoma" w:cs="Times New Roman"/>
      <w:b/>
      <w:sz w:val="20"/>
      <w:szCs w:val="20"/>
      <w:lang w:val="es-ES" w:eastAsia="es-ES"/>
    </w:rPr>
  </w:style>
  <w:style w:type="paragraph" w:customStyle="1" w:styleId="Normal0">
    <w:name w:val="Normal0"/>
    <w:basedOn w:val="Normal"/>
    <w:rsid w:val="00D75255"/>
    <w:pPr>
      <w:widowControl w:val="0"/>
      <w:suppressAutoHyphens/>
      <w:jc w:val="both"/>
    </w:pPr>
    <w:rPr>
      <w:rFonts w:ascii="Arial" w:eastAsia="Times New Roman" w:hAnsi="Arial"/>
      <w:szCs w:val="20"/>
      <w:lang w:eastAsia="es-ES"/>
    </w:rPr>
  </w:style>
  <w:style w:type="paragraph" w:customStyle="1" w:styleId="Textoindependiente31">
    <w:name w:val="Texto independiente 31"/>
    <w:basedOn w:val="Normal"/>
    <w:rsid w:val="000A5CF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F80D24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1B1E-56E5-4ED6-A747-12F1300E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D30C476A</Template>
  <TotalTime>0</TotalTime>
  <Pages>5</Pages>
  <Words>1229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Emiro Carlos Valdes Lopez</dc:creator>
  <cp:lastModifiedBy>Manuel Mejia Palacio</cp:lastModifiedBy>
  <cp:revision>2</cp:revision>
  <dcterms:created xsi:type="dcterms:W3CDTF">2017-01-24T20:17:00Z</dcterms:created>
  <dcterms:modified xsi:type="dcterms:W3CDTF">2017-01-24T20:17:00Z</dcterms:modified>
</cp:coreProperties>
</file>