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1C4" w:rsidRPr="00153DA4" w:rsidRDefault="006E61C4" w:rsidP="006E61C4">
      <w:pPr>
        <w:pStyle w:val="Titulo1Alejo"/>
        <w:spacing w:before="0" w:after="0"/>
        <w:jc w:val="center"/>
        <w:rPr>
          <w:rFonts w:ascii="Calibri" w:hAnsi="Calibri" w:cs="Calibri"/>
          <w:color w:val="auto"/>
          <w:sz w:val="22"/>
          <w:szCs w:val="22"/>
          <w:lang w:val="es-ES"/>
        </w:rPr>
      </w:pPr>
      <w:bookmarkStart w:id="0" w:name="_Toc393631830"/>
      <w:bookmarkStart w:id="1" w:name="_Toc393632424"/>
      <w:bookmarkStart w:id="2" w:name="_Toc396287123"/>
      <w:bookmarkStart w:id="3" w:name="_Toc401928051"/>
      <w:bookmarkStart w:id="4" w:name="_GoBack"/>
      <w:bookmarkEnd w:id="4"/>
      <w:r w:rsidRPr="00153DA4">
        <w:rPr>
          <w:rFonts w:ascii="Calibri" w:hAnsi="Calibri" w:cs="Calibri"/>
          <w:color w:val="auto"/>
          <w:sz w:val="22"/>
          <w:szCs w:val="22"/>
          <w:lang w:val="es-ES"/>
        </w:rPr>
        <w:t>ANEXO No. 1 - CARTA DE PRESENTACIÓN DE LA PROPUESTA</w:t>
      </w:r>
      <w:bookmarkEnd w:id="0"/>
      <w:bookmarkEnd w:id="1"/>
      <w:bookmarkEnd w:id="2"/>
      <w:bookmarkEnd w:id="3"/>
    </w:p>
    <w:p w:rsidR="006E61C4" w:rsidRPr="00153DA4" w:rsidRDefault="006E61C4" w:rsidP="006E61C4">
      <w:pPr>
        <w:jc w:val="center"/>
        <w:rPr>
          <w:lang w:val="es-ES"/>
        </w:rPr>
      </w:pPr>
      <w:r w:rsidRPr="00153DA4">
        <w:rPr>
          <w:lang w:val="es-ES"/>
        </w:rPr>
        <w:t xml:space="preserve">(Utilice papel membrete) </w:t>
      </w:r>
    </w:p>
    <w:p w:rsidR="006E61C4" w:rsidRPr="00153DA4" w:rsidRDefault="006E61C4" w:rsidP="006E61C4">
      <w:pPr>
        <w:jc w:val="both"/>
        <w:rPr>
          <w:lang w:val="es-ES"/>
        </w:rPr>
      </w:pPr>
      <w:r w:rsidRPr="00153DA4">
        <w:rPr>
          <w:lang w:val="es-ES"/>
        </w:rPr>
        <w:t xml:space="preserve">Medellín, ___ de __________ </w:t>
      </w:r>
      <w:proofErr w:type="spellStart"/>
      <w:r w:rsidRPr="00153DA4">
        <w:rPr>
          <w:lang w:val="es-ES"/>
        </w:rPr>
        <w:t>de</w:t>
      </w:r>
      <w:proofErr w:type="spellEnd"/>
      <w:r w:rsidRPr="00153DA4">
        <w:rPr>
          <w:lang w:val="es-ES"/>
        </w:rPr>
        <w:t xml:space="preserve"> 201</w:t>
      </w:r>
      <w:r w:rsidR="00216964">
        <w:rPr>
          <w:lang w:val="es-ES"/>
        </w:rPr>
        <w:t>7</w:t>
      </w:r>
    </w:p>
    <w:p w:rsidR="006E61C4" w:rsidRPr="001016A5" w:rsidRDefault="006E61C4" w:rsidP="006E61C4">
      <w:pPr>
        <w:jc w:val="both"/>
        <w:rPr>
          <w:highlight w:val="yellow"/>
          <w:lang w:val="es-ES"/>
        </w:rPr>
      </w:pPr>
    </w:p>
    <w:p w:rsidR="006E61C4" w:rsidRPr="00D65BCF" w:rsidRDefault="006E61C4" w:rsidP="006E61C4">
      <w:pPr>
        <w:spacing w:after="0"/>
        <w:jc w:val="both"/>
        <w:rPr>
          <w:lang w:val="es-ES"/>
        </w:rPr>
      </w:pPr>
      <w:r w:rsidRPr="00D65BCF">
        <w:rPr>
          <w:lang w:val="es-ES"/>
        </w:rPr>
        <w:t>Señores:</w:t>
      </w:r>
    </w:p>
    <w:p w:rsidR="006E61C4" w:rsidRPr="00D65BCF" w:rsidRDefault="006E61C4" w:rsidP="006E61C4">
      <w:pPr>
        <w:spacing w:after="0"/>
        <w:jc w:val="both"/>
        <w:rPr>
          <w:b/>
          <w:lang w:val="es-ES"/>
        </w:rPr>
      </w:pPr>
      <w:r w:rsidRPr="00D65BCF">
        <w:rPr>
          <w:b/>
          <w:lang w:val="es-ES"/>
        </w:rPr>
        <w:t>EMPRESA PARA LA SEGURIDAD URBANA - ESU</w:t>
      </w:r>
    </w:p>
    <w:p w:rsidR="006E61C4" w:rsidRPr="00D65BCF" w:rsidRDefault="006E61C4" w:rsidP="006E61C4">
      <w:pPr>
        <w:spacing w:after="0"/>
        <w:jc w:val="both"/>
        <w:rPr>
          <w:lang w:val="es-ES"/>
        </w:rPr>
      </w:pPr>
      <w:r w:rsidRPr="00D65BCF">
        <w:rPr>
          <w:lang w:val="es-ES"/>
        </w:rPr>
        <w:t>Calle 16 No. 41-210 Oficina 106 Medellín</w:t>
      </w:r>
    </w:p>
    <w:p w:rsidR="006E61C4" w:rsidRPr="00D65BCF" w:rsidRDefault="006E61C4" w:rsidP="006E61C4">
      <w:pPr>
        <w:spacing w:after="0"/>
        <w:jc w:val="both"/>
        <w:rPr>
          <w:lang w:val="es-ES"/>
        </w:rPr>
      </w:pPr>
      <w:r w:rsidRPr="00D65BCF">
        <w:rPr>
          <w:lang w:val="es-ES"/>
        </w:rPr>
        <w:t xml:space="preserve">Medellín </w:t>
      </w:r>
    </w:p>
    <w:p w:rsidR="006E61C4" w:rsidRPr="00D65BCF" w:rsidRDefault="006E61C4" w:rsidP="006E61C4">
      <w:pPr>
        <w:spacing w:after="0"/>
        <w:jc w:val="both"/>
        <w:rPr>
          <w:lang w:val="es-ES"/>
        </w:rPr>
      </w:pPr>
    </w:p>
    <w:p w:rsidR="006E61C4" w:rsidRPr="00D65BCF" w:rsidRDefault="006E61C4" w:rsidP="006E61C4">
      <w:pPr>
        <w:ind w:left="708"/>
        <w:jc w:val="both"/>
        <w:rPr>
          <w:b/>
          <w:lang w:val="es-ES"/>
        </w:rPr>
      </w:pPr>
      <w:r w:rsidRPr="00D65BCF">
        <w:rPr>
          <w:b/>
          <w:lang w:val="es-ES"/>
        </w:rPr>
        <w:t>Objeto:</w:t>
      </w:r>
      <w:r w:rsidRPr="00D65BCF">
        <w:rPr>
          <w:lang w:val="es-ES"/>
        </w:rPr>
        <w:t xml:space="preserve"> </w:t>
      </w:r>
      <w:r w:rsidRPr="005D6094">
        <w:rPr>
          <w:lang w:val="es-ES"/>
        </w:rPr>
        <w:t>“</w:t>
      </w:r>
      <w:r w:rsidR="004400F7" w:rsidRPr="005D6094">
        <w:rPr>
          <w:rFonts w:cs="Arial"/>
        </w:rPr>
        <w:t>Contrato para la prestación de servicios de apoyo a la gestión para el almacenamiento, custodia, transporte de archivo físico y medios magnéticos para la Empresa Para la Seguridad Urbana - ESU</w:t>
      </w:r>
      <w:r w:rsidRPr="005D6094">
        <w:rPr>
          <w:b/>
          <w:bCs/>
          <w:spacing w:val="-6"/>
          <w:lang w:val="es-ES"/>
        </w:rPr>
        <w:t>”.</w:t>
      </w:r>
    </w:p>
    <w:p w:rsidR="006E61C4" w:rsidRPr="00D65BCF" w:rsidRDefault="006E61C4" w:rsidP="006E61C4">
      <w:pPr>
        <w:jc w:val="both"/>
        <w:rPr>
          <w:b/>
          <w:bCs/>
          <w:lang w:val="es-ES"/>
        </w:rPr>
      </w:pPr>
      <w:r w:rsidRPr="00D65BCF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D65BCF">
        <w:rPr>
          <w:lang w:val="es-ES"/>
        </w:rPr>
        <w:t>de</w:t>
      </w:r>
      <w:proofErr w:type="spellEnd"/>
      <w:r w:rsidRPr="00D65BCF">
        <w:rPr>
          <w:lang w:val="es-ES"/>
        </w:rPr>
        <w:t xml:space="preserve"> acuerdo con los Pliegos de Condiciones</w:t>
      </w:r>
      <w:r w:rsidR="00D14F37" w:rsidRPr="00D65BCF">
        <w:rPr>
          <w:lang w:val="es-ES"/>
        </w:rPr>
        <w:t xml:space="preserve"> de la Solicitud Privada</w:t>
      </w:r>
      <w:r w:rsidRPr="00D65BCF">
        <w:rPr>
          <w:lang w:val="es-ES"/>
        </w:rPr>
        <w:t xml:space="preserve"> de Oferta cuyo objeto es </w:t>
      </w:r>
      <w:r w:rsidRPr="005D6094">
        <w:rPr>
          <w:lang w:val="es-ES"/>
        </w:rPr>
        <w:t xml:space="preserve">la </w:t>
      </w:r>
      <w:r w:rsidRPr="005D6094">
        <w:rPr>
          <w:i/>
          <w:lang w:val="es-ES"/>
        </w:rPr>
        <w:t>“</w:t>
      </w:r>
      <w:r w:rsidR="004400F7" w:rsidRPr="005D6094">
        <w:rPr>
          <w:rFonts w:cs="Arial"/>
        </w:rPr>
        <w:t>Contrato para la prestación de servicios de apoyo a la gestión para el almacenamiento, custodia, transporte de archivo físico y medios magnéticos para la Empresa Para la Seguridad Urbana - ESU</w:t>
      </w:r>
      <w:r w:rsidRPr="005D6094">
        <w:rPr>
          <w:i/>
          <w:lang w:val="es-ES"/>
        </w:rPr>
        <w:t>”,</w:t>
      </w:r>
      <w:r w:rsidRPr="00D65BCF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6E61C4" w:rsidRPr="00D65BCF" w:rsidRDefault="006E61C4" w:rsidP="006E61C4">
      <w:pPr>
        <w:jc w:val="both"/>
        <w:rPr>
          <w:lang w:val="es-ES"/>
        </w:rPr>
      </w:pPr>
      <w:r w:rsidRPr="00D65BCF">
        <w:rPr>
          <w:lang w:val="es-ES"/>
        </w:rPr>
        <w:t>Declaro así mismo que: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Tengo facultad legal para firmar y presentar la oferta.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Conozco y comprendo las obligacio</w:t>
      </w:r>
      <w:r w:rsidR="00D14F37" w:rsidRPr="00D65BCF">
        <w:rPr>
          <w:lang w:val="es-ES"/>
        </w:rPr>
        <w:t>nes que se derivan del Acuerdo 055 de 2014</w:t>
      </w:r>
      <w:r w:rsidRPr="00D65BCF">
        <w:rPr>
          <w:lang w:val="es-ES"/>
        </w:rPr>
        <w:t xml:space="preserve"> Reglamento de Contratación de </w:t>
      </w:r>
      <w:r w:rsidRPr="00D65BCF">
        <w:rPr>
          <w:color w:val="000000"/>
          <w:lang w:val="es-ES"/>
        </w:rPr>
        <w:t>la</w:t>
      </w:r>
      <w:r w:rsidRPr="00D65BCF">
        <w:rPr>
          <w:b/>
          <w:lang w:val="es-ES"/>
        </w:rPr>
        <w:t xml:space="preserve"> ESU</w:t>
      </w:r>
      <w:r w:rsidRPr="00D65BCF">
        <w:rPr>
          <w:lang w:val="es-ES"/>
        </w:rPr>
        <w:t>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Conozco la información general y específica y demás documentos de la contratación y acepto los requisitos en ellos contenidos.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Los precios de la propuesta se mantendrán sin variación durante la vigencia de la Selección y el contrato.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 xml:space="preserve">Autorizo expresamente a </w:t>
      </w:r>
      <w:r w:rsidRPr="00D65BCF">
        <w:rPr>
          <w:color w:val="000000"/>
          <w:lang w:val="es-ES"/>
        </w:rPr>
        <w:t>la</w:t>
      </w:r>
      <w:r w:rsidRPr="00D65BCF">
        <w:rPr>
          <w:b/>
          <w:lang w:val="es-ES"/>
        </w:rPr>
        <w:t xml:space="preserve"> ESU</w:t>
      </w:r>
      <w:r w:rsidRPr="00D65BCF">
        <w:rPr>
          <w:lang w:val="es-ES"/>
        </w:rPr>
        <w:t xml:space="preserve"> para verificar toda la información incluida en la propuesta.</w:t>
      </w:r>
    </w:p>
    <w:p w:rsidR="006E61C4" w:rsidRPr="00D65BCF" w:rsidRDefault="006E61C4" w:rsidP="006E61C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lastRenderedPageBreak/>
        <w:t>Ofrezco entregar las cantidades que figuran en el cuadro de precios y valor total de la oferta, así como el cumplimiento de los requerimientos técnicos.</w:t>
      </w:r>
    </w:p>
    <w:p w:rsidR="006E61C4" w:rsidRPr="00D65BCF" w:rsidRDefault="006E61C4" w:rsidP="006E61C4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D65BCF">
        <w:rPr>
          <w:lang w:val="es-ES"/>
        </w:rPr>
        <w:t>Me comprometo a ejecutar el objeto del contrato iniciando en la fecha establecida por la Empresa para la Seguridad Urbana - ESU.</w:t>
      </w:r>
    </w:p>
    <w:p w:rsidR="006E61C4" w:rsidRDefault="006E61C4" w:rsidP="006E61C4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D65BCF">
        <w:rPr>
          <w:lang w:val="es-ES"/>
        </w:rPr>
        <w:t>No realizaré reclamación administrativa ni judicial por la terminación anticipada del proceso de selección debido a circunstancias objetivas.</w:t>
      </w:r>
    </w:p>
    <w:p w:rsidR="007822E5" w:rsidRPr="002D388E" w:rsidRDefault="007822E5" w:rsidP="007822E5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cs="Arial"/>
        </w:rPr>
      </w:pPr>
      <w:r w:rsidRPr="002D388E">
        <w:rPr>
          <w:rFonts w:cs="Arial"/>
          <w:lang w:eastAsia="es-ES"/>
        </w:rPr>
        <w:t>Bajo la gravedad de juramento declaro que no me encuentro reportado en el Boletín de</w:t>
      </w:r>
      <w:r w:rsidRPr="002D388E">
        <w:rPr>
          <w:rFonts w:cs="Arial"/>
        </w:rPr>
        <w:t xml:space="preserve"> </w:t>
      </w:r>
      <w:r w:rsidRPr="002D388E">
        <w:rPr>
          <w:rFonts w:cs="Arial"/>
          <w:lang w:eastAsia="es-ES"/>
        </w:rPr>
        <w:t>responsables fiscales que expide la Contraloría General de la República o en caso de</w:t>
      </w:r>
      <w:r w:rsidRPr="002D388E">
        <w:rPr>
          <w:rFonts w:cs="Arial"/>
        </w:rPr>
        <w:t xml:space="preserve"> </w:t>
      </w:r>
      <w:r w:rsidRPr="002D388E">
        <w:rPr>
          <w:rFonts w:cs="Arial"/>
          <w:lang w:eastAsia="es-ES"/>
        </w:rPr>
        <w:t>estarlo, tener vigente un acuerdo de pago y me encuentro al día en los pagos.</w:t>
      </w:r>
    </w:p>
    <w:p w:rsidR="007822E5" w:rsidRPr="002D388E" w:rsidRDefault="007822E5" w:rsidP="007822E5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cs="Arial"/>
        </w:rPr>
      </w:pPr>
      <w:r w:rsidRPr="002D388E">
        <w:rPr>
          <w:rFonts w:cs="Arial"/>
          <w:lang w:eastAsia="es-ES"/>
        </w:rPr>
        <w:t>Bajo la gravedad del juramento declaro que no me ha sido notificado por parte de la</w:t>
      </w:r>
      <w:r w:rsidRPr="002D388E">
        <w:rPr>
          <w:rFonts w:cs="Arial"/>
        </w:rPr>
        <w:t xml:space="preserve"> </w:t>
      </w:r>
      <w:r w:rsidRPr="002D388E">
        <w:rPr>
          <w:rFonts w:cs="Arial"/>
          <w:lang w:eastAsia="es-ES"/>
        </w:rPr>
        <w:t>Cámara de Comercio de ningún recurso de reposición frente a la información contenida en el RUP.</w:t>
      </w:r>
    </w:p>
    <w:p w:rsidR="007822E5" w:rsidRPr="00F8600C" w:rsidRDefault="007822E5" w:rsidP="00F8600C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cs="Arial"/>
          <w:lang w:eastAsia="es-ES"/>
        </w:rPr>
      </w:pPr>
      <w:r w:rsidRPr="002D388E">
        <w:rPr>
          <w:rFonts w:cs="Arial"/>
          <w:lang w:eastAsia="es-ES"/>
        </w:rPr>
        <w:t>Bajo la gravedad del juramento declaro no tengo conflicto de interés, ni los directivos de la sociedad que represento y el equipo de trabajo con que se ejecutarán los servicios contratados.</w:t>
      </w:r>
    </w:p>
    <w:p w:rsidR="007822E5" w:rsidRPr="002D388E" w:rsidRDefault="007822E5" w:rsidP="007822E5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cs="Arial"/>
        </w:rPr>
      </w:pPr>
      <w:r w:rsidRPr="002D388E">
        <w:rPr>
          <w:rFonts w:cs="Arial"/>
          <w:lang w:eastAsia="es-ES"/>
        </w:rPr>
        <w:t>En virtud del artículo 56 de la Ley 1437 de 2011, expresamente acepto que la Empresa</w:t>
      </w:r>
      <w:r w:rsidRPr="002D388E">
        <w:rPr>
          <w:rFonts w:cs="Arial"/>
        </w:rPr>
        <w:t xml:space="preserve"> </w:t>
      </w:r>
      <w:r w:rsidRPr="002D388E">
        <w:rPr>
          <w:rFonts w:cs="Arial"/>
          <w:lang w:eastAsia="es-ES"/>
        </w:rPr>
        <w:t>para la Seguridad Urbana - ESU me notifique todos los actos administrativos de carácter</w:t>
      </w:r>
      <w:r w:rsidRPr="002D388E">
        <w:rPr>
          <w:rFonts w:cs="Arial"/>
        </w:rPr>
        <w:t xml:space="preserve"> </w:t>
      </w:r>
      <w:r w:rsidRPr="002D388E">
        <w:rPr>
          <w:rFonts w:cs="Arial"/>
          <w:lang w:eastAsia="es-ES"/>
        </w:rPr>
        <w:t>particular al correo electrónico: _____________________________________</w:t>
      </w:r>
    </w:p>
    <w:p w:rsidR="007822E5" w:rsidRPr="00D65BCF" w:rsidRDefault="007822E5" w:rsidP="006E61C4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</w:p>
    <w:p w:rsidR="006E61C4" w:rsidRPr="00D65BCF" w:rsidRDefault="006E61C4" w:rsidP="006E61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lang w:val="es-ES"/>
        </w:rPr>
      </w:pP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6E61C4" w:rsidRPr="00D65BCF" w:rsidRDefault="006E61C4" w:rsidP="00682115">
      <w:pPr>
        <w:spacing w:after="0" w:line="240" w:lineRule="auto"/>
        <w:ind w:left="720"/>
        <w:jc w:val="both"/>
        <w:rPr>
          <w:lang w:val="es-ES"/>
        </w:rPr>
      </w:pPr>
    </w:p>
    <w:p w:rsidR="006E61C4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Atentamente,</w:t>
      </w:r>
    </w:p>
    <w:p w:rsidR="00F8600C" w:rsidRDefault="00F8600C" w:rsidP="00682115">
      <w:pPr>
        <w:spacing w:after="0" w:line="240" w:lineRule="auto"/>
        <w:jc w:val="both"/>
        <w:rPr>
          <w:lang w:val="es-ES"/>
        </w:rPr>
      </w:pPr>
    </w:p>
    <w:p w:rsidR="00F8600C" w:rsidRDefault="00F8600C" w:rsidP="00682115">
      <w:pPr>
        <w:spacing w:after="0" w:line="240" w:lineRule="auto"/>
        <w:jc w:val="both"/>
        <w:rPr>
          <w:lang w:val="es-ES"/>
        </w:rPr>
      </w:pPr>
    </w:p>
    <w:p w:rsidR="00F8600C" w:rsidRDefault="00F8600C" w:rsidP="00682115">
      <w:pPr>
        <w:spacing w:after="0" w:line="240" w:lineRule="auto"/>
        <w:jc w:val="both"/>
        <w:rPr>
          <w:lang w:val="es-ES"/>
        </w:rPr>
      </w:pPr>
    </w:p>
    <w:p w:rsidR="00F8600C" w:rsidRPr="00D65BCF" w:rsidRDefault="00F8600C" w:rsidP="00682115">
      <w:pPr>
        <w:spacing w:after="0" w:line="240" w:lineRule="auto"/>
        <w:jc w:val="both"/>
        <w:rPr>
          <w:lang w:val="es-ES"/>
        </w:rPr>
      </w:pPr>
    </w:p>
    <w:p w:rsidR="006E61C4" w:rsidRPr="00D65BCF" w:rsidRDefault="006E61C4" w:rsidP="00682115">
      <w:pPr>
        <w:spacing w:after="0" w:line="240" w:lineRule="auto"/>
        <w:ind w:left="720"/>
        <w:jc w:val="both"/>
        <w:rPr>
          <w:lang w:val="es-ES"/>
        </w:rPr>
      </w:pP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Nombre del Representante Legal____________________________</w:t>
      </w: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 xml:space="preserve">C. C. No. _____________________ </w:t>
      </w:r>
      <w:proofErr w:type="gramStart"/>
      <w:r w:rsidRPr="00D65BCF">
        <w:rPr>
          <w:lang w:val="es-ES"/>
        </w:rPr>
        <w:t>de</w:t>
      </w:r>
      <w:proofErr w:type="gramEnd"/>
      <w:r w:rsidRPr="00D65BCF">
        <w:rPr>
          <w:lang w:val="es-ES"/>
        </w:rPr>
        <w:t xml:space="preserve"> _______________</w:t>
      </w: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Dirección de correo _______________________________________</w:t>
      </w: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Dirección electrónica _______________________________________</w:t>
      </w: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Telefax _______________________________________</w:t>
      </w:r>
    </w:p>
    <w:p w:rsidR="006E61C4" w:rsidRPr="00D65BCF" w:rsidRDefault="006E61C4" w:rsidP="00682115">
      <w:pPr>
        <w:spacing w:after="0" w:line="240" w:lineRule="auto"/>
        <w:jc w:val="both"/>
        <w:rPr>
          <w:lang w:val="es-ES"/>
        </w:rPr>
      </w:pPr>
      <w:r w:rsidRPr="00D65BCF">
        <w:rPr>
          <w:lang w:val="es-ES"/>
        </w:rPr>
        <w:t>Ciudad _______________________________________</w:t>
      </w: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7F5697" w:rsidRDefault="007F5697" w:rsidP="006E61C4">
      <w:pPr>
        <w:spacing w:after="0" w:line="240" w:lineRule="auto"/>
        <w:ind w:left="708" w:hanging="708"/>
        <w:jc w:val="center"/>
        <w:rPr>
          <w:b/>
          <w:lang w:val="es-ES"/>
        </w:rPr>
      </w:pPr>
    </w:p>
    <w:p w:rsidR="00341903" w:rsidRPr="00D65BCF" w:rsidRDefault="006E61C4" w:rsidP="006E61C4">
      <w:pPr>
        <w:spacing w:after="0" w:line="240" w:lineRule="auto"/>
        <w:ind w:left="708" w:hanging="708"/>
        <w:jc w:val="center"/>
        <w:rPr>
          <w:b/>
          <w:color w:val="000000"/>
        </w:rPr>
      </w:pPr>
      <w:r w:rsidRPr="00D65BCF">
        <w:rPr>
          <w:b/>
          <w:lang w:val="es-ES"/>
        </w:rPr>
        <w:lastRenderedPageBreak/>
        <w:t xml:space="preserve">ANEXO No. 2 </w:t>
      </w:r>
      <w:r w:rsidR="00341903" w:rsidRPr="00D65BCF">
        <w:rPr>
          <w:b/>
          <w:lang w:val="es-ES_tradnl"/>
        </w:rPr>
        <w:t xml:space="preserve"> - </w:t>
      </w:r>
      <w:r w:rsidR="00D14F37" w:rsidRPr="00D65BCF">
        <w:rPr>
          <w:rFonts w:cs="Arial"/>
          <w:b/>
        </w:rPr>
        <w:t>Formulario de cantidades y precios unitarios</w:t>
      </w:r>
    </w:p>
    <w:p w:rsidR="00341903" w:rsidRPr="00D65BCF" w:rsidRDefault="00341903" w:rsidP="00341903">
      <w:pPr>
        <w:spacing w:after="0" w:line="240" w:lineRule="auto"/>
        <w:jc w:val="center"/>
        <w:rPr>
          <w:rFonts w:cs="Arial"/>
          <w:b/>
          <w:bCs/>
        </w:rPr>
      </w:pPr>
    </w:p>
    <w:p w:rsidR="00341903" w:rsidRPr="00D65BCF" w:rsidRDefault="00341903" w:rsidP="00341903">
      <w:pPr>
        <w:spacing w:after="0" w:line="240" w:lineRule="auto"/>
        <w:jc w:val="center"/>
        <w:rPr>
          <w:rFonts w:eastAsia="Batang" w:cs="Arial"/>
          <w:bCs/>
          <w:snapToGrid w:val="0"/>
        </w:rPr>
      </w:pPr>
      <w:r w:rsidRPr="00D65BCF">
        <w:rPr>
          <w:rFonts w:eastAsia="Batang" w:cs="Arial"/>
          <w:bCs/>
          <w:snapToGrid w:val="0"/>
        </w:rPr>
        <w:t xml:space="preserve"> (Utilizar papel membrete)</w:t>
      </w:r>
    </w:p>
    <w:p w:rsidR="00264FB3" w:rsidRDefault="00264FB3" w:rsidP="00341903">
      <w:pPr>
        <w:spacing w:after="0" w:line="240" w:lineRule="auto"/>
        <w:jc w:val="center"/>
        <w:rPr>
          <w:rFonts w:eastAsia="Batang" w:cs="Arial"/>
          <w:b/>
          <w:bCs/>
          <w:snapToGrid w:val="0"/>
        </w:rPr>
      </w:pPr>
    </w:p>
    <w:tbl>
      <w:tblPr>
        <w:tblW w:w="85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4386"/>
        <w:gridCol w:w="1015"/>
        <w:gridCol w:w="1276"/>
        <w:gridCol w:w="1276"/>
      </w:tblGrid>
      <w:tr w:rsidR="008F61A7" w:rsidRPr="00D074E2" w:rsidTr="00FA480D">
        <w:trPr>
          <w:trHeight w:val="61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61A7" w:rsidRPr="00D074E2" w:rsidRDefault="008F61A7" w:rsidP="00F74376">
            <w:pPr>
              <w:jc w:val="center"/>
              <w:rPr>
                <w:b/>
                <w:bCs/>
              </w:rPr>
            </w:pPr>
            <w:r w:rsidRPr="00D074E2">
              <w:rPr>
                <w:b/>
                <w:bCs/>
              </w:rPr>
              <w:t>ÍTEM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F61A7" w:rsidRPr="00D074E2" w:rsidRDefault="008F61A7" w:rsidP="00F74376">
            <w:pPr>
              <w:jc w:val="center"/>
              <w:rPr>
                <w:b/>
                <w:bCs/>
              </w:rPr>
            </w:pPr>
            <w:r w:rsidRPr="00D074E2">
              <w:rPr>
                <w:b/>
                <w:bCs/>
              </w:rPr>
              <w:t>DESCRIPCIÓN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F61A7" w:rsidRPr="00D074E2" w:rsidRDefault="008F61A7" w:rsidP="00F74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VALOR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F61A7" w:rsidRPr="00D074E2" w:rsidRDefault="008F61A7" w:rsidP="00F74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8F61A7" w:rsidRDefault="008F61A7" w:rsidP="00F743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TOTAL</w:t>
            </w:r>
          </w:p>
        </w:tc>
      </w:tr>
      <w:tr w:rsidR="008F61A7" w:rsidRPr="00D074E2" w:rsidTr="00FA480D">
        <w:trPr>
          <w:trHeight w:val="641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jc w:val="center"/>
              <w:rPr>
                <w:bCs/>
              </w:rPr>
            </w:pPr>
            <w:r w:rsidRPr="00D074E2">
              <w:rPr>
                <w:bCs/>
              </w:rPr>
              <w:t>1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shd w:val="clear" w:color="auto" w:fill="FFFFFF"/>
              <w:jc w:val="both"/>
              <w:rPr>
                <w:bCs/>
              </w:rPr>
            </w:pPr>
            <w:r w:rsidRPr="00D074E2">
              <w:rPr>
                <w:bCs/>
              </w:rPr>
              <w:t xml:space="preserve">Valor </w:t>
            </w:r>
            <w:r>
              <w:rPr>
                <w:bCs/>
              </w:rPr>
              <w:t xml:space="preserve">mensual de </w:t>
            </w:r>
            <w:r w:rsidRPr="00D074E2">
              <w:rPr>
                <w:bCs/>
              </w:rPr>
              <w:t xml:space="preserve">Almacenamiento y Custodia </w:t>
            </w:r>
            <w:r>
              <w:rPr>
                <w:bCs/>
              </w:rPr>
              <w:t xml:space="preserve">de cada </w:t>
            </w:r>
            <w:r w:rsidRPr="00D074E2">
              <w:rPr>
                <w:bCs/>
              </w:rPr>
              <w:t>ca</w:t>
            </w:r>
            <w:r>
              <w:rPr>
                <w:bCs/>
              </w:rPr>
              <w:t>ja de referencia X300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shd w:val="clear" w:color="auto" w:fill="FFFFFF"/>
              <w:jc w:val="both"/>
              <w:rPr>
                <w:bCs/>
              </w:rPr>
            </w:pPr>
          </w:p>
        </w:tc>
      </w:tr>
      <w:tr w:rsidR="008F61A7" w:rsidRPr="00D074E2" w:rsidTr="00FA480D">
        <w:trPr>
          <w:trHeight w:val="1234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rPr>
                <w:bCs/>
              </w:rPr>
            </w:pPr>
            <w:r>
              <w:t xml:space="preserve">Valor </w:t>
            </w:r>
            <w:r w:rsidR="009547FD">
              <w:t xml:space="preserve">mensual </w:t>
            </w:r>
            <w:r>
              <w:t>de almacenamiento y custodia de cada contenedor de medios magnéticos (incluye otros elementos de cierre de seguridad como precintos).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</w:tr>
      <w:tr w:rsidR="008F61A7" w:rsidRPr="00D074E2" w:rsidTr="008F61A7">
        <w:trPr>
          <w:trHeight w:val="30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9547FD" w:rsidP="008F61A7">
            <w:pPr>
              <w:rPr>
                <w:bCs/>
              </w:rPr>
            </w:pPr>
            <w:r>
              <w:t xml:space="preserve">Valor </w:t>
            </w:r>
            <w:r>
              <w:rPr>
                <w:bCs/>
              </w:rPr>
              <w:t>c</w:t>
            </w:r>
            <w:r w:rsidR="008F61A7" w:rsidRPr="00D074E2">
              <w:rPr>
                <w:bCs/>
              </w:rPr>
              <w:t>onsulta por cada caja en las instalaciones de la ESU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</w:tr>
      <w:tr w:rsidR="008F61A7" w:rsidRPr="00D074E2" w:rsidTr="008F61A7">
        <w:trPr>
          <w:trHeight w:val="30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9547FD" w:rsidP="00CC4BC7">
            <w:pPr>
              <w:rPr>
                <w:bCs/>
              </w:rPr>
            </w:pPr>
            <w:r>
              <w:t>Valor c</w:t>
            </w:r>
            <w:r w:rsidR="008F61A7" w:rsidRPr="00D074E2">
              <w:rPr>
                <w:bCs/>
              </w:rPr>
              <w:t xml:space="preserve">onsulta por cada caja en las instalaciones </w:t>
            </w:r>
            <w:r w:rsidR="008F61A7">
              <w:rPr>
                <w:bCs/>
              </w:rPr>
              <w:t>del proveedor.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</w:tr>
      <w:tr w:rsidR="008F61A7" w:rsidRPr="00D074E2" w:rsidTr="008F61A7">
        <w:trPr>
          <w:trHeight w:val="61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1A7" w:rsidRPr="00D074E2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1A7" w:rsidRPr="00D074E2" w:rsidRDefault="008F61A7" w:rsidP="008F61A7">
            <w:pPr>
              <w:rPr>
                <w:bCs/>
              </w:rPr>
            </w:pPr>
            <w:r>
              <w:rPr>
                <w:bCs/>
              </w:rPr>
              <w:t xml:space="preserve">Valor del </w:t>
            </w:r>
            <w:proofErr w:type="spellStart"/>
            <w:r>
              <w:rPr>
                <w:bCs/>
              </w:rPr>
              <w:t>rearchivo</w:t>
            </w:r>
            <w:proofErr w:type="spellEnd"/>
            <w:r>
              <w:rPr>
                <w:bCs/>
              </w:rPr>
              <w:t xml:space="preserve"> de cajas.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</w:tr>
      <w:tr w:rsidR="008F61A7" w:rsidRPr="00D074E2" w:rsidTr="008F61A7">
        <w:trPr>
          <w:trHeight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9547FD" w:rsidP="009547FD">
            <w:pPr>
              <w:rPr>
                <w:bCs/>
              </w:rPr>
            </w:pPr>
            <w:r>
              <w:t>Valor t</w:t>
            </w:r>
            <w:r w:rsidR="008F61A7" w:rsidRPr="00D074E2">
              <w:rPr>
                <w:bCs/>
              </w:rPr>
              <w:t>ransporte de cajas en préstamo in</w:t>
            </w:r>
            <w:r w:rsidR="00CC4BC7">
              <w:rPr>
                <w:bCs/>
              </w:rPr>
              <w:t>dependiente del número de cajas.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Pr="00D074E2" w:rsidRDefault="008F61A7" w:rsidP="00F74376">
            <w:pPr>
              <w:rPr>
                <w:bCs/>
              </w:rPr>
            </w:pPr>
          </w:p>
        </w:tc>
      </w:tr>
      <w:tr w:rsidR="008F61A7" w:rsidRPr="00D074E2" w:rsidTr="008F61A7">
        <w:trPr>
          <w:trHeight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Default="008F61A7" w:rsidP="00F7437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Pr="00D074E2" w:rsidRDefault="008F61A7" w:rsidP="00F74376">
            <w:pPr>
              <w:rPr>
                <w:bCs/>
              </w:rPr>
            </w:pPr>
            <w:r>
              <w:t>Valor de caja de archivo X300.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/>
        </w:tc>
      </w:tr>
      <w:tr w:rsidR="008F61A7" w:rsidRPr="00D074E2" w:rsidTr="00FA480D">
        <w:trPr>
          <w:trHeight w:val="3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Default="008F61A7" w:rsidP="00F74376">
            <w:pPr>
              <w:jc w:val="center"/>
              <w:rPr>
                <w:bCs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A7" w:rsidRDefault="008F61A7" w:rsidP="008F61A7">
            <w:pPr>
              <w:jc w:val="right"/>
            </w:pPr>
            <w:r>
              <w:t>TOTAL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1A7" w:rsidRDefault="008F61A7" w:rsidP="00F74376">
            <w:r>
              <w:t>$</w:t>
            </w:r>
          </w:p>
        </w:tc>
      </w:tr>
    </w:tbl>
    <w:p w:rsidR="00341903" w:rsidRPr="00D65BCF" w:rsidRDefault="00341903" w:rsidP="00341903">
      <w:pPr>
        <w:spacing w:after="0" w:line="240" w:lineRule="auto"/>
      </w:pPr>
    </w:p>
    <w:p w:rsidR="00341903" w:rsidRPr="00D65BCF" w:rsidRDefault="00341903" w:rsidP="00341903">
      <w:pPr>
        <w:spacing w:after="0" w:line="240" w:lineRule="auto"/>
      </w:pPr>
    </w:p>
    <w:p w:rsidR="00341903" w:rsidRPr="00D65BCF" w:rsidRDefault="00341903" w:rsidP="00341903">
      <w:pPr>
        <w:spacing w:after="0" w:line="240" w:lineRule="auto"/>
      </w:pPr>
    </w:p>
    <w:p w:rsidR="00341903" w:rsidRPr="00D65BCF" w:rsidRDefault="00341903" w:rsidP="00341903">
      <w:pPr>
        <w:spacing w:after="0" w:line="240" w:lineRule="auto"/>
        <w:rPr>
          <w:b/>
        </w:rPr>
      </w:pPr>
      <w:r w:rsidRPr="00D65BCF">
        <w:rPr>
          <w:b/>
        </w:rPr>
        <w:t>VALOR TOTAL EN LETRAS</w:t>
      </w:r>
      <w:r w:rsidRPr="00D65BCF">
        <w:rPr>
          <w:b/>
        </w:rPr>
        <w:tab/>
      </w:r>
      <w:r w:rsidRPr="00D65BCF">
        <w:rPr>
          <w:b/>
        </w:rPr>
        <w:tab/>
        <w:t>_______________________________________</w:t>
      </w:r>
    </w:p>
    <w:p w:rsidR="00341903" w:rsidRPr="00D65BCF" w:rsidRDefault="00341903" w:rsidP="00341903">
      <w:pPr>
        <w:spacing w:after="0" w:line="240" w:lineRule="auto"/>
        <w:rPr>
          <w:b/>
        </w:rPr>
      </w:pPr>
    </w:p>
    <w:p w:rsidR="00341903" w:rsidRDefault="00341903" w:rsidP="00341903">
      <w:pPr>
        <w:spacing w:after="0" w:line="240" w:lineRule="auto"/>
        <w:rPr>
          <w:b/>
        </w:rPr>
      </w:pPr>
      <w:r w:rsidRPr="00D65BCF">
        <w:rPr>
          <w:b/>
        </w:rPr>
        <w:t>FIRMA DEL REPRESENTANTE LEGAL       _______________________________________</w:t>
      </w:r>
      <w:r w:rsidRPr="00D65BCF">
        <w:rPr>
          <w:b/>
        </w:rPr>
        <w:tab/>
        <w:t xml:space="preserve"> </w:t>
      </w:r>
      <w:r w:rsidRPr="00D65BCF">
        <w:rPr>
          <w:b/>
        </w:rPr>
        <w:tab/>
      </w:r>
    </w:p>
    <w:p w:rsidR="00804CC6" w:rsidRPr="00D65BCF" w:rsidRDefault="00341903" w:rsidP="00341903">
      <w:pPr>
        <w:spacing w:after="0" w:line="240" w:lineRule="auto"/>
      </w:pPr>
      <w:r w:rsidRPr="00D65BCF">
        <w:tab/>
        <w:t xml:space="preserve"> </w:t>
      </w:r>
      <w:r w:rsidRPr="00D65BCF">
        <w:tab/>
      </w:r>
    </w:p>
    <w:p w:rsidR="008F61A7" w:rsidRDefault="008F61A7" w:rsidP="00341903">
      <w:pPr>
        <w:spacing w:after="0" w:line="240" w:lineRule="auto"/>
      </w:pPr>
    </w:p>
    <w:p w:rsidR="0023356B" w:rsidRDefault="0023356B" w:rsidP="006E61C4">
      <w:pPr>
        <w:spacing w:after="0" w:line="240" w:lineRule="auto"/>
        <w:jc w:val="both"/>
        <w:rPr>
          <w:b/>
          <w:bCs/>
        </w:rPr>
      </w:pPr>
    </w:p>
    <w:p w:rsidR="0023356B" w:rsidRDefault="0023356B" w:rsidP="006E61C4">
      <w:pPr>
        <w:spacing w:after="0" w:line="240" w:lineRule="auto"/>
        <w:jc w:val="both"/>
        <w:rPr>
          <w:b/>
          <w:bCs/>
        </w:rPr>
      </w:pPr>
    </w:p>
    <w:p w:rsidR="0023356B" w:rsidRDefault="0023356B" w:rsidP="006E61C4">
      <w:pPr>
        <w:spacing w:after="0" w:line="240" w:lineRule="auto"/>
        <w:jc w:val="both"/>
        <w:rPr>
          <w:b/>
          <w:bCs/>
        </w:rPr>
      </w:pPr>
    </w:p>
    <w:p w:rsidR="0023356B" w:rsidRDefault="0023356B" w:rsidP="006E61C4">
      <w:pPr>
        <w:spacing w:after="0" w:line="240" w:lineRule="auto"/>
        <w:jc w:val="both"/>
        <w:rPr>
          <w:b/>
          <w:bCs/>
        </w:rPr>
      </w:pPr>
    </w:p>
    <w:p w:rsidR="0023356B" w:rsidRPr="00BD360C" w:rsidRDefault="0023356B" w:rsidP="0023356B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>
        <w:rPr>
          <w:b/>
          <w:bCs/>
          <w:color w:val="000000"/>
          <w:lang w:eastAsia="es-CO"/>
        </w:rPr>
        <w:t xml:space="preserve">ANEXO No. </w:t>
      </w:r>
      <w:r w:rsidR="00F8600C">
        <w:rPr>
          <w:b/>
          <w:bCs/>
          <w:color w:val="000000"/>
          <w:lang w:eastAsia="es-CO"/>
        </w:rPr>
        <w:t>3</w:t>
      </w:r>
      <w:r w:rsidR="00F8600C" w:rsidRPr="00BD360C">
        <w:rPr>
          <w:b/>
          <w:bCs/>
          <w:color w:val="000000"/>
          <w:lang w:eastAsia="es-CO"/>
        </w:rPr>
        <w:t xml:space="preserve"> </w:t>
      </w:r>
      <w:r w:rsidRPr="00BD360C">
        <w:rPr>
          <w:b/>
          <w:bCs/>
          <w:color w:val="000000"/>
          <w:lang w:eastAsia="es-CO"/>
        </w:rPr>
        <w:t>– RESUMEN CERTIFICADOS DE EXPERIENCIA:</w:t>
      </w:r>
    </w:p>
    <w:p w:rsidR="0023356B" w:rsidRPr="00BD360C" w:rsidRDefault="0023356B" w:rsidP="0023356B">
      <w:pPr>
        <w:jc w:val="center"/>
        <w:rPr>
          <w:sz w:val="20"/>
          <w:szCs w:val="20"/>
        </w:rPr>
      </w:pPr>
      <w:r w:rsidRPr="00BD360C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23356B" w:rsidRPr="00BD360C" w:rsidTr="0023356B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E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23356B" w:rsidRPr="00BD360C" w:rsidTr="0023356B">
        <w:trPr>
          <w:trHeight w:hRule="exact" w:val="567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23356B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18"/>
                <w:szCs w:val="24"/>
                <w:lang w:val="es-ES" w:eastAsia="es-CO"/>
              </w:rPr>
            </w:pPr>
            <w:r w:rsidRPr="0023356B">
              <w:rPr>
                <w:rFonts w:asciiTheme="minorHAnsi" w:hAnsiTheme="minorHAnsi" w:cstheme="minorHAnsi"/>
                <w:sz w:val="18"/>
                <w:lang w:val="es-ES"/>
              </w:rPr>
              <w:t>Nombre o razón social de la empresa o entidad contratante.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Nombre del Oferente.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Número de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Fecha de inicio.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93488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Fecha de terminación.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93488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Objeto del contrato.</w:t>
            </w:r>
          </w:p>
          <w:p w:rsidR="0023356B" w:rsidRPr="0093488B" w:rsidRDefault="0023356B" w:rsidP="0093488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Producto o servicio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Valor del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23356B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Actividades específicas en desarrollo del contrato.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23356B" w:rsidRPr="00BD360C" w:rsidTr="00016606">
        <w:trPr>
          <w:trHeight w:hRule="exact" w:val="64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56B" w:rsidRPr="0093488B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93488B">
              <w:rPr>
                <w:rFonts w:asciiTheme="minorHAnsi" w:hAnsiTheme="minorHAnsi" w:cstheme="minorHAnsi"/>
                <w:sz w:val="18"/>
                <w:lang w:val="es-ES"/>
              </w:rPr>
              <w:t>Nombre y firma de quien expide la certificación.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56B" w:rsidRPr="00BD360C" w:rsidRDefault="0023356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93488B" w:rsidRPr="00BD360C" w:rsidTr="0093488B">
        <w:trPr>
          <w:trHeight w:hRule="exact" w:val="597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488B" w:rsidRPr="0093488B" w:rsidRDefault="00016606" w:rsidP="0023356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Theme="minorHAnsi" w:hAnsiTheme="minorHAnsi" w:cstheme="minorHAnsi"/>
                <w:sz w:val="18"/>
                <w:lang w:val="es-ES"/>
              </w:rPr>
            </w:pPr>
            <w:r w:rsidRPr="00016606">
              <w:rPr>
                <w:rFonts w:asciiTheme="minorHAnsi" w:hAnsiTheme="minorHAnsi" w:cstheme="minorHAnsi"/>
                <w:sz w:val="18"/>
                <w:lang w:val="es-ES"/>
              </w:rPr>
              <w:t>Cumplimiento satisfactorio del contrato u orden.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8B" w:rsidRPr="00BD360C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88B" w:rsidRPr="00BD360C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488B" w:rsidRPr="00BD360C" w:rsidRDefault="0093488B" w:rsidP="00233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23356B" w:rsidRPr="00BD360C" w:rsidRDefault="0023356B" w:rsidP="0023356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O</w:t>
      </w:r>
      <w:r w:rsidRPr="00BD360C">
        <w:rPr>
          <w:b/>
          <w:bCs/>
          <w:spacing w:val="-2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A:</w:t>
      </w:r>
      <w:r w:rsidRPr="00BD360C">
        <w:rPr>
          <w:b/>
          <w:bCs/>
          <w:spacing w:val="13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R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cuer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qu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,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3"/>
          <w:position w:val="1"/>
          <w:lang w:val="es-ES" w:eastAsia="es-CO"/>
        </w:rPr>
        <w:t>b</w:t>
      </w:r>
      <w:r w:rsidRPr="00BD360C">
        <w:rPr>
          <w:position w:val="1"/>
          <w:lang w:val="es-ES" w:eastAsia="es-CO"/>
        </w:rPr>
        <w:t>erá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re</w:t>
      </w:r>
      <w:r w:rsidRPr="00BD360C">
        <w:rPr>
          <w:spacing w:val="-2"/>
          <w:position w:val="1"/>
          <w:lang w:val="es-ES" w:eastAsia="es-CO"/>
        </w:rPr>
        <w:t>s</w:t>
      </w:r>
      <w:r w:rsidRPr="00BD360C">
        <w:rPr>
          <w:position w:val="1"/>
          <w:lang w:val="es-ES" w:eastAsia="es-CO"/>
        </w:rPr>
        <w:t>entar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cer</w:t>
      </w:r>
      <w:r w:rsidRPr="00BD360C">
        <w:rPr>
          <w:spacing w:val="1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if</w:t>
      </w:r>
      <w:r w:rsidRPr="00BD360C">
        <w:rPr>
          <w:spacing w:val="-1"/>
          <w:position w:val="1"/>
          <w:lang w:val="es-ES" w:eastAsia="es-CO"/>
        </w:rPr>
        <w:t>i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position w:val="1"/>
          <w:lang w:val="es-ES" w:eastAsia="es-CO"/>
        </w:rPr>
        <w:t>a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4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-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xped</w:t>
      </w:r>
      <w:r w:rsidRPr="00BD360C">
        <w:rPr>
          <w:spacing w:val="-1"/>
          <w:position w:val="1"/>
          <w:lang w:val="es-ES" w:eastAsia="es-CO"/>
        </w:rPr>
        <w:t>id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r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las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fi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spacing w:val="-3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rata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2"/>
          <w:position w:val="1"/>
          <w:lang w:val="es-ES" w:eastAsia="es-CO"/>
        </w:rPr>
        <w:t>s</w:t>
      </w:r>
      <w:r w:rsidRPr="00BD360C">
        <w:rPr>
          <w:position w:val="1"/>
          <w:lang w:val="es-ES" w:eastAsia="es-CO"/>
        </w:rPr>
        <w:t>-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qu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en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-3"/>
          <w:position w:val="1"/>
          <w:lang w:val="es-ES" w:eastAsia="es-CO"/>
        </w:rPr>
        <w:t>u</w:t>
      </w:r>
      <w:r w:rsidRPr="00BD360C">
        <w:rPr>
          <w:position w:val="1"/>
          <w:lang w:val="es-ES" w:eastAsia="es-CO"/>
        </w:rPr>
        <w:t>enta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position w:val="1"/>
          <w:lang w:val="es-ES" w:eastAsia="es-CO"/>
        </w:rPr>
        <w:t>a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2"/>
          <w:position w:val="1"/>
          <w:lang w:val="es-ES" w:eastAsia="es-CO"/>
        </w:rPr>
        <w:t>j</w:t>
      </w:r>
      <w:r w:rsidRPr="00BD360C">
        <w:rPr>
          <w:position w:val="1"/>
          <w:lang w:val="es-ES" w:eastAsia="es-CO"/>
        </w:rPr>
        <w:t>ecuc</w:t>
      </w:r>
      <w:r w:rsidRPr="00BD360C">
        <w:rPr>
          <w:spacing w:val="-2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3"/>
          <w:position w:val="1"/>
          <w:lang w:val="es-ES" w:eastAsia="es-CO"/>
        </w:rPr>
        <w:t>c</w:t>
      </w:r>
      <w:r w:rsidRPr="00BD360C">
        <w:rPr>
          <w:spacing w:val="-1"/>
          <w:position w:val="1"/>
          <w:lang w:val="es-ES" w:eastAsia="es-CO"/>
        </w:rPr>
        <w:t>ho</w:t>
      </w:r>
      <w:r w:rsidRPr="00BD360C">
        <w:rPr>
          <w:position w:val="1"/>
          <w:lang w:val="es-ES" w:eastAsia="es-CO"/>
        </w:rPr>
        <w:t>s</w:t>
      </w:r>
      <w:r w:rsidRPr="00BD360C">
        <w:rPr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tra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s,</w:t>
      </w:r>
      <w:r w:rsidRPr="00BD360C">
        <w:rPr>
          <w:spacing w:val="-2"/>
          <w:position w:val="1"/>
          <w:lang w:val="es-ES" w:eastAsia="es-CO"/>
        </w:rPr>
        <w:t xml:space="preserve"> 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la in</w:t>
      </w:r>
      <w:r w:rsidRPr="00BD360C">
        <w:rPr>
          <w:spacing w:val="-1"/>
          <w:position w:val="1"/>
          <w:lang w:val="es-ES" w:eastAsia="es-CO"/>
        </w:rPr>
        <w:t>f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spacing w:val="-3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in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ica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 xml:space="preserve">a </w:t>
      </w:r>
      <w:r w:rsidRPr="00BD360C">
        <w:rPr>
          <w:spacing w:val="1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l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-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t</w:t>
      </w:r>
      <w:r w:rsidRPr="00BD360C">
        <w:rPr>
          <w:spacing w:val="1"/>
          <w:position w:val="1"/>
          <w:lang w:val="es-ES" w:eastAsia="es-CO"/>
        </w:rPr>
        <w:t>é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1"/>
          <w:position w:val="1"/>
          <w:lang w:val="es-ES" w:eastAsia="es-CO"/>
        </w:rPr>
        <w:t>no</w:t>
      </w:r>
      <w:r w:rsidRPr="00BD360C">
        <w:rPr>
          <w:position w:val="1"/>
          <w:lang w:val="es-ES" w:eastAsia="es-CO"/>
        </w:rPr>
        <w:t>s y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nd</w:t>
      </w:r>
      <w:r w:rsidRPr="00BD360C">
        <w:rPr>
          <w:position w:val="1"/>
          <w:lang w:val="es-ES" w:eastAsia="es-CO"/>
        </w:rPr>
        <w:t>ic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es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2"/>
          <w:position w:val="1"/>
          <w:lang w:val="es-ES" w:eastAsia="es-CO"/>
        </w:rPr>
        <w:t xml:space="preserve"> 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trat</w:t>
      </w:r>
      <w:r w:rsidRPr="00BD360C">
        <w:rPr>
          <w:spacing w:val="-2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ci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.</w:t>
      </w: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spacing w:val="1"/>
          <w:lang w:val="es-ES" w:eastAsia="es-CO"/>
        </w:rPr>
        <w:t>L</w:t>
      </w:r>
      <w:r w:rsidRPr="00BD360C">
        <w:rPr>
          <w:lang w:val="es-ES" w:eastAsia="es-CO"/>
        </w:rPr>
        <w:t>a i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f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3"/>
          <w:lang w:val="es-ES" w:eastAsia="es-CO"/>
        </w:rPr>
        <w:t>r</w:t>
      </w:r>
      <w:r w:rsidRPr="00BD360C">
        <w:rPr>
          <w:spacing w:val="1"/>
          <w:lang w:val="es-ES" w:eastAsia="es-CO"/>
        </w:rPr>
        <w:t>m</w:t>
      </w:r>
      <w:r w:rsidRPr="00BD360C">
        <w:rPr>
          <w:lang w:val="es-ES" w:eastAsia="es-CO"/>
        </w:rPr>
        <w:t>ac</w:t>
      </w:r>
      <w:r w:rsidRPr="00BD360C">
        <w:rPr>
          <w:spacing w:val="-3"/>
          <w:lang w:val="es-ES" w:eastAsia="es-CO"/>
        </w:rPr>
        <w:t>i</w:t>
      </w:r>
      <w:r w:rsidRPr="00BD360C">
        <w:rPr>
          <w:spacing w:val="1"/>
          <w:lang w:val="es-ES" w:eastAsia="es-CO"/>
        </w:rPr>
        <w:t>ó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in</w:t>
      </w:r>
      <w:r w:rsidRPr="00BD360C">
        <w:rPr>
          <w:spacing w:val="-3"/>
          <w:lang w:val="es-ES" w:eastAsia="es-CO"/>
        </w:rPr>
        <w:t>c</w:t>
      </w:r>
      <w:r w:rsidRPr="00BD360C">
        <w:rPr>
          <w:spacing w:val="-1"/>
          <w:lang w:val="es-ES" w:eastAsia="es-CO"/>
        </w:rPr>
        <w:t>o</w:t>
      </w:r>
      <w:r w:rsidRPr="00BD360C">
        <w:rPr>
          <w:spacing w:val="1"/>
          <w:lang w:val="es-ES" w:eastAsia="es-CO"/>
        </w:rPr>
        <w:t>m</w:t>
      </w:r>
      <w:r w:rsidRPr="00BD360C">
        <w:rPr>
          <w:spacing w:val="-1"/>
          <w:lang w:val="es-ES" w:eastAsia="es-CO"/>
        </w:rPr>
        <w:t>p</w:t>
      </w:r>
      <w:r w:rsidRPr="00BD360C">
        <w:rPr>
          <w:lang w:val="es-ES" w:eastAsia="es-CO"/>
        </w:rPr>
        <w:t>leta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o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lang w:val="es-ES" w:eastAsia="es-CO"/>
        </w:rPr>
        <w:t>in</w:t>
      </w:r>
      <w:r w:rsidRPr="00BD360C">
        <w:rPr>
          <w:spacing w:val="-3"/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siste</w:t>
      </w:r>
      <w:r w:rsidRPr="00BD360C">
        <w:rPr>
          <w:spacing w:val="-2"/>
          <w:lang w:val="es-ES" w:eastAsia="es-CO"/>
        </w:rPr>
        <w:t>n</w:t>
      </w:r>
      <w:r w:rsidRPr="00BD360C">
        <w:rPr>
          <w:lang w:val="es-ES" w:eastAsia="es-CO"/>
        </w:rPr>
        <w:t>te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spacing w:val="-3"/>
          <w:lang w:val="es-ES" w:eastAsia="es-CO"/>
        </w:rPr>
        <w:t>n</w:t>
      </w:r>
      <w:r w:rsidRPr="00BD360C">
        <w:rPr>
          <w:lang w:val="es-ES" w:eastAsia="es-CO"/>
        </w:rPr>
        <w:t>o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lang w:val="es-ES" w:eastAsia="es-CO"/>
        </w:rPr>
        <w:t>s</w:t>
      </w:r>
      <w:r w:rsidRPr="00BD360C">
        <w:rPr>
          <w:spacing w:val="-1"/>
          <w:lang w:val="es-ES" w:eastAsia="es-CO"/>
        </w:rPr>
        <w:t>e</w:t>
      </w:r>
      <w:r w:rsidRPr="00BD360C">
        <w:rPr>
          <w:lang w:val="es-ES" w:eastAsia="es-CO"/>
        </w:rPr>
        <w:t xml:space="preserve">rá </w:t>
      </w:r>
      <w:r w:rsidRPr="00BD360C">
        <w:rPr>
          <w:spacing w:val="-2"/>
          <w:lang w:val="es-ES" w:eastAsia="es-CO"/>
        </w:rPr>
        <w:t>t</w:t>
      </w:r>
      <w:r w:rsidRPr="00BD360C">
        <w:rPr>
          <w:lang w:val="es-ES" w:eastAsia="es-CO"/>
        </w:rPr>
        <w:t>en</w:t>
      </w:r>
      <w:r w:rsidRPr="00BD360C">
        <w:rPr>
          <w:spacing w:val="-1"/>
          <w:lang w:val="es-ES" w:eastAsia="es-CO"/>
        </w:rPr>
        <w:t>id</w:t>
      </w:r>
      <w:r w:rsidRPr="00BD360C">
        <w:rPr>
          <w:lang w:val="es-ES" w:eastAsia="es-CO"/>
        </w:rPr>
        <w:t xml:space="preserve">a </w:t>
      </w:r>
      <w:r w:rsidRPr="00BD360C">
        <w:rPr>
          <w:spacing w:val="1"/>
          <w:lang w:val="es-ES" w:eastAsia="es-CO"/>
        </w:rPr>
        <w:t>e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-1"/>
          <w:lang w:val="es-ES" w:eastAsia="es-CO"/>
        </w:rPr>
        <w:t>u</w:t>
      </w:r>
      <w:r w:rsidRPr="00BD360C">
        <w:rPr>
          <w:lang w:val="es-ES" w:eastAsia="es-CO"/>
        </w:rPr>
        <w:t>enta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para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la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e</w:t>
      </w:r>
      <w:r w:rsidRPr="00BD360C">
        <w:rPr>
          <w:spacing w:val="1"/>
          <w:lang w:val="es-ES" w:eastAsia="es-CO"/>
        </w:rPr>
        <w:t>v</w:t>
      </w:r>
      <w:r w:rsidRPr="00BD360C">
        <w:rPr>
          <w:lang w:val="es-ES" w:eastAsia="es-CO"/>
        </w:rPr>
        <w:t>al</w:t>
      </w:r>
      <w:r w:rsidRPr="00BD360C">
        <w:rPr>
          <w:spacing w:val="-4"/>
          <w:lang w:val="es-ES" w:eastAsia="es-CO"/>
        </w:rPr>
        <w:t>u</w:t>
      </w:r>
      <w:r w:rsidRPr="00BD360C">
        <w:rPr>
          <w:lang w:val="es-ES" w:eastAsia="es-CO"/>
        </w:rPr>
        <w:t>aci</w:t>
      </w:r>
      <w:r w:rsidRPr="00BD360C">
        <w:rPr>
          <w:spacing w:val="1"/>
          <w:lang w:val="es-ES" w:eastAsia="es-CO"/>
        </w:rPr>
        <w:t>ó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de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la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ferta.</w:t>
      </w: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23356B" w:rsidRPr="00BD360C" w:rsidRDefault="0023356B" w:rsidP="0023356B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Proponente____________________________</w:t>
      </w:r>
    </w:p>
    <w:p w:rsidR="0023356B" w:rsidRPr="00BD360C" w:rsidRDefault="0023356B" w:rsidP="0023356B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Nombre del Representante Legal____________________________</w:t>
      </w:r>
    </w:p>
    <w:p w:rsidR="0023356B" w:rsidRPr="00BD360C" w:rsidRDefault="0023356B" w:rsidP="0023356B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 xml:space="preserve">C. C. No. _____________________ </w:t>
      </w:r>
      <w:proofErr w:type="gramStart"/>
      <w:r w:rsidRPr="00BD360C">
        <w:rPr>
          <w:lang w:val="es-ES"/>
        </w:rPr>
        <w:t>de</w:t>
      </w:r>
      <w:proofErr w:type="gramEnd"/>
      <w:r w:rsidRPr="00BD360C">
        <w:rPr>
          <w:lang w:val="es-ES"/>
        </w:rPr>
        <w:t xml:space="preserve"> _______________</w:t>
      </w: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23356B" w:rsidRPr="00BD360C" w:rsidRDefault="0023356B" w:rsidP="0023356B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BD360C">
        <w:rPr>
          <w:u w:val="single"/>
          <w:lang w:val="es-ES" w:eastAsia="es-CO"/>
        </w:rPr>
        <w:t xml:space="preserve">                           </w:t>
      </w:r>
      <w:r w:rsidRPr="00BD360C">
        <w:rPr>
          <w:spacing w:val="-18"/>
          <w:u w:val="single"/>
          <w:lang w:val="es-ES" w:eastAsia="es-CO"/>
        </w:rPr>
        <w:t xml:space="preserve"> </w:t>
      </w:r>
    </w:p>
    <w:p w:rsidR="0023356B" w:rsidRPr="00BD360C" w:rsidRDefault="0023356B" w:rsidP="0023356B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___________________________________________________</w:t>
      </w:r>
    </w:p>
    <w:p w:rsidR="006E61C4" w:rsidRDefault="0023356B" w:rsidP="004400F7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(Firma del Proponente o de su Representante Legal)</w:t>
      </w:r>
    </w:p>
    <w:p w:rsidR="0049332E" w:rsidRDefault="0049332E" w:rsidP="004400F7">
      <w:pPr>
        <w:spacing w:line="240" w:lineRule="auto"/>
        <w:ind w:left="720"/>
        <w:jc w:val="center"/>
        <w:rPr>
          <w:lang w:val="es-ES"/>
        </w:rPr>
      </w:pPr>
    </w:p>
    <w:p w:rsidR="00216964" w:rsidRPr="00C0122E" w:rsidRDefault="00216964" w:rsidP="00216964">
      <w:pPr>
        <w:pStyle w:val="Titulo1Alejo"/>
        <w:spacing w:before="0" w:after="0"/>
        <w:jc w:val="center"/>
        <w:rPr>
          <w:rFonts w:ascii="Calibri" w:hAnsi="Calibri" w:cs="Calibri"/>
          <w:bCs w:val="0"/>
          <w:color w:val="auto"/>
          <w:sz w:val="22"/>
          <w:szCs w:val="22"/>
          <w:lang w:val="es-ES"/>
        </w:rPr>
      </w:pPr>
      <w:bookmarkStart w:id="5" w:name="_Toc401928060"/>
      <w:r>
        <w:rPr>
          <w:rFonts w:ascii="Calibri" w:hAnsi="Calibri" w:cs="Calibri"/>
          <w:bCs w:val="0"/>
          <w:color w:val="auto"/>
          <w:sz w:val="22"/>
          <w:szCs w:val="22"/>
          <w:lang w:val="es-ES"/>
        </w:rPr>
        <w:lastRenderedPageBreak/>
        <w:t xml:space="preserve">ANEXO No. </w:t>
      </w:r>
      <w:r w:rsidR="00F8600C">
        <w:rPr>
          <w:rFonts w:ascii="Calibri" w:hAnsi="Calibri" w:cs="Calibri"/>
          <w:bCs w:val="0"/>
          <w:color w:val="auto"/>
          <w:sz w:val="22"/>
          <w:szCs w:val="22"/>
          <w:lang w:val="es-ES"/>
        </w:rPr>
        <w:t xml:space="preserve">4  </w:t>
      </w:r>
      <w:r>
        <w:rPr>
          <w:rFonts w:ascii="Calibri" w:hAnsi="Calibri" w:cs="Calibri"/>
          <w:bCs w:val="0"/>
          <w:color w:val="auto"/>
          <w:sz w:val="22"/>
          <w:szCs w:val="22"/>
          <w:lang w:val="es-ES"/>
        </w:rPr>
        <w:t>-</w:t>
      </w:r>
      <w:r w:rsidRPr="00C0122E">
        <w:rPr>
          <w:rFonts w:ascii="Calibri" w:hAnsi="Calibri" w:cs="Calibri"/>
          <w:bCs w:val="0"/>
          <w:color w:val="auto"/>
          <w:sz w:val="22"/>
          <w:szCs w:val="22"/>
          <w:lang w:val="es-ES"/>
        </w:rPr>
        <w:t xml:space="preserve"> SUBCONTRATACIÓN DE ACTIVIDADES</w:t>
      </w:r>
      <w:bookmarkEnd w:id="5"/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 xml:space="preserve">Instrucciones de diligenciamiento: 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numPr>
          <w:ilvl w:val="3"/>
          <w:numId w:val="7"/>
        </w:num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0" w:firstLine="0"/>
        <w:rPr>
          <w:rFonts w:ascii="Calibri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 xml:space="preserve">Si su empresa </w:t>
      </w:r>
      <w:r w:rsidRPr="00C0122E">
        <w:rPr>
          <w:rFonts w:ascii="Calibri" w:hAnsi="Calibri" w:cs="Calibri"/>
          <w:b w:val="0"/>
          <w:sz w:val="22"/>
          <w:szCs w:val="22"/>
          <w:u w:val="single"/>
        </w:rPr>
        <w:t>va a realizar</w:t>
      </w:r>
      <w:r w:rsidRPr="00C0122E">
        <w:rPr>
          <w:rFonts w:ascii="Calibri" w:hAnsi="Calibri" w:cs="Calibri"/>
          <w:b w:val="0"/>
          <w:sz w:val="22"/>
          <w:szCs w:val="22"/>
        </w:rPr>
        <w:t xml:space="preserve"> subcontratación de actividades debe utilizar la opción N° 1. </w:t>
      </w:r>
    </w:p>
    <w:p w:rsidR="00216964" w:rsidRPr="00C0122E" w:rsidRDefault="00216964" w:rsidP="0021696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eastAsia="Calibri,Bold"/>
          <w:lang w:val="es-ES" w:eastAsia="es-ES"/>
        </w:rPr>
      </w:pPr>
      <w:r w:rsidRPr="00C0122E">
        <w:rPr>
          <w:bCs/>
          <w:lang w:val="es-ES" w:eastAsia="es-ES"/>
        </w:rPr>
        <w:t>Actividad: Descripción de la</w:t>
      </w:r>
      <w:r w:rsidRPr="00C0122E">
        <w:rPr>
          <w:rFonts w:eastAsia="Calibri,Bold"/>
          <w:lang w:val="es-ES" w:eastAsia="es-ES"/>
        </w:rPr>
        <w:t>(s) Actividad(es) a subcontratar.</w:t>
      </w:r>
    </w:p>
    <w:p w:rsidR="00216964" w:rsidRPr="00C0122E" w:rsidRDefault="00216964" w:rsidP="0021696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eastAsia="Calibri,Bold"/>
          <w:lang w:val="es-ES" w:eastAsia="es-ES"/>
        </w:rPr>
      </w:pPr>
      <w:r w:rsidRPr="00C0122E">
        <w:rPr>
          <w:rFonts w:eastAsia="Calibri,Bold"/>
          <w:lang w:val="es-ES" w:eastAsia="es-ES"/>
        </w:rPr>
        <w:t>Empresa a subcontratar: Razón social y comercial de la empresa con la que se realizará la subcontratación.</w:t>
      </w:r>
    </w:p>
    <w:p w:rsidR="00216964" w:rsidRPr="00C0122E" w:rsidRDefault="00216964" w:rsidP="0021696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eastAsia="Calibri,Bold"/>
          <w:lang w:val="es-ES" w:eastAsia="es-ES"/>
        </w:rPr>
      </w:pPr>
      <w:r w:rsidRPr="00C0122E">
        <w:rPr>
          <w:rFonts w:eastAsia="Calibri,Bold"/>
          <w:lang w:val="es-ES" w:eastAsia="es-ES"/>
        </w:rPr>
        <w:t xml:space="preserve">Generalidades del subcontratista: </w:t>
      </w:r>
      <w:proofErr w:type="spellStart"/>
      <w:r w:rsidRPr="00C0122E">
        <w:rPr>
          <w:rFonts w:eastAsia="Calibri,Bold"/>
          <w:lang w:val="es-ES" w:eastAsia="es-ES"/>
        </w:rPr>
        <w:t>Nit</w:t>
      </w:r>
      <w:proofErr w:type="spellEnd"/>
      <w:r w:rsidRPr="00C0122E">
        <w:rPr>
          <w:rFonts w:eastAsia="Calibri,Bold"/>
          <w:lang w:val="es-ES" w:eastAsia="es-ES"/>
        </w:rPr>
        <w:t>, objeto social, domicilio de la empresa con la que se realizará la subcontratación.</w:t>
      </w:r>
    </w:p>
    <w:p w:rsidR="00216964" w:rsidRPr="00C0122E" w:rsidRDefault="00216964" w:rsidP="00216964">
      <w:pPr>
        <w:pStyle w:val="Textoindependiente3"/>
        <w:numPr>
          <w:ilvl w:val="3"/>
          <w:numId w:val="7"/>
        </w:num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0" w:firstLine="0"/>
        <w:rPr>
          <w:rFonts w:ascii="Calibri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 xml:space="preserve">Si su empresa </w:t>
      </w:r>
      <w:r w:rsidRPr="00C0122E">
        <w:rPr>
          <w:rFonts w:ascii="Calibri" w:hAnsi="Calibri" w:cs="Calibri"/>
          <w:b w:val="0"/>
          <w:sz w:val="22"/>
          <w:szCs w:val="22"/>
          <w:u w:val="single"/>
        </w:rPr>
        <w:t>no va realizar</w:t>
      </w:r>
      <w:r w:rsidRPr="00C0122E">
        <w:rPr>
          <w:rFonts w:ascii="Calibri" w:hAnsi="Calibri" w:cs="Calibri"/>
          <w:b w:val="0"/>
          <w:sz w:val="22"/>
          <w:szCs w:val="22"/>
        </w:rPr>
        <w:t xml:space="preserve"> subcontratación de actividades debe utilizar la opción N° 2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>Mede</w:t>
      </w:r>
      <w:r>
        <w:rPr>
          <w:rFonts w:ascii="Calibri" w:hAnsi="Calibri" w:cs="Calibri"/>
          <w:b w:val="0"/>
          <w:sz w:val="22"/>
          <w:szCs w:val="22"/>
        </w:rPr>
        <w:t xml:space="preserve">llín, ___ de __________ </w:t>
      </w:r>
      <w:proofErr w:type="spellStart"/>
      <w:r>
        <w:rPr>
          <w:rFonts w:ascii="Calibri" w:hAnsi="Calibri" w:cs="Calibri"/>
          <w:b w:val="0"/>
          <w:sz w:val="22"/>
          <w:szCs w:val="22"/>
        </w:rPr>
        <w:t>de</w:t>
      </w:r>
      <w:proofErr w:type="spellEnd"/>
      <w:r>
        <w:rPr>
          <w:rFonts w:ascii="Calibri" w:hAnsi="Calibri" w:cs="Calibri"/>
          <w:b w:val="0"/>
          <w:sz w:val="22"/>
          <w:szCs w:val="22"/>
        </w:rPr>
        <w:t xml:space="preserve"> 2017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>Señores</w:t>
      </w:r>
    </w:p>
    <w:p w:rsidR="00216964" w:rsidRPr="00C0122E" w:rsidRDefault="00216964" w:rsidP="0021696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b/>
          <w:lang w:val="es-ES"/>
        </w:rPr>
      </w:pPr>
      <w:r w:rsidRPr="00C0122E">
        <w:rPr>
          <w:b/>
          <w:lang w:val="es-ES"/>
        </w:rPr>
        <w:t>EMPRESA PARA LA SEGURIDAD URBANA-ESU</w:t>
      </w:r>
    </w:p>
    <w:p w:rsidR="00216964" w:rsidRPr="00C0122E" w:rsidRDefault="00216964" w:rsidP="00216964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="Calibri" w:hAnsi="Calibri" w:cs="Calibri"/>
          <w:sz w:val="22"/>
          <w:szCs w:val="22"/>
          <w:lang w:val="es-ES"/>
        </w:rPr>
      </w:pPr>
      <w:r w:rsidRPr="00C0122E">
        <w:rPr>
          <w:rFonts w:ascii="Calibri" w:hAnsi="Calibri" w:cs="Calibri"/>
          <w:sz w:val="22"/>
          <w:szCs w:val="22"/>
          <w:lang w:val="es-ES"/>
        </w:rPr>
        <w:t>Calle 16 ·41-210</w:t>
      </w:r>
    </w:p>
    <w:p w:rsidR="00216964" w:rsidRPr="00C0122E" w:rsidRDefault="00216964" w:rsidP="00216964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="Calibri" w:hAnsi="Calibri" w:cs="Calibri"/>
          <w:sz w:val="22"/>
          <w:szCs w:val="22"/>
          <w:lang w:val="es-ES"/>
        </w:rPr>
      </w:pPr>
      <w:r w:rsidRPr="00C0122E">
        <w:rPr>
          <w:rFonts w:ascii="Calibri" w:hAnsi="Calibri" w:cs="Calibri"/>
          <w:sz w:val="22"/>
          <w:szCs w:val="22"/>
          <w:lang w:val="es-ES"/>
        </w:rPr>
        <w:t>Medellín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jc w:val="both"/>
        <w:rPr>
          <w:rFonts w:cs="Arial"/>
          <w:lang w:val="es-ES_tradnl"/>
        </w:rPr>
      </w:pPr>
      <w:r w:rsidRPr="00C0122E">
        <w:t xml:space="preserve">El suscrito _________________________________________________, en calidad de representante legal de __________________ </w:t>
      </w:r>
      <w:proofErr w:type="spellStart"/>
      <w:r w:rsidRPr="00C0122E">
        <w:t>de</w:t>
      </w:r>
      <w:proofErr w:type="spellEnd"/>
      <w:r w:rsidRPr="00C0122E">
        <w:t xml:space="preserve"> acuerdo con las condiciones generales de los Pliegos de Condiciones de contratación, especialmente punto 8.5 - </w:t>
      </w:r>
      <w:r w:rsidRPr="00C0122E">
        <w:rPr>
          <w:rFonts w:cs="Arial"/>
          <w:bCs/>
          <w:lang w:val="es-ES_tradnl"/>
        </w:rPr>
        <w:t xml:space="preserve">cesión del contrato y subcontratación, </w:t>
      </w:r>
      <w:r w:rsidRPr="00C0122E">
        <w:t>informa que: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sz w:val="22"/>
          <w:szCs w:val="22"/>
          <w:u w:val="single"/>
        </w:rPr>
      </w:pPr>
      <w:r w:rsidRPr="00C0122E">
        <w:rPr>
          <w:rFonts w:ascii="Calibri" w:hAnsi="Calibri" w:cs="Calibri"/>
          <w:sz w:val="22"/>
          <w:szCs w:val="22"/>
        </w:rPr>
        <w:t>OPCIÓN</w:t>
      </w:r>
      <w:r w:rsidRPr="00C0122E">
        <w:rPr>
          <w:rFonts w:ascii="Calibri" w:hAnsi="Calibri" w:cs="Calibri"/>
          <w:sz w:val="22"/>
          <w:szCs w:val="22"/>
          <w:u w:val="single"/>
        </w:rPr>
        <w:t xml:space="preserve"> N° 1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eastAsia="Calibri,Bold" w:hAnsi="Calibri" w:cs="Calibri"/>
          <w:b w:val="0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>En caso de ser adjudicado el proceso se realizará subcontratación de actividades comprendidas en el</w:t>
      </w:r>
      <w:r w:rsidRPr="00C0122E">
        <w:rPr>
          <w:rFonts w:ascii="Calibri" w:eastAsia="Calibri,Bold" w:hAnsi="Calibri" w:cs="Calibri"/>
          <w:b w:val="0"/>
          <w:sz w:val="22"/>
          <w:szCs w:val="22"/>
        </w:rPr>
        <w:t xml:space="preserve"> siguiente listado. 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eastAsia="Calibri,Bold" w:hAnsi="Calibri" w:cs="Calibri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216964" w:rsidRPr="00C0122E" w:rsidTr="000A55AD">
        <w:tc>
          <w:tcPr>
            <w:tcW w:w="2992" w:type="dxa"/>
            <w:shd w:val="clear" w:color="auto" w:fill="auto"/>
            <w:vAlign w:val="center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Calibri" w:eastAsia="Calibri,Bold" w:hAnsi="Calibri" w:cs="Calibri"/>
                <w:sz w:val="22"/>
                <w:szCs w:val="22"/>
              </w:rPr>
            </w:pPr>
            <w:r w:rsidRPr="00C0122E">
              <w:rPr>
                <w:rFonts w:ascii="Calibri" w:eastAsia="Calibri,Bold" w:hAnsi="Calibri" w:cs="Calibri"/>
                <w:sz w:val="22"/>
                <w:szCs w:val="22"/>
              </w:rPr>
              <w:t>ACTIVIDAD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Calibri" w:eastAsia="Calibri,Bold" w:hAnsi="Calibri" w:cs="Calibri"/>
                <w:sz w:val="22"/>
                <w:szCs w:val="22"/>
              </w:rPr>
            </w:pPr>
            <w:r w:rsidRPr="00C0122E">
              <w:rPr>
                <w:rFonts w:ascii="Calibri" w:eastAsia="Calibri,Bold" w:hAnsi="Calibri" w:cs="Calibri"/>
                <w:sz w:val="22"/>
                <w:szCs w:val="22"/>
              </w:rPr>
              <w:t>EMPRESA A SUBCONTRATAR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jc w:val="center"/>
              <w:rPr>
                <w:rFonts w:ascii="Calibri" w:eastAsia="Calibri,Bold" w:hAnsi="Calibri" w:cs="Calibri"/>
                <w:sz w:val="22"/>
                <w:szCs w:val="22"/>
              </w:rPr>
            </w:pPr>
            <w:r w:rsidRPr="00C0122E">
              <w:rPr>
                <w:rFonts w:ascii="Calibri" w:eastAsia="Calibri,Bold" w:hAnsi="Calibri" w:cs="Calibri"/>
                <w:sz w:val="22"/>
                <w:szCs w:val="22"/>
              </w:rPr>
              <w:t>GENERALIDADES DEL SUBCONTRATISTA</w:t>
            </w:r>
          </w:p>
        </w:tc>
      </w:tr>
      <w:tr w:rsidR="00216964" w:rsidRPr="00C0122E" w:rsidTr="000A55AD">
        <w:tc>
          <w:tcPr>
            <w:tcW w:w="2992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</w:tr>
      <w:tr w:rsidR="00216964" w:rsidRPr="00C0122E" w:rsidTr="000A55AD">
        <w:tc>
          <w:tcPr>
            <w:tcW w:w="2992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  <w:tc>
          <w:tcPr>
            <w:tcW w:w="2993" w:type="dxa"/>
            <w:shd w:val="clear" w:color="auto" w:fill="auto"/>
          </w:tcPr>
          <w:p w:rsidR="00216964" w:rsidRPr="00C0122E" w:rsidRDefault="00216964" w:rsidP="000A55AD">
            <w:pPr>
              <w:pStyle w:val="Textoindependiente3"/>
              <w:tabs>
                <w:tab w:val="left" w:pos="120"/>
                <w:tab w:val="left" w:pos="480"/>
                <w:tab w:val="left" w:pos="720"/>
                <w:tab w:val="left" w:pos="1080"/>
                <w:tab w:val="left" w:pos="2040"/>
                <w:tab w:val="left" w:pos="2400"/>
                <w:tab w:val="left" w:pos="3000"/>
                <w:tab w:val="left" w:pos="3720"/>
                <w:tab w:val="left" w:pos="3960"/>
                <w:tab w:val="left" w:pos="4920"/>
                <w:tab w:val="left" w:pos="5880"/>
                <w:tab w:val="left" w:pos="6840"/>
                <w:tab w:val="left" w:pos="7800"/>
                <w:tab w:val="left" w:pos="8760"/>
                <w:tab w:val="left" w:pos="9720"/>
                <w:tab w:val="left" w:pos="10680"/>
                <w:tab w:val="left" w:pos="11640"/>
                <w:tab w:val="left" w:pos="12600"/>
                <w:tab w:val="left" w:pos="13560"/>
                <w:tab w:val="left" w:pos="14520"/>
                <w:tab w:val="left" w:pos="15480"/>
                <w:tab w:val="left" w:pos="16440"/>
                <w:tab w:val="left" w:pos="17400"/>
                <w:tab w:val="left" w:pos="18360"/>
                <w:tab w:val="left" w:pos="19320"/>
                <w:tab w:val="left" w:pos="20280"/>
                <w:tab w:val="left" w:pos="21240"/>
                <w:tab w:val="left" w:pos="22200"/>
                <w:tab w:val="left" w:pos="23160"/>
                <w:tab w:val="left" w:pos="24120"/>
                <w:tab w:val="left" w:pos="25080"/>
                <w:tab w:val="left" w:pos="26040"/>
                <w:tab w:val="left" w:pos="27000"/>
              </w:tabs>
              <w:rPr>
                <w:rFonts w:ascii="Calibri" w:eastAsia="Calibri,Bold" w:hAnsi="Calibri" w:cs="Calibri"/>
                <w:sz w:val="22"/>
                <w:szCs w:val="22"/>
              </w:rPr>
            </w:pPr>
          </w:p>
        </w:tc>
      </w:tr>
    </w:tbl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eastAsia="Calibri,Bold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sz w:val="22"/>
          <w:szCs w:val="22"/>
          <w:u w:val="single"/>
        </w:rPr>
      </w:pPr>
      <w:r w:rsidRPr="00C0122E">
        <w:rPr>
          <w:rFonts w:ascii="Calibri" w:hAnsi="Calibri" w:cs="Calibri"/>
          <w:sz w:val="22"/>
          <w:szCs w:val="22"/>
        </w:rPr>
        <w:t>OPCIÓN</w:t>
      </w:r>
      <w:r w:rsidRPr="00C0122E">
        <w:rPr>
          <w:rFonts w:ascii="Calibri" w:hAnsi="Calibri" w:cs="Calibri"/>
          <w:sz w:val="22"/>
          <w:szCs w:val="22"/>
          <w:u w:val="single"/>
        </w:rPr>
        <w:t xml:space="preserve"> N° 2</w:t>
      </w: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</w:rPr>
      </w:pPr>
    </w:p>
    <w:p w:rsidR="00216964" w:rsidRPr="00C0122E" w:rsidRDefault="00216964" w:rsidP="0021696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bCs/>
          <w:kern w:val="32"/>
          <w:sz w:val="22"/>
          <w:szCs w:val="22"/>
        </w:rPr>
      </w:pPr>
      <w:r w:rsidRPr="00C0122E">
        <w:rPr>
          <w:rFonts w:ascii="Calibri" w:hAnsi="Calibri" w:cs="Calibri"/>
          <w:b w:val="0"/>
          <w:sz w:val="22"/>
          <w:szCs w:val="22"/>
        </w:rPr>
        <w:t>E</w:t>
      </w:r>
      <w:r w:rsidRPr="00C0122E">
        <w:rPr>
          <w:rFonts w:ascii="Calibri" w:hAnsi="Calibri" w:cs="Calibri"/>
          <w:b w:val="0"/>
          <w:bCs/>
          <w:kern w:val="32"/>
          <w:sz w:val="22"/>
          <w:szCs w:val="22"/>
        </w:rPr>
        <w:t>n caso de ser adjudicado el proceso NO se realizará subcontratación de actividades.</w:t>
      </w:r>
    </w:p>
    <w:p w:rsidR="00216964" w:rsidRPr="00C0122E" w:rsidRDefault="00216964" w:rsidP="00216964">
      <w:pPr>
        <w:pStyle w:val="Textoindependiente3"/>
        <w:pBdr>
          <w:bottom w:val="single" w:sz="12" w:space="1" w:color="auto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bCs/>
          <w:kern w:val="32"/>
          <w:sz w:val="22"/>
          <w:szCs w:val="22"/>
        </w:rPr>
      </w:pPr>
    </w:p>
    <w:p w:rsidR="00216964" w:rsidRPr="00C0122E" w:rsidRDefault="00216964" w:rsidP="00216964">
      <w:pPr>
        <w:jc w:val="center"/>
        <w:rPr>
          <w:lang w:val="es-ES" w:eastAsia="es-ES"/>
        </w:rPr>
      </w:pPr>
      <w:r w:rsidRPr="00C0122E">
        <w:rPr>
          <w:lang w:val="es-ES" w:eastAsia="es-ES"/>
        </w:rPr>
        <w:t>_______________</w:t>
      </w:r>
    </w:p>
    <w:p w:rsidR="001908F6" w:rsidRDefault="00216964" w:rsidP="00650737">
      <w:pPr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C0122E">
        <w:rPr>
          <w:lang w:val="es-ES" w:eastAsia="es-ES"/>
        </w:rPr>
        <w:t>(</w:t>
      </w:r>
      <w:r w:rsidRPr="00C0122E">
        <w:rPr>
          <w:i/>
          <w:iCs/>
          <w:lang w:val="es-ES" w:eastAsia="es-ES"/>
        </w:rPr>
        <w:t>Firma del proponente o de su Representante Legal</w:t>
      </w:r>
      <w:r w:rsidR="00650737">
        <w:rPr>
          <w:lang w:val="es-ES" w:eastAsia="es-ES"/>
        </w:rPr>
        <w:t>)</w:t>
      </w:r>
    </w:p>
    <w:sectPr w:rsidR="001908F6" w:rsidSect="00E85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CF" w:rsidRDefault="002B5BCF" w:rsidP="00E851EF">
      <w:pPr>
        <w:spacing w:after="0" w:line="240" w:lineRule="auto"/>
      </w:pPr>
      <w:r>
        <w:separator/>
      </w:r>
    </w:p>
  </w:endnote>
  <w:endnote w:type="continuationSeparator" w:id="0">
    <w:p w:rsidR="002B5BCF" w:rsidRDefault="002B5BCF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3AC6ACC6" wp14:editId="72DF09B5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CF" w:rsidRDefault="002B5BCF" w:rsidP="00E851EF">
      <w:pPr>
        <w:spacing w:after="0" w:line="240" w:lineRule="auto"/>
      </w:pPr>
      <w:r>
        <w:separator/>
      </w:r>
    </w:p>
  </w:footnote>
  <w:footnote w:type="continuationSeparator" w:id="0">
    <w:p w:rsidR="002B5BCF" w:rsidRDefault="002B5BCF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B45541" wp14:editId="31378A70">
              <wp:simplePos x="0" y="0"/>
              <wp:positionH relativeFrom="column">
                <wp:posOffset>-622935</wp:posOffset>
              </wp:positionH>
              <wp:positionV relativeFrom="paragraph">
                <wp:posOffset>167005</wp:posOffset>
              </wp:positionV>
              <wp:extent cx="6896735" cy="905880"/>
              <wp:effectExtent l="0" t="0" r="0" b="8890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735" cy="905880"/>
                        <a:chOff x="281608" y="20891"/>
                        <a:chExt cx="7163447" cy="905880"/>
                      </a:xfrm>
                    </wpg:grpSpPr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margin-left:-49.05pt;margin-top:13.15pt;width:543.05pt;height:71.35pt;z-index:251659264;mso-width-relative:margin;mso-height-relative:margin" coordorigin="2816,208" coordsize="71634,9058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2wBDAAIBAQEBAQIBAQECAgICAgQDAgICAgUEBAMEBgUGBgYFBgYG&#10;BwkIBgcJBwYGCAsICQoKCgoKBggLDAsKDAkKCgr/2wBDAQICAgICAgUDAwUKBwYHCgoKCgoKCgoK&#10;CgoKCgoKCgoKCgoKCgoKCgoKCgoKCgoKCgoKCgoKCgoKCgoKCgoKCgr/wAARCAGQAZ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WRvYmUgSW1hZ2VSZWFkeQAAAAGGoAAA&#10;sY8AAeocAAcAAAgMAAAIpg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/9sAQwAIBgYHBgUIBwcHCQkICgwUDQwLCwwZ&#10;EhMPFB0aHx4dGhwcICQuJyAiLCMcHCg3KSwwMTQ0NB8nOT04MjwuMzQy/9sAQwEJCQkMCwwYDQ0Y&#10;MiEcITIyMjIyMjIyMjIyMjIyMjIyMjIyMjIyMjIyMjIyMjIyMjIyMjIyMjIyMjIyMjIyMjIy/8AA&#10;EQgA6QK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7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8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CF" w:rsidRDefault="002B5BC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7EF"/>
    <w:multiLevelType w:val="hybridMultilevel"/>
    <w:tmpl w:val="3BA6A06E"/>
    <w:lvl w:ilvl="0" w:tplc="240A000F">
      <w:start w:val="1"/>
      <w:numFmt w:val="decimal"/>
      <w:lvlText w:val="%1."/>
      <w:lvlJc w:val="left"/>
      <w:pPr>
        <w:ind w:left="1800" w:hanging="360"/>
      </w:p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137765"/>
    <w:multiLevelType w:val="multilevel"/>
    <w:tmpl w:val="CCD484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E67F0"/>
    <w:multiLevelType w:val="hybridMultilevel"/>
    <w:tmpl w:val="47D6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483016"/>
    <w:multiLevelType w:val="multilevel"/>
    <w:tmpl w:val="0F0E11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23B35126"/>
    <w:multiLevelType w:val="multilevel"/>
    <w:tmpl w:val="4E86FBA4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27C2046B"/>
    <w:multiLevelType w:val="multilevel"/>
    <w:tmpl w:val="546C0D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AF22F36"/>
    <w:multiLevelType w:val="hybridMultilevel"/>
    <w:tmpl w:val="D5F49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E411A"/>
    <w:multiLevelType w:val="hybridMultilevel"/>
    <w:tmpl w:val="88E413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A5738"/>
    <w:multiLevelType w:val="hybridMultilevel"/>
    <w:tmpl w:val="0E7CF5DE"/>
    <w:lvl w:ilvl="0" w:tplc="0C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14EE8"/>
    <w:multiLevelType w:val="multilevel"/>
    <w:tmpl w:val="894C99A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="Times New Roman" w:hAnsi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auto"/>
      </w:rPr>
    </w:lvl>
  </w:abstractNum>
  <w:abstractNum w:abstractNumId="14">
    <w:nsid w:val="3B27114B"/>
    <w:multiLevelType w:val="hybridMultilevel"/>
    <w:tmpl w:val="3D1608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55132"/>
    <w:multiLevelType w:val="hybridMultilevel"/>
    <w:tmpl w:val="56A44D0C"/>
    <w:lvl w:ilvl="0" w:tplc="135AE3A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2"/>
        <w:szCs w:val="22"/>
      </w:rPr>
    </w:lvl>
    <w:lvl w:ilvl="1" w:tplc="0496352C">
      <w:start w:val="1"/>
      <w:numFmt w:val="lowerLetter"/>
      <w:lvlText w:val="%2."/>
      <w:lvlJc w:val="left"/>
      <w:pPr>
        <w:ind w:left="1080" w:hanging="360"/>
      </w:pPr>
      <w:rPr>
        <w:lang w:val="es-CO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26B69"/>
    <w:multiLevelType w:val="multilevel"/>
    <w:tmpl w:val="C8A4F10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  <w:b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hAnsiTheme="minorHAnsi" w:cs="Calibri" w:hint="default"/>
        <w:b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Calibri" w:hint="default"/>
        <w:b w:val="0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Calibri" w:hint="default"/>
        <w:b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Calibri" w:hint="default"/>
        <w:b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Calibri" w:hint="default"/>
        <w:b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Calibri" w:hint="default"/>
        <w:b w:val="0"/>
        <w:color w:val="000000"/>
        <w:sz w:val="24"/>
      </w:rPr>
    </w:lvl>
  </w:abstractNum>
  <w:abstractNum w:abstractNumId="18">
    <w:nsid w:val="580F03E8"/>
    <w:multiLevelType w:val="hybridMultilevel"/>
    <w:tmpl w:val="FD1A76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F01A8"/>
    <w:multiLevelType w:val="hybridMultilevel"/>
    <w:tmpl w:val="5B263E4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AA0B5B"/>
    <w:multiLevelType w:val="hybridMultilevel"/>
    <w:tmpl w:val="6F56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9001A"/>
    <w:multiLevelType w:val="multilevel"/>
    <w:tmpl w:val="CCD484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4636A84"/>
    <w:multiLevelType w:val="hybridMultilevel"/>
    <w:tmpl w:val="23329D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44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48052C2"/>
    <w:multiLevelType w:val="hybridMultilevel"/>
    <w:tmpl w:val="66DCA650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5E75"/>
    <w:multiLevelType w:val="multilevel"/>
    <w:tmpl w:val="C144CD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73DB7BF6"/>
    <w:multiLevelType w:val="multilevel"/>
    <w:tmpl w:val="CAACA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75E64E64"/>
    <w:multiLevelType w:val="hybridMultilevel"/>
    <w:tmpl w:val="C81ECB44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24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240A000D">
      <w:start w:val="1"/>
      <w:numFmt w:val="bullet"/>
      <w:lvlText w:val=""/>
      <w:lvlJc w:val="left"/>
      <w:pPr>
        <w:ind w:left="2508" w:hanging="18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202391"/>
    <w:multiLevelType w:val="hybridMultilevel"/>
    <w:tmpl w:val="5B842C7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5B2175"/>
    <w:multiLevelType w:val="multilevel"/>
    <w:tmpl w:val="CCD484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2"/>
  </w:num>
  <w:num w:numId="5">
    <w:abstractNumId w:val="24"/>
  </w:num>
  <w:num w:numId="6">
    <w:abstractNumId w:val="15"/>
  </w:num>
  <w:num w:numId="7">
    <w:abstractNumId w:val="27"/>
  </w:num>
  <w:num w:numId="8">
    <w:abstractNumId w:val="17"/>
  </w:num>
  <w:num w:numId="9">
    <w:abstractNumId w:val="13"/>
  </w:num>
  <w:num w:numId="10">
    <w:abstractNumId w:val="25"/>
  </w:num>
  <w:num w:numId="11">
    <w:abstractNumId w:val="30"/>
  </w:num>
  <w:num w:numId="12">
    <w:abstractNumId w:val="26"/>
  </w:num>
  <w:num w:numId="13">
    <w:abstractNumId w:val="8"/>
  </w:num>
  <w:num w:numId="14">
    <w:abstractNumId w:val="7"/>
  </w:num>
  <w:num w:numId="15">
    <w:abstractNumId w:val="19"/>
  </w:num>
  <w:num w:numId="16">
    <w:abstractNumId w:val="29"/>
  </w:num>
  <w:num w:numId="17">
    <w:abstractNumId w:val="18"/>
  </w:num>
  <w:num w:numId="18">
    <w:abstractNumId w:val="5"/>
  </w:num>
  <w:num w:numId="19">
    <w:abstractNumId w:val="10"/>
  </w:num>
  <w:num w:numId="20">
    <w:abstractNumId w:val="20"/>
  </w:num>
  <w:num w:numId="21">
    <w:abstractNumId w:val="20"/>
  </w:num>
  <w:num w:numId="22">
    <w:abstractNumId w:val="11"/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8"/>
  </w:num>
  <w:num w:numId="26">
    <w:abstractNumId w:val="9"/>
  </w:num>
  <w:num w:numId="27">
    <w:abstractNumId w:val="6"/>
  </w:num>
  <w:num w:numId="28">
    <w:abstractNumId w:val="14"/>
  </w:num>
  <w:num w:numId="29">
    <w:abstractNumId w:val="4"/>
  </w:num>
  <w:num w:numId="30">
    <w:abstractNumId w:val="23"/>
  </w:num>
  <w:num w:numId="31">
    <w:abstractNumId w:val="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1192C"/>
    <w:rsid w:val="00016606"/>
    <w:rsid w:val="000361C0"/>
    <w:rsid w:val="0005575E"/>
    <w:rsid w:val="000705BC"/>
    <w:rsid w:val="00073210"/>
    <w:rsid w:val="00082AFC"/>
    <w:rsid w:val="00094C88"/>
    <w:rsid w:val="000A1EC3"/>
    <w:rsid w:val="000A55AD"/>
    <w:rsid w:val="000C7464"/>
    <w:rsid w:val="000D62F9"/>
    <w:rsid w:val="000E7F67"/>
    <w:rsid w:val="00100BC1"/>
    <w:rsid w:val="0010152A"/>
    <w:rsid w:val="001016A5"/>
    <w:rsid w:val="00104132"/>
    <w:rsid w:val="00104640"/>
    <w:rsid w:val="00104A7B"/>
    <w:rsid w:val="00115A81"/>
    <w:rsid w:val="001261D6"/>
    <w:rsid w:val="0014725E"/>
    <w:rsid w:val="00153DA4"/>
    <w:rsid w:val="00162AB5"/>
    <w:rsid w:val="001908F6"/>
    <w:rsid w:val="00192C3D"/>
    <w:rsid w:val="00192C45"/>
    <w:rsid w:val="001A1F68"/>
    <w:rsid w:val="001B35BD"/>
    <w:rsid w:val="001D5E4D"/>
    <w:rsid w:val="001D6FA0"/>
    <w:rsid w:val="001E384B"/>
    <w:rsid w:val="001F11F0"/>
    <w:rsid w:val="002023FC"/>
    <w:rsid w:val="00214308"/>
    <w:rsid w:val="00216964"/>
    <w:rsid w:val="00216B93"/>
    <w:rsid w:val="0023356B"/>
    <w:rsid w:val="00237D3C"/>
    <w:rsid w:val="00240160"/>
    <w:rsid w:val="0025057A"/>
    <w:rsid w:val="00255FAB"/>
    <w:rsid w:val="00264FB3"/>
    <w:rsid w:val="00281958"/>
    <w:rsid w:val="00290F9C"/>
    <w:rsid w:val="002916C0"/>
    <w:rsid w:val="00291838"/>
    <w:rsid w:val="002A3642"/>
    <w:rsid w:val="002A4297"/>
    <w:rsid w:val="002B5A70"/>
    <w:rsid w:val="002B5BCF"/>
    <w:rsid w:val="002C03AD"/>
    <w:rsid w:val="002E05ED"/>
    <w:rsid w:val="002E4D9D"/>
    <w:rsid w:val="00335FD9"/>
    <w:rsid w:val="00341903"/>
    <w:rsid w:val="003611C6"/>
    <w:rsid w:val="00380102"/>
    <w:rsid w:val="00380C3C"/>
    <w:rsid w:val="00381166"/>
    <w:rsid w:val="00387681"/>
    <w:rsid w:val="003A6C76"/>
    <w:rsid w:val="003D0B57"/>
    <w:rsid w:val="003D36F1"/>
    <w:rsid w:val="003E3CB2"/>
    <w:rsid w:val="003F084B"/>
    <w:rsid w:val="003F69C3"/>
    <w:rsid w:val="004226B1"/>
    <w:rsid w:val="0043193A"/>
    <w:rsid w:val="004400F7"/>
    <w:rsid w:val="00442480"/>
    <w:rsid w:val="00453AD3"/>
    <w:rsid w:val="0046207F"/>
    <w:rsid w:val="0049332E"/>
    <w:rsid w:val="004A6049"/>
    <w:rsid w:val="004D71FA"/>
    <w:rsid w:val="004E00FF"/>
    <w:rsid w:val="004E57A8"/>
    <w:rsid w:val="004F48E9"/>
    <w:rsid w:val="0050621D"/>
    <w:rsid w:val="0051546F"/>
    <w:rsid w:val="00517227"/>
    <w:rsid w:val="00533BF3"/>
    <w:rsid w:val="005341C5"/>
    <w:rsid w:val="00542362"/>
    <w:rsid w:val="00556B6D"/>
    <w:rsid w:val="00563009"/>
    <w:rsid w:val="0056641F"/>
    <w:rsid w:val="00577716"/>
    <w:rsid w:val="005829BF"/>
    <w:rsid w:val="00586FC3"/>
    <w:rsid w:val="005A3054"/>
    <w:rsid w:val="005A36C5"/>
    <w:rsid w:val="005A62DA"/>
    <w:rsid w:val="005C43A2"/>
    <w:rsid w:val="005D6094"/>
    <w:rsid w:val="006066EE"/>
    <w:rsid w:val="0063728E"/>
    <w:rsid w:val="006464BA"/>
    <w:rsid w:val="00650737"/>
    <w:rsid w:val="00664FD0"/>
    <w:rsid w:val="00674315"/>
    <w:rsid w:val="00682115"/>
    <w:rsid w:val="006A7B6B"/>
    <w:rsid w:val="006C156D"/>
    <w:rsid w:val="006C7459"/>
    <w:rsid w:val="006D75B8"/>
    <w:rsid w:val="006E0967"/>
    <w:rsid w:val="006E3667"/>
    <w:rsid w:val="006E61C4"/>
    <w:rsid w:val="00720A51"/>
    <w:rsid w:val="007358EA"/>
    <w:rsid w:val="007438F9"/>
    <w:rsid w:val="0074530A"/>
    <w:rsid w:val="007475A2"/>
    <w:rsid w:val="00752E5D"/>
    <w:rsid w:val="007822E5"/>
    <w:rsid w:val="00793DC0"/>
    <w:rsid w:val="007A5106"/>
    <w:rsid w:val="007B4D19"/>
    <w:rsid w:val="007D6A8D"/>
    <w:rsid w:val="007E7AC4"/>
    <w:rsid w:val="007F5697"/>
    <w:rsid w:val="00804CC6"/>
    <w:rsid w:val="00814FE3"/>
    <w:rsid w:val="0083739F"/>
    <w:rsid w:val="00837DAF"/>
    <w:rsid w:val="00851289"/>
    <w:rsid w:val="0085637B"/>
    <w:rsid w:val="00865461"/>
    <w:rsid w:val="00881BA9"/>
    <w:rsid w:val="008A4B01"/>
    <w:rsid w:val="008A6F47"/>
    <w:rsid w:val="008B4533"/>
    <w:rsid w:val="008D516D"/>
    <w:rsid w:val="008E03F3"/>
    <w:rsid w:val="008E7B27"/>
    <w:rsid w:val="008F61A7"/>
    <w:rsid w:val="009012E5"/>
    <w:rsid w:val="00902305"/>
    <w:rsid w:val="00917152"/>
    <w:rsid w:val="0092018E"/>
    <w:rsid w:val="0093488B"/>
    <w:rsid w:val="00942AC6"/>
    <w:rsid w:val="009547FD"/>
    <w:rsid w:val="0096000D"/>
    <w:rsid w:val="009610B8"/>
    <w:rsid w:val="00963971"/>
    <w:rsid w:val="009818B1"/>
    <w:rsid w:val="00993FA5"/>
    <w:rsid w:val="009B19EC"/>
    <w:rsid w:val="009C767F"/>
    <w:rsid w:val="009E46EB"/>
    <w:rsid w:val="009E77B6"/>
    <w:rsid w:val="00A124DA"/>
    <w:rsid w:val="00A32842"/>
    <w:rsid w:val="00A3513F"/>
    <w:rsid w:val="00A42049"/>
    <w:rsid w:val="00A421A5"/>
    <w:rsid w:val="00A43B8D"/>
    <w:rsid w:val="00A44FE5"/>
    <w:rsid w:val="00A711A6"/>
    <w:rsid w:val="00A87688"/>
    <w:rsid w:val="00A92A24"/>
    <w:rsid w:val="00A9631F"/>
    <w:rsid w:val="00AA4E71"/>
    <w:rsid w:val="00AB03C6"/>
    <w:rsid w:val="00AB1FE5"/>
    <w:rsid w:val="00AE1391"/>
    <w:rsid w:val="00AE1D14"/>
    <w:rsid w:val="00AE3D0A"/>
    <w:rsid w:val="00B02466"/>
    <w:rsid w:val="00B15372"/>
    <w:rsid w:val="00B9285D"/>
    <w:rsid w:val="00B92FC1"/>
    <w:rsid w:val="00BA6FBD"/>
    <w:rsid w:val="00BC0E3D"/>
    <w:rsid w:val="00BC2184"/>
    <w:rsid w:val="00BD517A"/>
    <w:rsid w:val="00BE212D"/>
    <w:rsid w:val="00BE266A"/>
    <w:rsid w:val="00C2079A"/>
    <w:rsid w:val="00C53CB1"/>
    <w:rsid w:val="00C64118"/>
    <w:rsid w:val="00CB0D51"/>
    <w:rsid w:val="00CB2334"/>
    <w:rsid w:val="00CB2913"/>
    <w:rsid w:val="00CB4E5E"/>
    <w:rsid w:val="00CB5F67"/>
    <w:rsid w:val="00CC4BC7"/>
    <w:rsid w:val="00CC56CC"/>
    <w:rsid w:val="00CD0EF9"/>
    <w:rsid w:val="00CD3211"/>
    <w:rsid w:val="00D029CC"/>
    <w:rsid w:val="00D03B04"/>
    <w:rsid w:val="00D14F37"/>
    <w:rsid w:val="00D163C7"/>
    <w:rsid w:val="00D22B0F"/>
    <w:rsid w:val="00D24DE0"/>
    <w:rsid w:val="00D24E75"/>
    <w:rsid w:val="00D3712C"/>
    <w:rsid w:val="00D6203F"/>
    <w:rsid w:val="00D65BCF"/>
    <w:rsid w:val="00D75C46"/>
    <w:rsid w:val="00D81278"/>
    <w:rsid w:val="00D872A3"/>
    <w:rsid w:val="00D918EB"/>
    <w:rsid w:val="00D96DAD"/>
    <w:rsid w:val="00DA7722"/>
    <w:rsid w:val="00DC5953"/>
    <w:rsid w:val="00DD591A"/>
    <w:rsid w:val="00DF44C3"/>
    <w:rsid w:val="00E01222"/>
    <w:rsid w:val="00E10A10"/>
    <w:rsid w:val="00E361DB"/>
    <w:rsid w:val="00E361F1"/>
    <w:rsid w:val="00E45FA4"/>
    <w:rsid w:val="00E500B2"/>
    <w:rsid w:val="00E76D45"/>
    <w:rsid w:val="00E80455"/>
    <w:rsid w:val="00E81F86"/>
    <w:rsid w:val="00E83F73"/>
    <w:rsid w:val="00E851EF"/>
    <w:rsid w:val="00EB0A1D"/>
    <w:rsid w:val="00EB45A7"/>
    <w:rsid w:val="00EB6A36"/>
    <w:rsid w:val="00EC3736"/>
    <w:rsid w:val="00EF349B"/>
    <w:rsid w:val="00F03703"/>
    <w:rsid w:val="00F0596B"/>
    <w:rsid w:val="00F07225"/>
    <w:rsid w:val="00F11114"/>
    <w:rsid w:val="00F40F56"/>
    <w:rsid w:val="00F45DE6"/>
    <w:rsid w:val="00F53BBF"/>
    <w:rsid w:val="00F5628F"/>
    <w:rsid w:val="00F74376"/>
    <w:rsid w:val="00F8600C"/>
    <w:rsid w:val="00FA480D"/>
    <w:rsid w:val="00FB466E"/>
    <w:rsid w:val="00FB70F0"/>
    <w:rsid w:val="00FD319C"/>
    <w:rsid w:val="00FE0D75"/>
    <w:rsid w:val="00FE3830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34190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41903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34190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34190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color w:val="365F91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341903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34190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st1">
    <w:name w:val="st1"/>
    <w:rsid w:val="00341903"/>
  </w:style>
  <w:style w:type="paragraph" w:styleId="Sinespaciado">
    <w:name w:val="No Spacing"/>
    <w:uiPriority w:val="1"/>
    <w:qFormat/>
    <w:rsid w:val="00341903"/>
    <w:rPr>
      <w:sz w:val="22"/>
      <w:szCs w:val="22"/>
      <w:lang w:val="es-ES" w:eastAsia="en-US"/>
    </w:rPr>
  </w:style>
  <w:style w:type="character" w:customStyle="1" w:styleId="PrrafodelistaCar">
    <w:name w:val="Párrafo de lista Car"/>
    <w:link w:val="Prrafodelista"/>
    <w:uiPriority w:val="34"/>
    <w:rsid w:val="00341903"/>
    <w:rPr>
      <w:rFonts w:cs="Calibri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rsid w:val="0034190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3">
    <w:name w:val="Body Text 3"/>
    <w:basedOn w:val="Normal"/>
    <w:link w:val="Textoindependiente3Car"/>
    <w:rsid w:val="006E61C4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6E61C4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6E61C4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92C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2C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2C45"/>
    <w:rPr>
      <w:rFonts w:cs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2C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2C45"/>
    <w:rPr>
      <w:rFonts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34190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41903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34190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34190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color w:val="365F91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341903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34190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st1">
    <w:name w:val="st1"/>
    <w:rsid w:val="00341903"/>
  </w:style>
  <w:style w:type="paragraph" w:styleId="Sinespaciado">
    <w:name w:val="No Spacing"/>
    <w:uiPriority w:val="1"/>
    <w:qFormat/>
    <w:rsid w:val="00341903"/>
    <w:rPr>
      <w:sz w:val="22"/>
      <w:szCs w:val="22"/>
      <w:lang w:val="es-ES" w:eastAsia="en-US"/>
    </w:rPr>
  </w:style>
  <w:style w:type="character" w:customStyle="1" w:styleId="PrrafodelistaCar">
    <w:name w:val="Párrafo de lista Car"/>
    <w:link w:val="Prrafodelista"/>
    <w:uiPriority w:val="34"/>
    <w:rsid w:val="00341903"/>
    <w:rPr>
      <w:rFonts w:cs="Calibri"/>
      <w:sz w:val="22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rsid w:val="0034190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3">
    <w:name w:val="Body Text 3"/>
    <w:basedOn w:val="Normal"/>
    <w:link w:val="Textoindependiente3Car"/>
    <w:rsid w:val="006E61C4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6E61C4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6E61C4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92C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2C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2C45"/>
    <w:rPr>
      <w:rFonts w:cs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2C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2C45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6E266-89F3-4157-B27C-5868952B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D30C476A</Template>
  <TotalTime>5</TotalTime>
  <Pages>5</Pages>
  <Words>1054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2012-08-15T17:17:00Z</cp:lastPrinted>
  <dcterms:created xsi:type="dcterms:W3CDTF">2017-01-18T14:07:00Z</dcterms:created>
  <dcterms:modified xsi:type="dcterms:W3CDTF">2017-01-18T14:11:00Z</dcterms:modified>
</cp:coreProperties>
</file>