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10" w:rsidRPr="00D074E2" w:rsidRDefault="00260010" w:rsidP="00260010">
      <w:pPr>
        <w:spacing w:after="0"/>
        <w:jc w:val="both"/>
        <w:rPr>
          <w:b/>
        </w:rPr>
      </w:pPr>
      <w:bookmarkStart w:id="0" w:name="_GoBack"/>
      <w:bookmarkEnd w:id="0"/>
    </w:p>
    <w:p w:rsidR="00260010" w:rsidRPr="00D074E2" w:rsidRDefault="00260010" w:rsidP="00260010">
      <w:pPr>
        <w:spacing w:after="0"/>
        <w:jc w:val="both"/>
        <w:rPr>
          <w:b/>
          <w:bCs/>
          <w:i/>
          <w:color w:val="FF0000"/>
          <w:sz w:val="40"/>
        </w:rPr>
      </w:pPr>
    </w:p>
    <w:p w:rsidR="00260010" w:rsidRPr="00D074E2" w:rsidRDefault="00260010" w:rsidP="00260010">
      <w:pPr>
        <w:spacing w:after="0"/>
        <w:jc w:val="both"/>
        <w:rPr>
          <w:b/>
          <w:bCs/>
          <w:i/>
          <w:color w:val="FF0000"/>
          <w:sz w:val="40"/>
        </w:rPr>
      </w:pPr>
    </w:p>
    <w:p w:rsidR="00260010" w:rsidRPr="00D074E2" w:rsidRDefault="00260010" w:rsidP="00260010">
      <w:pPr>
        <w:tabs>
          <w:tab w:val="num" w:pos="720"/>
        </w:tabs>
        <w:jc w:val="center"/>
        <w:rPr>
          <w:b/>
          <w:bCs/>
        </w:rPr>
      </w:pPr>
      <w:r w:rsidRPr="00D074E2">
        <w:rPr>
          <w:b/>
          <w:bCs/>
        </w:rPr>
        <w:t>FORMATO 1</w:t>
      </w:r>
    </w:p>
    <w:p w:rsidR="00260010" w:rsidRPr="00D074E2" w:rsidRDefault="00260010" w:rsidP="00260010">
      <w:pPr>
        <w:jc w:val="center"/>
        <w:rPr>
          <w:rFonts w:eastAsia="Batang"/>
          <w:b/>
          <w:bCs/>
          <w:snapToGrid w:val="0"/>
        </w:rPr>
      </w:pPr>
      <w:r w:rsidRPr="00D074E2">
        <w:rPr>
          <w:rFonts w:eastAsia="Batang"/>
          <w:b/>
          <w:bCs/>
          <w:snapToGrid w:val="0"/>
        </w:rPr>
        <w:t>FORMULARIO DE CANTIDADES Y PRECIOS</w:t>
      </w:r>
    </w:p>
    <w:p w:rsidR="00260010" w:rsidRPr="00D074E2" w:rsidRDefault="00260010" w:rsidP="00260010">
      <w:pPr>
        <w:jc w:val="center"/>
        <w:rPr>
          <w:rFonts w:eastAsia="Batang"/>
          <w:b/>
          <w:bCs/>
          <w:snapToGrid w:val="0"/>
        </w:rPr>
      </w:pPr>
    </w:p>
    <w:tbl>
      <w:tblPr>
        <w:tblW w:w="7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5472"/>
        <w:gridCol w:w="1701"/>
      </w:tblGrid>
      <w:tr w:rsidR="00260010" w:rsidRPr="00D074E2" w:rsidTr="004C06BE">
        <w:trPr>
          <w:trHeight w:val="30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0010" w:rsidRPr="00D074E2" w:rsidRDefault="00260010" w:rsidP="004C06BE">
            <w:pPr>
              <w:jc w:val="center"/>
              <w:rPr>
                <w:b/>
                <w:bCs/>
              </w:rPr>
            </w:pPr>
            <w:r w:rsidRPr="00D074E2">
              <w:rPr>
                <w:b/>
                <w:bCs/>
              </w:rPr>
              <w:t>ÍTEM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0010" w:rsidRPr="00D074E2" w:rsidRDefault="00260010" w:rsidP="004C06BE">
            <w:pPr>
              <w:jc w:val="center"/>
              <w:rPr>
                <w:b/>
                <w:bCs/>
              </w:rPr>
            </w:pPr>
            <w:r w:rsidRPr="00D074E2">
              <w:rPr>
                <w:b/>
                <w:bCs/>
              </w:rPr>
              <w:t>DESCRIPCIÓN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0010" w:rsidRPr="00D074E2" w:rsidRDefault="00260010" w:rsidP="004C06BE">
            <w:pPr>
              <w:jc w:val="center"/>
              <w:rPr>
                <w:b/>
                <w:bCs/>
              </w:rPr>
            </w:pPr>
            <w:r w:rsidRPr="00D074E2">
              <w:rPr>
                <w:b/>
                <w:bCs/>
              </w:rPr>
              <w:t>VALOR</w:t>
            </w:r>
          </w:p>
        </w:tc>
      </w:tr>
      <w:tr w:rsidR="00260010" w:rsidRPr="00D074E2" w:rsidTr="004C06BE">
        <w:trPr>
          <w:trHeight w:val="495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4C06BE">
            <w:pPr>
              <w:jc w:val="center"/>
              <w:rPr>
                <w:bCs/>
              </w:rPr>
            </w:pPr>
            <w:r w:rsidRPr="00D074E2">
              <w:rPr>
                <w:bCs/>
              </w:rPr>
              <w:t>1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DA5995">
            <w:pPr>
              <w:shd w:val="clear" w:color="auto" w:fill="FFFFFF"/>
              <w:jc w:val="both"/>
              <w:rPr>
                <w:bCs/>
              </w:rPr>
            </w:pPr>
            <w:r w:rsidRPr="00D074E2">
              <w:rPr>
                <w:bCs/>
              </w:rPr>
              <w:t xml:space="preserve">Valor </w:t>
            </w:r>
            <w:r w:rsidR="00DA5995">
              <w:rPr>
                <w:bCs/>
              </w:rPr>
              <w:t xml:space="preserve">mensual de </w:t>
            </w:r>
            <w:r w:rsidRPr="00D074E2">
              <w:rPr>
                <w:bCs/>
              </w:rPr>
              <w:t xml:space="preserve">Almacenamiento y Custodia </w:t>
            </w:r>
            <w:r w:rsidR="00DA5995">
              <w:rPr>
                <w:bCs/>
              </w:rPr>
              <w:t xml:space="preserve">de cada </w:t>
            </w:r>
            <w:r w:rsidRPr="00D074E2">
              <w:rPr>
                <w:bCs/>
              </w:rPr>
              <w:t>ca</w:t>
            </w:r>
            <w:r w:rsidR="00DA5995">
              <w:rPr>
                <w:bCs/>
              </w:rPr>
              <w:t>ja de referencia X300</w:t>
            </w:r>
            <w:r w:rsidRPr="00D074E2">
              <w:rPr>
                <w:bCs/>
              </w:rPr>
              <w:t xml:space="preserve"> (IVA incluido):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4C06BE"/>
        </w:tc>
      </w:tr>
      <w:tr w:rsidR="00260010" w:rsidRPr="00D074E2" w:rsidTr="004C06BE">
        <w:trPr>
          <w:trHeight w:val="3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DA5995" w:rsidP="004C06B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4C06BE">
            <w:pPr>
              <w:rPr>
                <w:bCs/>
              </w:rPr>
            </w:pPr>
            <w:r w:rsidRPr="00D074E2">
              <w:rPr>
                <w:bCs/>
              </w:rPr>
              <w:t>Valor Almacenamiento y Custodia contenedores (IVA incluido):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4C06BE">
            <w:pPr>
              <w:rPr>
                <w:b/>
                <w:bCs/>
              </w:rPr>
            </w:pPr>
          </w:p>
        </w:tc>
      </w:tr>
      <w:tr w:rsidR="00260010" w:rsidRPr="00D074E2" w:rsidTr="004C06BE">
        <w:trPr>
          <w:trHeight w:val="3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DA5995" w:rsidP="004C06B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C75766">
            <w:pPr>
              <w:rPr>
                <w:bCs/>
              </w:rPr>
            </w:pPr>
            <w:r w:rsidRPr="00D074E2">
              <w:rPr>
                <w:bCs/>
              </w:rPr>
              <w:t>Consulta por cada caja en las instalaciones de la ESU o en sus instalaciones (IVA incluido):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4C06BE">
            <w:pPr>
              <w:rPr>
                <w:b/>
                <w:bCs/>
              </w:rPr>
            </w:pPr>
          </w:p>
        </w:tc>
      </w:tr>
      <w:tr w:rsidR="00260010" w:rsidRPr="00D074E2" w:rsidTr="004C06BE">
        <w:trPr>
          <w:trHeight w:val="61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10" w:rsidRPr="00D074E2" w:rsidRDefault="00DA5995" w:rsidP="004C06B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10" w:rsidRPr="00D074E2" w:rsidRDefault="00260010" w:rsidP="004C06BE">
            <w:pPr>
              <w:rPr>
                <w:bCs/>
              </w:rPr>
            </w:pPr>
            <w:r w:rsidRPr="00D074E2">
              <w:rPr>
                <w:bCs/>
              </w:rPr>
              <w:t>Valor del rearchivo de cajas prestada (IVA incluido):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10" w:rsidRPr="00D074E2" w:rsidRDefault="00260010" w:rsidP="004C06BE">
            <w:pPr>
              <w:rPr>
                <w:b/>
                <w:bCs/>
              </w:rPr>
            </w:pPr>
          </w:p>
        </w:tc>
      </w:tr>
      <w:tr w:rsidR="00260010" w:rsidRPr="00D074E2" w:rsidTr="004C06BE">
        <w:trPr>
          <w:trHeight w:val="5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DA5995" w:rsidP="004C06B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4C06BE">
            <w:pPr>
              <w:rPr>
                <w:bCs/>
              </w:rPr>
            </w:pPr>
            <w:r w:rsidRPr="00D074E2">
              <w:rPr>
                <w:bCs/>
              </w:rPr>
              <w:t>Transporte de cajas en préstamo independiente del número de cajas (IVA incluido):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10" w:rsidRPr="00D074E2" w:rsidRDefault="00260010" w:rsidP="004C06BE">
            <w:pPr>
              <w:rPr>
                <w:b/>
                <w:bCs/>
              </w:rPr>
            </w:pPr>
          </w:p>
        </w:tc>
      </w:tr>
    </w:tbl>
    <w:p w:rsidR="00260010" w:rsidRPr="00D074E2" w:rsidRDefault="00260010" w:rsidP="00260010">
      <w:pPr>
        <w:jc w:val="both"/>
        <w:rPr>
          <w:b/>
          <w:lang w:val="es-ES_tradnl"/>
        </w:rPr>
      </w:pPr>
    </w:p>
    <w:p w:rsidR="00260010" w:rsidRPr="00D074E2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260010" w:rsidRPr="00D074E2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 w:rsidRPr="00D074E2">
        <w:rPr>
          <w:sz w:val="21"/>
          <w:szCs w:val="21"/>
          <w:lang w:val="es-ES" w:eastAsia="es-ES"/>
        </w:rPr>
        <w:t>Nombre del proponente</w:t>
      </w:r>
      <w:r w:rsidRPr="00D074E2">
        <w:rPr>
          <w:sz w:val="21"/>
          <w:szCs w:val="21"/>
          <w:lang w:val="es-ES" w:eastAsia="es-ES"/>
        </w:rPr>
        <w:tab/>
      </w:r>
      <w:r w:rsidRPr="00D074E2">
        <w:rPr>
          <w:sz w:val="21"/>
          <w:szCs w:val="21"/>
          <w:lang w:val="es-ES" w:eastAsia="es-ES"/>
        </w:rPr>
        <w:tab/>
      </w:r>
      <w:r w:rsidRPr="00D074E2">
        <w:rPr>
          <w:sz w:val="21"/>
          <w:szCs w:val="21"/>
          <w:lang w:val="es-ES" w:eastAsia="es-ES"/>
        </w:rPr>
        <w:tab/>
        <w:t>_________________________________________</w:t>
      </w:r>
    </w:p>
    <w:p w:rsidR="00260010" w:rsidRPr="00D074E2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260010" w:rsidRPr="00D074E2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260010" w:rsidRPr="00D074E2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 w:rsidRPr="00D074E2">
        <w:rPr>
          <w:sz w:val="21"/>
          <w:szCs w:val="21"/>
          <w:lang w:val="es-ES" w:eastAsia="es-ES"/>
        </w:rPr>
        <w:t>Firma del representante legal</w:t>
      </w:r>
      <w:r w:rsidRPr="00D074E2">
        <w:rPr>
          <w:sz w:val="21"/>
          <w:szCs w:val="21"/>
          <w:lang w:val="es-ES" w:eastAsia="es-ES"/>
        </w:rPr>
        <w:tab/>
      </w:r>
      <w:r w:rsidRPr="00D074E2">
        <w:rPr>
          <w:sz w:val="21"/>
          <w:szCs w:val="21"/>
          <w:lang w:val="es-ES" w:eastAsia="es-ES"/>
        </w:rPr>
        <w:tab/>
        <w:t>_________________________________________</w:t>
      </w:r>
    </w:p>
    <w:p w:rsidR="00260010" w:rsidRPr="00D074E2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260010" w:rsidRPr="00D074E2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C75766" w:rsidRDefault="00C75766" w:rsidP="00260010">
      <w:pPr>
        <w:tabs>
          <w:tab w:val="num" w:pos="720"/>
        </w:tabs>
        <w:jc w:val="center"/>
        <w:rPr>
          <w:b/>
          <w:bCs/>
        </w:rPr>
      </w:pPr>
    </w:p>
    <w:p w:rsidR="00C75766" w:rsidRDefault="00C75766" w:rsidP="00260010">
      <w:pPr>
        <w:tabs>
          <w:tab w:val="num" w:pos="720"/>
        </w:tabs>
        <w:jc w:val="center"/>
        <w:rPr>
          <w:b/>
          <w:bCs/>
        </w:rPr>
      </w:pPr>
    </w:p>
    <w:p w:rsidR="00FC2B0E" w:rsidRDefault="00FC2B0E" w:rsidP="00260010">
      <w:pPr>
        <w:tabs>
          <w:tab w:val="num" w:pos="720"/>
        </w:tabs>
        <w:jc w:val="center"/>
        <w:rPr>
          <w:b/>
          <w:bCs/>
        </w:rPr>
      </w:pPr>
    </w:p>
    <w:p w:rsidR="00FC2B0E" w:rsidRDefault="00FC2B0E" w:rsidP="00260010">
      <w:pPr>
        <w:tabs>
          <w:tab w:val="num" w:pos="720"/>
        </w:tabs>
        <w:jc w:val="center"/>
        <w:rPr>
          <w:b/>
          <w:bCs/>
        </w:rPr>
      </w:pPr>
    </w:p>
    <w:p w:rsidR="00FC2B0E" w:rsidRDefault="00FC2B0E" w:rsidP="00260010">
      <w:pPr>
        <w:tabs>
          <w:tab w:val="num" w:pos="720"/>
        </w:tabs>
        <w:jc w:val="center"/>
        <w:rPr>
          <w:b/>
          <w:bCs/>
        </w:rPr>
      </w:pPr>
    </w:p>
    <w:p w:rsidR="00260010" w:rsidRPr="00D074E2" w:rsidRDefault="00260010" w:rsidP="00260010">
      <w:pPr>
        <w:tabs>
          <w:tab w:val="num" w:pos="720"/>
        </w:tabs>
        <w:jc w:val="center"/>
        <w:rPr>
          <w:b/>
          <w:bCs/>
        </w:rPr>
      </w:pPr>
      <w:r w:rsidRPr="00D074E2">
        <w:rPr>
          <w:b/>
          <w:bCs/>
        </w:rPr>
        <w:lastRenderedPageBreak/>
        <w:t>FORMATO 2</w:t>
      </w:r>
    </w:p>
    <w:p w:rsidR="00260010" w:rsidRPr="000D176D" w:rsidRDefault="00260010" w:rsidP="00260010">
      <w:pPr>
        <w:jc w:val="center"/>
        <w:rPr>
          <w:rFonts w:eastAsia="Batang"/>
          <w:b/>
          <w:bCs/>
          <w:snapToGrid w:val="0"/>
        </w:rPr>
      </w:pPr>
      <w:r w:rsidRPr="00D074E2">
        <w:rPr>
          <w:rFonts w:eastAsia="Batang"/>
          <w:b/>
          <w:bCs/>
          <w:snapToGrid w:val="0"/>
        </w:rPr>
        <w:t>MATRIZ DE RIESGOS.</w:t>
      </w:r>
    </w:p>
    <w:p w:rsidR="00260010" w:rsidRPr="00C61130" w:rsidRDefault="00260010" w:rsidP="00260010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eastAsia="es-ES"/>
        </w:rPr>
      </w:pPr>
    </w:p>
    <w:p w:rsidR="00260010" w:rsidRPr="0074530A" w:rsidRDefault="00260010" w:rsidP="00260010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CB425E" w:rsidRPr="004B5C77" w:rsidRDefault="00CB425E" w:rsidP="004B5C77"/>
    <w:sectPr w:rsidR="00CB425E" w:rsidRPr="004B5C77" w:rsidSect="002945DC">
      <w:headerReference w:type="default" r:id="rId8"/>
      <w:footerReference w:type="default" r:id="rId9"/>
      <w:pgSz w:w="12240" w:h="15840"/>
      <w:pgMar w:top="1985" w:right="1701" w:bottom="2410" w:left="1701" w:header="11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92" w:rsidRDefault="00534D92" w:rsidP="00E851EF">
      <w:pPr>
        <w:spacing w:after="0" w:line="240" w:lineRule="auto"/>
      </w:pPr>
      <w:r>
        <w:separator/>
      </w:r>
    </w:p>
  </w:endnote>
  <w:endnote w:type="continuationSeparator" w:id="0">
    <w:p w:rsidR="00534D92" w:rsidRDefault="00534D92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92" w:rsidRDefault="00534D92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0A148BA0" wp14:editId="513D3F55">
          <wp:extent cx="7543800" cy="112417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41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92" w:rsidRDefault="00534D92" w:rsidP="00E851EF">
      <w:pPr>
        <w:spacing w:after="0" w:line="240" w:lineRule="auto"/>
      </w:pPr>
      <w:r>
        <w:separator/>
      </w:r>
    </w:p>
  </w:footnote>
  <w:footnote w:type="continuationSeparator" w:id="0">
    <w:p w:rsidR="00534D92" w:rsidRDefault="00534D92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92" w:rsidRDefault="00534D92" w:rsidP="00E851EF">
    <w:pPr>
      <w:pStyle w:val="Encabezado"/>
      <w:ind w:left="-1560"/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FC4855" wp14:editId="4F6FAB89">
              <wp:simplePos x="0" y="0"/>
              <wp:positionH relativeFrom="column">
                <wp:posOffset>-994410</wp:posOffset>
              </wp:positionH>
              <wp:positionV relativeFrom="paragraph">
                <wp:posOffset>-71120</wp:posOffset>
              </wp:positionV>
              <wp:extent cx="7620000" cy="1060121"/>
              <wp:effectExtent l="0" t="0" r="19050" b="6985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1060121"/>
                        <a:chOff x="0" y="-133350"/>
                        <a:chExt cx="7620000" cy="1060121"/>
                      </a:xfrm>
                    </wpg:grpSpPr>
                    <wps:wsp>
                      <wps:cNvPr id="8" name="8 Rectángulo"/>
                      <wps:cNvSpPr/>
                      <wps:spPr>
                        <a:xfrm>
                          <a:off x="0" y="-133350"/>
                          <a:ext cx="7620000" cy="998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D92" w:rsidRDefault="00534D92" w:rsidP="00F406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left:0;text-align:left;margin-left:-78.3pt;margin-top:-5.6pt;width:600pt;height:83.45pt;z-index:251659264;mso-height-relative:margin" coordorigin=",-1333" coordsize="76200,10601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2wBDAAIBAQEBAQIBAQECAgICAgQDAgICAgUEBAMEBgUGBgYFBgYGBwkIBgcJBwYGCAsICQoKCgoK&#10;BggLDAsKDAkKCgr/2wBDAQICAgICAgUDAwUKBwYHCgoKCgoKCgoKCgoKCgoKCgoKCgoKCgoKCgoK&#10;CgoKCgoKCgoKCgoKCgoKCgoKCgoKCgr/wAARCAGQAZ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WRvYmUgSW1hZ2VSZWFkeQAAAAGGoAAAsY8AAeocAAcAAAgMAAAIp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rB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/9sAQwAIBgYHBgUIBwcHCQkICgwUDQwLCwwZEhMPFB0aHx4dGhwcICQuJyAi&#10;LCMcHCg3KSwwMTQ0NB8nOT04MjwuMzQy/9sAQwEJCQkMCwwYDQ0YMiEcITIyMjIyMjIyMjIyMjIy&#10;MjIyMjIyMjIyMjIyMjIyMjIyMjIyMjIyMjIyMjIyMjIyMjIy/8AAEQgA6QK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">
              <v:rect id="8 Rectángulo" o:spid="_x0000_s1027" style="position:absolute;top:-1333;width:76200;height:9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6h8AA&#10;AADaAAAADwAAAGRycy9kb3ducmV2LnhtbERPTWsCMRC9C/6HMIVepGYttKxbo4hQ6MlS9eJt2Iyb&#10;pZvJkozrtr/eHAo9Pt73ajP6Tg0UUxvYwGJegCKug225MXA6vj+VoJIgW+wCk4EfSrBZTycrrGy4&#10;8RcNB2lUDuFUoQEn0ldap9qRxzQPPXHmLiF6lAxjo23EWw73nX4uilftseXc4LCnnaP6+3D1Bpa/&#10;9aeUoX9x0p6XjV/sL3GYGfP4MG7fQAmN8i/+c39YA3lrvpJv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y6h8AAAADaAAAADwAAAAAAAAAAAAAAAACYAgAAZHJzL2Rvd25y&#10;ZXYueG1sUEsFBgAAAAAEAAQA9QAAAIUDAAAAAA==&#10;" fillcolor="white [3212]" strokecolor="white [3212]" strokeweight="2pt">
                <v:textbox>
                  <w:txbxContent>
                    <w:p w:rsidR="00534D92" w:rsidRDefault="00534D92" w:rsidP="00F406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8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9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729"/>
    <w:multiLevelType w:val="hybridMultilevel"/>
    <w:tmpl w:val="80327F04"/>
    <w:lvl w:ilvl="0" w:tplc="F1608E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C622C3"/>
    <w:multiLevelType w:val="hybridMultilevel"/>
    <w:tmpl w:val="B00C72E0"/>
    <w:lvl w:ilvl="0" w:tplc="D10C3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A5738"/>
    <w:multiLevelType w:val="hybridMultilevel"/>
    <w:tmpl w:val="0E7CF5DE"/>
    <w:lvl w:ilvl="0" w:tplc="0C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6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12EA4"/>
    <w:multiLevelType w:val="hybridMultilevel"/>
    <w:tmpl w:val="2834BB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71A5F"/>
    <w:multiLevelType w:val="hybridMultilevel"/>
    <w:tmpl w:val="CCA46B4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36A84"/>
    <w:multiLevelType w:val="hybridMultilevel"/>
    <w:tmpl w:val="23329D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446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051E1"/>
    <w:multiLevelType w:val="hybridMultilevel"/>
    <w:tmpl w:val="1952DFDC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85463"/>
    <w:multiLevelType w:val="hybridMultilevel"/>
    <w:tmpl w:val="D1F8C2D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DC83675"/>
    <w:multiLevelType w:val="hybridMultilevel"/>
    <w:tmpl w:val="51F6A52A"/>
    <w:lvl w:ilvl="0" w:tplc="1FEE2F9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15"/>
  </w:num>
  <w:num w:numId="11">
    <w:abstractNumId w:val="10"/>
  </w:num>
  <w:num w:numId="12">
    <w:abstractNumId w:val="5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D62F9"/>
    <w:rsid w:val="000E7F67"/>
    <w:rsid w:val="001233DF"/>
    <w:rsid w:val="00192C3D"/>
    <w:rsid w:val="001B35BD"/>
    <w:rsid w:val="001F11F0"/>
    <w:rsid w:val="002023FC"/>
    <w:rsid w:val="00214308"/>
    <w:rsid w:val="00240160"/>
    <w:rsid w:val="00260010"/>
    <w:rsid w:val="002945DC"/>
    <w:rsid w:val="002A4297"/>
    <w:rsid w:val="002B503C"/>
    <w:rsid w:val="00375540"/>
    <w:rsid w:val="0040505E"/>
    <w:rsid w:val="0046207F"/>
    <w:rsid w:val="004B5C77"/>
    <w:rsid w:val="004C60F2"/>
    <w:rsid w:val="0050621D"/>
    <w:rsid w:val="00534D92"/>
    <w:rsid w:val="00537A35"/>
    <w:rsid w:val="00577716"/>
    <w:rsid w:val="0057784D"/>
    <w:rsid w:val="00586FC3"/>
    <w:rsid w:val="005A36C5"/>
    <w:rsid w:val="00605C5A"/>
    <w:rsid w:val="006464BA"/>
    <w:rsid w:val="00674315"/>
    <w:rsid w:val="0074530A"/>
    <w:rsid w:val="007475A2"/>
    <w:rsid w:val="00752E5D"/>
    <w:rsid w:val="00792390"/>
    <w:rsid w:val="007E7AC4"/>
    <w:rsid w:val="00823EF9"/>
    <w:rsid w:val="00851289"/>
    <w:rsid w:val="0085637B"/>
    <w:rsid w:val="00865461"/>
    <w:rsid w:val="00881BA9"/>
    <w:rsid w:val="008D516D"/>
    <w:rsid w:val="008E03F3"/>
    <w:rsid w:val="008F1A04"/>
    <w:rsid w:val="00902305"/>
    <w:rsid w:val="00995C03"/>
    <w:rsid w:val="009B19EC"/>
    <w:rsid w:val="00A26EEE"/>
    <w:rsid w:val="00A3513F"/>
    <w:rsid w:val="00A81E65"/>
    <w:rsid w:val="00A87688"/>
    <w:rsid w:val="00A9631F"/>
    <w:rsid w:val="00AA5989"/>
    <w:rsid w:val="00AE3D0A"/>
    <w:rsid w:val="00AF03FE"/>
    <w:rsid w:val="00B15372"/>
    <w:rsid w:val="00BA6FBD"/>
    <w:rsid w:val="00BE6942"/>
    <w:rsid w:val="00C67834"/>
    <w:rsid w:val="00C75766"/>
    <w:rsid w:val="00CB2913"/>
    <w:rsid w:val="00CB425E"/>
    <w:rsid w:val="00CD3211"/>
    <w:rsid w:val="00D163C7"/>
    <w:rsid w:val="00D872A3"/>
    <w:rsid w:val="00DA5995"/>
    <w:rsid w:val="00DA7722"/>
    <w:rsid w:val="00DC5953"/>
    <w:rsid w:val="00E06174"/>
    <w:rsid w:val="00E851EF"/>
    <w:rsid w:val="00EB0A1D"/>
    <w:rsid w:val="00EB45A7"/>
    <w:rsid w:val="00F07225"/>
    <w:rsid w:val="00F406E8"/>
    <w:rsid w:val="00F40F56"/>
    <w:rsid w:val="00F463DA"/>
    <w:rsid w:val="00FB70F0"/>
    <w:rsid w:val="00FC2B0E"/>
    <w:rsid w:val="00FD319C"/>
    <w:rsid w:val="00FE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2600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Hipervnculo">
    <w:name w:val="Hyperlink"/>
    <w:uiPriority w:val="99"/>
    <w:unhideWhenUsed/>
    <w:rsid w:val="00260010"/>
    <w:rPr>
      <w:rFonts w:ascii="Times New Roman" w:hAnsi="Times New Roman" w:cs="Times New Roman" w:hint="default"/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260010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260010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n-US"/>
    </w:rPr>
  </w:style>
  <w:style w:type="paragraph" w:customStyle="1" w:styleId="Textoindependiente31">
    <w:name w:val="Texto independiente 31"/>
    <w:basedOn w:val="Normal"/>
    <w:rsid w:val="0026001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2600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2600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Hipervnculo">
    <w:name w:val="Hyperlink"/>
    <w:uiPriority w:val="99"/>
    <w:unhideWhenUsed/>
    <w:rsid w:val="00260010"/>
    <w:rPr>
      <w:rFonts w:ascii="Times New Roman" w:hAnsi="Times New Roman" w:cs="Times New Roman" w:hint="default"/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260010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260010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n-US"/>
    </w:rPr>
  </w:style>
  <w:style w:type="paragraph" w:customStyle="1" w:styleId="Textoindependiente31">
    <w:name w:val="Texto independiente 31"/>
    <w:basedOn w:val="Normal"/>
    <w:rsid w:val="0026001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2600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FAA9964A</Template>
  <TotalTime>0</TotalTime>
  <Pages>2</Pages>
  <Words>86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2016-01-26T17:13:00Z</cp:lastPrinted>
  <dcterms:created xsi:type="dcterms:W3CDTF">2016-01-26T17:14:00Z</dcterms:created>
  <dcterms:modified xsi:type="dcterms:W3CDTF">2016-01-26T17:14:00Z</dcterms:modified>
</cp:coreProperties>
</file>