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59" w:rsidRPr="00E60AD2" w:rsidRDefault="00F13359" w:rsidP="00F13359">
      <w:pPr>
        <w:tabs>
          <w:tab w:val="num" w:pos="720"/>
        </w:tabs>
        <w:jc w:val="center"/>
        <w:rPr>
          <w:b/>
          <w:bCs/>
        </w:rPr>
      </w:pPr>
      <w:bookmarkStart w:id="0" w:name="_GoBack"/>
      <w:bookmarkEnd w:id="0"/>
      <w:r w:rsidRPr="00E60AD2">
        <w:rPr>
          <w:b/>
          <w:bCs/>
        </w:rPr>
        <w:t>FORMATO 1</w:t>
      </w:r>
    </w:p>
    <w:p w:rsidR="00F13359" w:rsidRPr="00E60AD2" w:rsidRDefault="00F13359" w:rsidP="00F13359">
      <w:pPr>
        <w:jc w:val="center"/>
        <w:rPr>
          <w:rFonts w:eastAsia="Batang"/>
          <w:b/>
          <w:bCs/>
          <w:snapToGrid w:val="0"/>
        </w:rPr>
      </w:pPr>
      <w:r w:rsidRPr="00E60AD2">
        <w:rPr>
          <w:rFonts w:eastAsia="Batang"/>
          <w:b/>
          <w:bCs/>
          <w:snapToGrid w:val="0"/>
        </w:rPr>
        <w:t>FORMULARIO DE CANTIDADES Y PRECIOS</w:t>
      </w:r>
    </w:p>
    <w:p w:rsidR="00F13359" w:rsidRPr="00E60AD2" w:rsidRDefault="00F13359" w:rsidP="00F13359">
      <w:pPr>
        <w:jc w:val="center"/>
        <w:rPr>
          <w:rFonts w:eastAsia="Batang"/>
          <w:b/>
          <w:bCs/>
          <w:snapToGrid w:val="0"/>
        </w:rPr>
      </w:pPr>
    </w:p>
    <w:tbl>
      <w:tblPr>
        <w:tblW w:w="78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0"/>
        <w:gridCol w:w="5472"/>
        <w:gridCol w:w="1701"/>
      </w:tblGrid>
      <w:tr w:rsidR="00F13359" w:rsidRPr="00E60AD2" w:rsidTr="004F38ED">
        <w:trPr>
          <w:trHeight w:val="30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13359" w:rsidRPr="00E60AD2" w:rsidRDefault="00F13359" w:rsidP="004F38ED">
            <w:pPr>
              <w:jc w:val="center"/>
              <w:rPr>
                <w:b/>
                <w:bCs/>
              </w:rPr>
            </w:pPr>
            <w:r w:rsidRPr="00E60AD2">
              <w:rPr>
                <w:b/>
                <w:bCs/>
              </w:rPr>
              <w:t>ÍTEM</w:t>
            </w: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13359" w:rsidRPr="00E60AD2" w:rsidRDefault="00F13359" w:rsidP="004F38ED">
            <w:pPr>
              <w:jc w:val="center"/>
              <w:rPr>
                <w:b/>
                <w:bCs/>
              </w:rPr>
            </w:pPr>
            <w:r w:rsidRPr="00E60AD2">
              <w:rPr>
                <w:b/>
                <w:bCs/>
              </w:rPr>
              <w:t>DESCRIPCIÓN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13359" w:rsidRPr="00E60AD2" w:rsidRDefault="00F13359" w:rsidP="004F38ED">
            <w:pPr>
              <w:jc w:val="center"/>
              <w:rPr>
                <w:b/>
                <w:bCs/>
              </w:rPr>
            </w:pPr>
            <w:r w:rsidRPr="00E60AD2">
              <w:rPr>
                <w:b/>
                <w:bCs/>
              </w:rPr>
              <w:t>VALOR</w:t>
            </w:r>
          </w:p>
        </w:tc>
      </w:tr>
      <w:tr w:rsidR="00F13359" w:rsidRPr="00E60AD2" w:rsidTr="004F38ED">
        <w:trPr>
          <w:trHeight w:val="495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359" w:rsidRPr="00E60AD2" w:rsidRDefault="00F13359" w:rsidP="004F38ED">
            <w:pPr>
              <w:jc w:val="center"/>
              <w:rPr>
                <w:bCs/>
              </w:rPr>
            </w:pPr>
            <w:r w:rsidRPr="00E60AD2">
              <w:rPr>
                <w:bCs/>
              </w:rPr>
              <w:t>1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359" w:rsidRPr="00E60AD2" w:rsidRDefault="00F13359" w:rsidP="004F38ED">
            <w:pPr>
              <w:shd w:val="clear" w:color="auto" w:fill="FFFFFF"/>
              <w:rPr>
                <w:b/>
              </w:rPr>
            </w:pPr>
            <w:r w:rsidRPr="00E60AD2">
              <w:rPr>
                <w:b/>
              </w:rPr>
              <w:t>Valor por vuelta a todos las partes del área metropolitana: Medellín, Bello, Itagüí,  Caldas, la Estrella, Sabaneta, Copacabana, Girardota, Barbosa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359" w:rsidRPr="00E60AD2" w:rsidRDefault="00F13359" w:rsidP="004F38ED"/>
        </w:tc>
      </w:tr>
      <w:tr w:rsidR="00F13359" w:rsidRPr="00E60AD2" w:rsidTr="004F38ED">
        <w:trPr>
          <w:trHeight w:val="300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359" w:rsidRPr="00E60AD2" w:rsidRDefault="00F13359" w:rsidP="004F38ED">
            <w:pPr>
              <w:jc w:val="center"/>
            </w:pPr>
            <w:r w:rsidRPr="00E60AD2">
              <w:t>2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359" w:rsidRPr="00E60AD2" w:rsidRDefault="00F13359" w:rsidP="004F38ED">
            <w:pPr>
              <w:rPr>
                <w:b/>
                <w:bCs/>
              </w:rPr>
            </w:pPr>
            <w:r w:rsidRPr="00E60AD2">
              <w:rPr>
                <w:b/>
                <w:bCs/>
              </w:rPr>
              <w:t>Valor por hora por mensajero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359" w:rsidRPr="00E60AD2" w:rsidRDefault="00F13359" w:rsidP="004F38ED">
            <w:pPr>
              <w:rPr>
                <w:b/>
                <w:bCs/>
              </w:rPr>
            </w:pPr>
          </w:p>
        </w:tc>
      </w:tr>
      <w:tr w:rsidR="00F13359" w:rsidRPr="00E60AD2" w:rsidTr="004F38ED">
        <w:trPr>
          <w:trHeight w:val="616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59" w:rsidRPr="00E60AD2" w:rsidRDefault="00F13359" w:rsidP="004F38ED">
            <w:pPr>
              <w:jc w:val="center"/>
            </w:pPr>
            <w:r w:rsidRPr="00E60AD2">
              <w:t>3</w:t>
            </w: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59" w:rsidRPr="00E60AD2" w:rsidRDefault="00F13359" w:rsidP="004F38ED">
            <w:pPr>
              <w:rPr>
                <w:b/>
                <w:bCs/>
              </w:rPr>
            </w:pPr>
            <w:r w:rsidRPr="00E60AD2">
              <w:rPr>
                <w:b/>
                <w:bCs/>
              </w:rPr>
              <w:t>Valor por día por mensajero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59" w:rsidRPr="00E60AD2" w:rsidRDefault="00F13359" w:rsidP="004F38ED">
            <w:pPr>
              <w:rPr>
                <w:b/>
                <w:bCs/>
              </w:rPr>
            </w:pPr>
          </w:p>
        </w:tc>
      </w:tr>
      <w:tr w:rsidR="00F13359" w:rsidRPr="00E60AD2" w:rsidTr="004F38ED">
        <w:trPr>
          <w:trHeight w:val="559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359" w:rsidRPr="00E60AD2" w:rsidRDefault="00F13359" w:rsidP="004F38ED">
            <w:pPr>
              <w:jc w:val="center"/>
            </w:pPr>
            <w:r w:rsidRPr="00E60AD2">
              <w:t>4</w:t>
            </w: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359" w:rsidRPr="00E60AD2" w:rsidRDefault="00F13359" w:rsidP="004F38ED">
            <w:pPr>
              <w:rPr>
                <w:b/>
                <w:bCs/>
              </w:rPr>
            </w:pPr>
            <w:r w:rsidRPr="00E60AD2">
              <w:rPr>
                <w:b/>
                <w:bCs/>
              </w:rPr>
              <w:t>Valor por semana por mensajero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359" w:rsidRPr="00E60AD2" w:rsidRDefault="00F13359" w:rsidP="004F38ED">
            <w:pPr>
              <w:rPr>
                <w:b/>
                <w:bCs/>
              </w:rPr>
            </w:pPr>
          </w:p>
        </w:tc>
      </w:tr>
      <w:tr w:rsidR="00F13359" w:rsidRPr="00E60AD2" w:rsidTr="004F38ED">
        <w:trPr>
          <w:trHeight w:val="559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59" w:rsidRPr="00E60AD2" w:rsidRDefault="00F13359" w:rsidP="004F38ED">
            <w:pPr>
              <w:jc w:val="center"/>
            </w:pPr>
            <w:r w:rsidRPr="00E60AD2">
              <w:t>5</w:t>
            </w: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59" w:rsidRPr="00E60AD2" w:rsidRDefault="00F13359" w:rsidP="004F38ED">
            <w:pPr>
              <w:rPr>
                <w:b/>
                <w:bCs/>
              </w:rPr>
            </w:pPr>
            <w:r w:rsidRPr="00E60AD2">
              <w:rPr>
                <w:b/>
                <w:bCs/>
              </w:rPr>
              <w:t>Valor mensual por mensajero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59" w:rsidRPr="00E60AD2" w:rsidRDefault="00F13359" w:rsidP="004F38ED">
            <w:pPr>
              <w:rPr>
                <w:b/>
                <w:bCs/>
              </w:rPr>
            </w:pPr>
          </w:p>
        </w:tc>
      </w:tr>
    </w:tbl>
    <w:p w:rsidR="00F13359" w:rsidRPr="00E60AD2" w:rsidRDefault="00F13359" w:rsidP="00F13359">
      <w:pPr>
        <w:jc w:val="both"/>
        <w:rPr>
          <w:b/>
          <w:lang w:val="es-ES_tradnl"/>
        </w:rPr>
      </w:pPr>
    </w:p>
    <w:p w:rsidR="00F13359" w:rsidRPr="00E60AD2" w:rsidRDefault="00F13359" w:rsidP="00F13359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F13359" w:rsidRPr="00E60AD2" w:rsidRDefault="00F13359" w:rsidP="00F13359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F13359" w:rsidRPr="00E60AD2" w:rsidRDefault="00F13359" w:rsidP="00F13359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F13359" w:rsidRPr="00E60AD2" w:rsidRDefault="00F13359" w:rsidP="00F13359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  <w:r w:rsidRPr="00E60AD2">
        <w:rPr>
          <w:sz w:val="21"/>
          <w:szCs w:val="21"/>
          <w:lang w:val="es-ES" w:eastAsia="es-ES"/>
        </w:rPr>
        <w:t>Nombre del proponente</w:t>
      </w:r>
      <w:r w:rsidRPr="00E60AD2">
        <w:rPr>
          <w:sz w:val="21"/>
          <w:szCs w:val="21"/>
          <w:lang w:val="es-ES" w:eastAsia="es-ES"/>
        </w:rPr>
        <w:tab/>
      </w:r>
      <w:r w:rsidRPr="00E60AD2">
        <w:rPr>
          <w:sz w:val="21"/>
          <w:szCs w:val="21"/>
          <w:lang w:val="es-ES" w:eastAsia="es-ES"/>
        </w:rPr>
        <w:tab/>
      </w:r>
      <w:r w:rsidRPr="00E60AD2">
        <w:rPr>
          <w:sz w:val="21"/>
          <w:szCs w:val="21"/>
          <w:lang w:val="es-ES" w:eastAsia="es-ES"/>
        </w:rPr>
        <w:tab/>
        <w:t>_________________________________________</w:t>
      </w:r>
    </w:p>
    <w:p w:rsidR="00F13359" w:rsidRPr="00E60AD2" w:rsidRDefault="00F13359" w:rsidP="00F13359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F13359" w:rsidRPr="00E60AD2" w:rsidRDefault="00F13359" w:rsidP="00F13359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F13359" w:rsidRPr="00E60AD2" w:rsidRDefault="00F13359" w:rsidP="00F13359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F13359" w:rsidRPr="00E60AD2" w:rsidRDefault="00F13359" w:rsidP="00F13359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F13359" w:rsidRPr="00E60AD2" w:rsidRDefault="00F13359" w:rsidP="00F13359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  <w:r w:rsidRPr="00E60AD2">
        <w:rPr>
          <w:sz w:val="21"/>
          <w:szCs w:val="21"/>
          <w:lang w:val="es-ES" w:eastAsia="es-ES"/>
        </w:rPr>
        <w:t>Firma del representante legal</w:t>
      </w:r>
      <w:r w:rsidRPr="00E60AD2">
        <w:rPr>
          <w:sz w:val="21"/>
          <w:szCs w:val="21"/>
          <w:lang w:val="es-ES" w:eastAsia="es-ES"/>
        </w:rPr>
        <w:tab/>
      </w:r>
      <w:r w:rsidRPr="00E60AD2">
        <w:rPr>
          <w:sz w:val="21"/>
          <w:szCs w:val="21"/>
          <w:lang w:val="es-ES" w:eastAsia="es-ES"/>
        </w:rPr>
        <w:tab/>
        <w:t>_________________________________________</w:t>
      </w:r>
    </w:p>
    <w:p w:rsidR="00CB425E" w:rsidRPr="004B5C77" w:rsidRDefault="00CB425E" w:rsidP="004B5C77"/>
    <w:sectPr w:rsidR="00CB425E" w:rsidRPr="004B5C77" w:rsidSect="002945DC">
      <w:headerReference w:type="default" r:id="rId8"/>
      <w:footerReference w:type="default" r:id="rId9"/>
      <w:pgSz w:w="12240" w:h="15840"/>
      <w:pgMar w:top="1985" w:right="1701" w:bottom="2410" w:left="1701" w:header="113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D92" w:rsidRDefault="00534D92" w:rsidP="00E851EF">
      <w:pPr>
        <w:spacing w:after="0" w:line="240" w:lineRule="auto"/>
      </w:pPr>
      <w:r>
        <w:separator/>
      </w:r>
    </w:p>
  </w:endnote>
  <w:endnote w:type="continuationSeparator" w:id="0">
    <w:p w:rsidR="00534D92" w:rsidRDefault="00534D92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D92" w:rsidRDefault="00534D92" w:rsidP="00E851EF">
    <w:pPr>
      <w:pStyle w:val="Piedepgina"/>
      <w:ind w:left="-1560"/>
    </w:pPr>
    <w:r>
      <w:rPr>
        <w:noProof/>
        <w:lang w:eastAsia="es-CO"/>
      </w:rPr>
      <w:drawing>
        <wp:inline distT="0" distB="0" distL="0" distR="0" wp14:anchorId="0A148BA0" wp14:editId="513D3F55">
          <wp:extent cx="7543800" cy="1124174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41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D92" w:rsidRDefault="00534D92" w:rsidP="00E851EF">
      <w:pPr>
        <w:spacing w:after="0" w:line="240" w:lineRule="auto"/>
      </w:pPr>
      <w:r>
        <w:separator/>
      </w:r>
    </w:p>
  </w:footnote>
  <w:footnote w:type="continuationSeparator" w:id="0">
    <w:p w:rsidR="00534D92" w:rsidRDefault="00534D92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D92" w:rsidRDefault="00534D92" w:rsidP="00E851EF">
    <w:pPr>
      <w:pStyle w:val="Encabezado"/>
      <w:ind w:left="-1560"/>
    </w:pPr>
    <w:r w:rsidRPr="00F406E8"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EFC4855" wp14:editId="4F6FAB89">
              <wp:simplePos x="0" y="0"/>
              <wp:positionH relativeFrom="column">
                <wp:posOffset>-994410</wp:posOffset>
              </wp:positionH>
              <wp:positionV relativeFrom="paragraph">
                <wp:posOffset>-71120</wp:posOffset>
              </wp:positionV>
              <wp:extent cx="7620000" cy="1060121"/>
              <wp:effectExtent l="0" t="0" r="19050" b="6985"/>
              <wp:wrapNone/>
              <wp:docPr id="7" name="11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0000" cy="1060121"/>
                        <a:chOff x="0" y="-133350"/>
                        <a:chExt cx="7620000" cy="1060121"/>
                      </a:xfrm>
                    </wpg:grpSpPr>
                    <wps:wsp>
                      <wps:cNvPr id="8" name="8 Rectángulo"/>
                      <wps:cNvSpPr/>
                      <wps:spPr>
                        <a:xfrm>
                          <a:off x="0" y="-133350"/>
                          <a:ext cx="7620000" cy="998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4D92" w:rsidRDefault="00534D92" w:rsidP="00F406E8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5 Imag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539175" y="20891"/>
                          <a:ext cx="905880" cy="9058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6 Imagen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1608" y="92900"/>
                          <a:ext cx="1872208" cy="681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11 Grupo" o:spid="_x0000_s1026" style="position:absolute;left:0;text-align:left;margin-left:-78.3pt;margin-top:-5.6pt;width:600pt;height:83.45pt;z-index:251659264;mso-height-relative:margin" coordorigin=",-1333" coordsize="76200,10601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2wBDAAIBAQEBAQIBAQECAgICAgQDAgICAgUEBAMEBgUGBgYFBgYGBwkIBgcJBwYGCAsICQoKCgoK&#10;BggLDAsKDAkKCgr/2wBDAQICAgICAgUDAwUKBwYHCgoKCgoKCgoKCgoKCgoKCgoKCgoKCgoKCgoK&#10;CgoKCgoKCgoKCgoKCgoKCgoKCgoKCgr/wAARCAGQAZ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QWRvYmUgSW1hZ2VSZWFkeQAAAAGGoAAAsY8AAeocAAcAAAgMAAAIpgAA&#10;AAAc6gAAAA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/9sAQwAIBgYHBgUIBwcHCQkICgwUDQwLCwwZEhMPFB0aHx4dGhwcICQuJyAi&#10;LCMcHCg3KSwwMTQ0NB8nOT04MjwuMzQy/9sAQwEJCQkMCwwYDQ0YMiEcITIyMjIyMjIyMjIyMjIy&#10;MjIyMjIyMjIyMjIyMjIyMjIyMjIyMjIyMjIyMjIyMjIyMjIy/8AAEQgA6QK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">
              <v:rect id="8 Rectángulo" o:spid="_x0000_s1027" style="position:absolute;top:-1333;width:76200;height:99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y6h8AA&#10;AADaAAAADwAAAGRycy9kb3ducmV2LnhtbERPTWsCMRC9C/6HMIVepGYttKxbo4hQ6MlS9eJt2Iyb&#10;pZvJkozrtr/eHAo9Pt73ajP6Tg0UUxvYwGJegCKug225MXA6vj+VoJIgW+wCk4EfSrBZTycrrGy4&#10;8RcNB2lUDuFUoQEn0ldap9qRxzQPPXHmLiF6lAxjo23EWw73nX4uilftseXc4LCnnaP6+3D1Bpa/&#10;9aeUoX9x0p6XjV/sL3GYGfP4MG7fQAmN8i/+c39YA3lrvpJvgF7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y6h8AAAADaAAAADwAAAAAAAAAAAAAAAACYAgAAZHJzL2Rvd25y&#10;ZXYueG1sUEsFBgAAAAAEAAQA9QAAAIUDAAAAAA==&#10;" fillcolor="white [3212]" strokecolor="white [3212]" strokeweight="2pt">
                <v:textbox>
                  <w:txbxContent>
                    <w:p w:rsidR="00534D92" w:rsidRDefault="00534D92" w:rsidP="00F406E8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5 Imagen" o:spid="_x0000_s1028" type="#_x0000_t75" style="position:absolute;left:65391;top:208;width:9059;height:9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eOzvDAAAA2gAAAA8AAABkcnMvZG93bnJldi54bWxEj8FqwzAQRO+B/oPYQi8hkdtDSdzIJikt&#10;hNxqB3JdrLVlaq1cSU2cv48KhRyHmXnDbMrJDuJMPvSOFTwvMxDEjdM9dwqO9ediBSJEZI2DY1Jw&#10;pQBl8TDbYK7dhb/oXMVOJAiHHBWYGMdcytAYshiWbiROXuu8xZik76T2eElwO8iXLHuVFntOCwZH&#10;ejfUfFe/VkF7qHZD+PiZ6s6225M/7ebrYJR6epy2byAiTfEe/m/vtYI1/F1JN0AW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N47O8MAAADaAAAADwAAAAAAAAAAAAAAAACf&#10;AgAAZHJzL2Rvd25yZXYueG1sUEsFBgAAAAAEAAQA9wAAAI8DAAAAAA==&#10;">
                <v:imagedata r:id="rId3" o:title=""/>
                <v:path arrowok="t"/>
              </v:shape>
              <v:shape id="6 Imagen" o:spid="_x0000_s1029" type="#_x0000_t75" style="position:absolute;left:2816;top:929;width:18722;height:6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sOI/FAAAA2wAAAA8AAABkcnMvZG93bnJldi54bWxEj9FqAkEMRd8L/sMQoW911lZL2TqKVQSp&#10;tqD1A8JO3FncySw7o65+ffNQ6FvCvbn3ZDLrfK0u1MYqsIHhIANFXARbcWng8LN6egMVE7LFOjAZ&#10;uFGE2bT3MMHchivv6LJPpZIQjjkacCk1udaxcOQxDkJDLNoxtB6TrG2pbYtXCfe1fs6yV+2xYmlw&#10;2NDCUXHan72B1cvma31zn933bnT/4PF22RyquzGP/W7+DipRl/7Nf9drK/hCL7/IAHr6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7DiPxQAAANsAAAAPAAAAAAAAAAAAAAAA&#10;AJ8CAABkcnMvZG93bnJldi54bWxQSwUGAAAAAAQABAD3AAAAkQMAAAAA&#10;">
                <v:imagedata r:id="rId4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0729"/>
    <w:multiLevelType w:val="hybridMultilevel"/>
    <w:tmpl w:val="80327F04"/>
    <w:lvl w:ilvl="0" w:tplc="F1608E0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C622C3"/>
    <w:multiLevelType w:val="hybridMultilevel"/>
    <w:tmpl w:val="B00C72E0"/>
    <w:lvl w:ilvl="0" w:tplc="D10C34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sz w:val="24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A5738"/>
    <w:multiLevelType w:val="hybridMultilevel"/>
    <w:tmpl w:val="0E7CF5DE"/>
    <w:lvl w:ilvl="0" w:tplc="0C0A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6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012EA4"/>
    <w:multiLevelType w:val="hybridMultilevel"/>
    <w:tmpl w:val="2834BBA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171A5F"/>
    <w:multiLevelType w:val="hybridMultilevel"/>
    <w:tmpl w:val="CCA46B4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DAA0B5B"/>
    <w:multiLevelType w:val="hybridMultilevel"/>
    <w:tmpl w:val="B352E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636A84"/>
    <w:multiLevelType w:val="hybridMultilevel"/>
    <w:tmpl w:val="23329D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3446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A051E1"/>
    <w:multiLevelType w:val="hybridMultilevel"/>
    <w:tmpl w:val="1952DFDC"/>
    <w:lvl w:ilvl="0" w:tplc="24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A85463"/>
    <w:multiLevelType w:val="hybridMultilevel"/>
    <w:tmpl w:val="EFB2010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DC83675"/>
    <w:multiLevelType w:val="hybridMultilevel"/>
    <w:tmpl w:val="51F6A52A"/>
    <w:lvl w:ilvl="0" w:tplc="1FEE2F9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12"/>
  </w:num>
  <w:num w:numId="6">
    <w:abstractNumId w:val="7"/>
  </w:num>
  <w:num w:numId="7">
    <w:abstractNumId w:val="3"/>
  </w:num>
  <w:num w:numId="8">
    <w:abstractNumId w:val="0"/>
  </w:num>
  <w:num w:numId="9">
    <w:abstractNumId w:val="9"/>
  </w:num>
  <w:num w:numId="10">
    <w:abstractNumId w:val="15"/>
  </w:num>
  <w:num w:numId="11">
    <w:abstractNumId w:val="10"/>
  </w:num>
  <w:num w:numId="12">
    <w:abstractNumId w:val="5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705BC"/>
    <w:rsid w:val="00073210"/>
    <w:rsid w:val="000A1EC3"/>
    <w:rsid w:val="000D62F9"/>
    <w:rsid w:val="000E7F67"/>
    <w:rsid w:val="001233DF"/>
    <w:rsid w:val="00192C3D"/>
    <w:rsid w:val="001B35BD"/>
    <w:rsid w:val="001F11F0"/>
    <w:rsid w:val="002023FC"/>
    <w:rsid w:val="00214308"/>
    <w:rsid w:val="00240160"/>
    <w:rsid w:val="002945DC"/>
    <w:rsid w:val="002A4297"/>
    <w:rsid w:val="00375540"/>
    <w:rsid w:val="0040505E"/>
    <w:rsid w:val="0046207F"/>
    <w:rsid w:val="004B5C77"/>
    <w:rsid w:val="0050621D"/>
    <w:rsid w:val="00534D92"/>
    <w:rsid w:val="00537A35"/>
    <w:rsid w:val="00577716"/>
    <w:rsid w:val="0057784D"/>
    <w:rsid w:val="00586FC3"/>
    <w:rsid w:val="005A36C5"/>
    <w:rsid w:val="006464BA"/>
    <w:rsid w:val="00674315"/>
    <w:rsid w:val="0074530A"/>
    <w:rsid w:val="007475A2"/>
    <w:rsid w:val="00752E5D"/>
    <w:rsid w:val="007E7AC4"/>
    <w:rsid w:val="00823EF9"/>
    <w:rsid w:val="00851289"/>
    <w:rsid w:val="0085637B"/>
    <w:rsid w:val="00865461"/>
    <w:rsid w:val="00881BA9"/>
    <w:rsid w:val="008D516D"/>
    <w:rsid w:val="008E03F3"/>
    <w:rsid w:val="00902305"/>
    <w:rsid w:val="00995C03"/>
    <w:rsid w:val="009B19EC"/>
    <w:rsid w:val="009B3E24"/>
    <w:rsid w:val="00A26EEE"/>
    <w:rsid w:val="00A3513F"/>
    <w:rsid w:val="00A81E65"/>
    <w:rsid w:val="00A87688"/>
    <w:rsid w:val="00A9631F"/>
    <w:rsid w:val="00AA5989"/>
    <w:rsid w:val="00AE3D0A"/>
    <w:rsid w:val="00AF03FE"/>
    <w:rsid w:val="00B15372"/>
    <w:rsid w:val="00BA6FBD"/>
    <w:rsid w:val="00BE6942"/>
    <w:rsid w:val="00CB2913"/>
    <w:rsid w:val="00CB425E"/>
    <w:rsid w:val="00CD3211"/>
    <w:rsid w:val="00D163C7"/>
    <w:rsid w:val="00D872A3"/>
    <w:rsid w:val="00DA7722"/>
    <w:rsid w:val="00DC5953"/>
    <w:rsid w:val="00E851EF"/>
    <w:rsid w:val="00EB0A1D"/>
    <w:rsid w:val="00EB45A7"/>
    <w:rsid w:val="00F07225"/>
    <w:rsid w:val="00F13359"/>
    <w:rsid w:val="00F406E8"/>
    <w:rsid w:val="00F40F56"/>
    <w:rsid w:val="00F463DA"/>
    <w:rsid w:val="00FB70F0"/>
    <w:rsid w:val="00F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val="es-CO" w:eastAsia="en-US"/>
    </w:rPr>
  </w:style>
  <w:style w:type="paragraph" w:styleId="Ttulo1">
    <w:name w:val="heading 1"/>
    <w:basedOn w:val="Normal"/>
    <w:next w:val="Normal"/>
    <w:link w:val="Ttulo1Car"/>
    <w:qFormat/>
    <w:locked/>
    <w:rsid w:val="00F133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B425E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B425E"/>
    <w:rPr>
      <w:rFonts w:eastAsiaTheme="minorHAnsi" w:cstheme="minorBidi"/>
      <w:sz w:val="22"/>
      <w:szCs w:val="21"/>
      <w:lang w:val="es-CO" w:eastAsia="en-US"/>
    </w:rPr>
  </w:style>
  <w:style w:type="paragraph" w:styleId="Sinespaciado">
    <w:name w:val="No Spacing"/>
    <w:uiPriority w:val="1"/>
    <w:qFormat/>
    <w:rsid w:val="00995C03"/>
    <w:rPr>
      <w:sz w:val="22"/>
      <w:szCs w:val="22"/>
      <w:lang w:val="es-CO" w:eastAsia="en-US"/>
    </w:rPr>
  </w:style>
  <w:style w:type="paragraph" w:customStyle="1" w:styleId="Default">
    <w:name w:val="Default"/>
    <w:rsid w:val="00995C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n-US"/>
    </w:rPr>
  </w:style>
  <w:style w:type="character" w:styleId="Hipervnculo">
    <w:name w:val="Hyperlink"/>
    <w:uiPriority w:val="99"/>
    <w:unhideWhenUsed/>
    <w:rsid w:val="00F13359"/>
    <w:rPr>
      <w:rFonts w:ascii="Times New Roman" w:hAnsi="Times New Roman" w:cs="Times New Roman" w:hint="default"/>
      <w:color w:val="0000FF"/>
      <w:u w:val="single"/>
    </w:rPr>
  </w:style>
  <w:style w:type="paragraph" w:customStyle="1" w:styleId="Titulo1Alejo">
    <w:name w:val="Titulo 1 Alejo"/>
    <w:basedOn w:val="Ttulo1"/>
    <w:next w:val="Normal"/>
    <w:link w:val="Titulo1AlejoCar"/>
    <w:qFormat/>
    <w:rsid w:val="00F13359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/>
      <w:kern w:val="32"/>
      <w:sz w:val="24"/>
      <w:szCs w:val="32"/>
      <w:lang w:val="es-ES_tradnl"/>
    </w:rPr>
  </w:style>
  <w:style w:type="character" w:customStyle="1" w:styleId="Titulo1AlejoCar">
    <w:name w:val="Titulo 1 Alejo Car"/>
    <w:basedOn w:val="Ttulo1Car"/>
    <w:link w:val="Titulo1Alejo"/>
    <w:rsid w:val="00F13359"/>
    <w:rPr>
      <w:rFonts w:ascii="Arial" w:eastAsia="Times New Roman" w:hAnsi="Arial" w:cstheme="majorBidi"/>
      <w:b/>
      <w:bCs/>
      <w:color w:val="365F91" w:themeColor="accent1" w:themeShade="BF"/>
      <w:kern w:val="32"/>
      <w:sz w:val="24"/>
      <w:szCs w:val="32"/>
      <w:lang w:val="es-ES_tradnl" w:eastAsia="en-US"/>
    </w:rPr>
  </w:style>
  <w:style w:type="paragraph" w:customStyle="1" w:styleId="Textoindependiente31">
    <w:name w:val="Texto independiente 31"/>
    <w:basedOn w:val="Normal"/>
    <w:rsid w:val="00F13359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F13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CO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val="es-CO" w:eastAsia="en-US"/>
    </w:rPr>
  </w:style>
  <w:style w:type="paragraph" w:styleId="Ttulo1">
    <w:name w:val="heading 1"/>
    <w:basedOn w:val="Normal"/>
    <w:next w:val="Normal"/>
    <w:link w:val="Ttulo1Car"/>
    <w:qFormat/>
    <w:locked/>
    <w:rsid w:val="00F133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B425E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B425E"/>
    <w:rPr>
      <w:rFonts w:eastAsiaTheme="minorHAnsi" w:cstheme="minorBidi"/>
      <w:sz w:val="22"/>
      <w:szCs w:val="21"/>
      <w:lang w:val="es-CO" w:eastAsia="en-US"/>
    </w:rPr>
  </w:style>
  <w:style w:type="paragraph" w:styleId="Sinespaciado">
    <w:name w:val="No Spacing"/>
    <w:uiPriority w:val="1"/>
    <w:qFormat/>
    <w:rsid w:val="00995C03"/>
    <w:rPr>
      <w:sz w:val="22"/>
      <w:szCs w:val="22"/>
      <w:lang w:val="es-CO" w:eastAsia="en-US"/>
    </w:rPr>
  </w:style>
  <w:style w:type="paragraph" w:customStyle="1" w:styleId="Default">
    <w:name w:val="Default"/>
    <w:rsid w:val="00995C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n-US"/>
    </w:rPr>
  </w:style>
  <w:style w:type="character" w:styleId="Hipervnculo">
    <w:name w:val="Hyperlink"/>
    <w:uiPriority w:val="99"/>
    <w:unhideWhenUsed/>
    <w:rsid w:val="00F13359"/>
    <w:rPr>
      <w:rFonts w:ascii="Times New Roman" w:hAnsi="Times New Roman" w:cs="Times New Roman" w:hint="default"/>
      <w:color w:val="0000FF"/>
      <w:u w:val="single"/>
    </w:rPr>
  </w:style>
  <w:style w:type="paragraph" w:customStyle="1" w:styleId="Titulo1Alejo">
    <w:name w:val="Titulo 1 Alejo"/>
    <w:basedOn w:val="Ttulo1"/>
    <w:next w:val="Normal"/>
    <w:link w:val="Titulo1AlejoCar"/>
    <w:qFormat/>
    <w:rsid w:val="00F13359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/>
      <w:kern w:val="32"/>
      <w:sz w:val="24"/>
      <w:szCs w:val="32"/>
      <w:lang w:val="es-ES_tradnl"/>
    </w:rPr>
  </w:style>
  <w:style w:type="character" w:customStyle="1" w:styleId="Titulo1AlejoCar">
    <w:name w:val="Titulo 1 Alejo Car"/>
    <w:basedOn w:val="Ttulo1Car"/>
    <w:link w:val="Titulo1Alejo"/>
    <w:rsid w:val="00F13359"/>
    <w:rPr>
      <w:rFonts w:ascii="Arial" w:eastAsia="Times New Roman" w:hAnsi="Arial" w:cstheme="majorBidi"/>
      <w:b/>
      <w:bCs/>
      <w:color w:val="365F91" w:themeColor="accent1" w:themeShade="BF"/>
      <w:kern w:val="32"/>
      <w:sz w:val="24"/>
      <w:szCs w:val="32"/>
      <w:lang w:val="es-ES_tradnl" w:eastAsia="en-US"/>
    </w:rPr>
  </w:style>
  <w:style w:type="paragraph" w:customStyle="1" w:styleId="Textoindependiente31">
    <w:name w:val="Texto independiente 31"/>
    <w:basedOn w:val="Normal"/>
    <w:rsid w:val="00F13359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F13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9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71677EBC</Template>
  <TotalTime>0</TotalTime>
  <Pages>1</Pages>
  <Words>63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2</cp:revision>
  <cp:lastPrinted>2016-01-16T16:22:00Z</cp:lastPrinted>
  <dcterms:created xsi:type="dcterms:W3CDTF">2016-01-21T12:49:00Z</dcterms:created>
  <dcterms:modified xsi:type="dcterms:W3CDTF">2016-01-21T12:49:00Z</dcterms:modified>
</cp:coreProperties>
</file>