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273" w:rsidRPr="00767554" w:rsidRDefault="00F05273" w:rsidP="00F0527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u w:val="single"/>
        </w:rPr>
      </w:pPr>
      <w:bookmarkStart w:id="0" w:name="_GoBack"/>
      <w:bookmarkEnd w:id="0"/>
      <w:r>
        <w:rPr>
          <w:rFonts w:ascii="Arial" w:hAnsi="Arial" w:cs="Arial"/>
          <w:b/>
          <w:bCs/>
          <w:u w:val="single"/>
        </w:rPr>
        <w:t>CHAQUETA</w:t>
      </w:r>
      <w:r w:rsidRPr="00767554">
        <w:rPr>
          <w:rFonts w:ascii="Arial" w:hAnsi="Arial" w:cs="Arial"/>
          <w:b/>
          <w:bCs/>
          <w:u w:val="single"/>
        </w:rPr>
        <w:t xml:space="preserve"> </w:t>
      </w:r>
      <w:r w:rsidRPr="00767554">
        <w:rPr>
          <w:rFonts w:ascii="Arial" w:hAnsi="Arial" w:cs="Arial"/>
          <w:b/>
          <w:u w:val="single"/>
        </w:rPr>
        <w:t>GRUPO DE APOYO COMUNITARIO (GRACO)</w:t>
      </w:r>
    </w:p>
    <w:p w:rsidR="00F05273" w:rsidRPr="00E10F7A" w:rsidRDefault="00F05273" w:rsidP="00E10F7A">
      <w:pPr>
        <w:autoSpaceDE w:val="0"/>
        <w:autoSpaceDN w:val="0"/>
        <w:adjustRightInd w:val="0"/>
        <w:spacing w:line="240" w:lineRule="auto"/>
        <w:ind w:right="-518"/>
        <w:jc w:val="both"/>
        <w:rPr>
          <w:rFonts w:ascii="Arial" w:hAnsi="Arial" w:cs="Arial"/>
          <w:color w:val="000000"/>
        </w:rPr>
      </w:pPr>
      <w:r w:rsidRPr="00E10F7A">
        <w:rPr>
          <w:rFonts w:ascii="Arial" w:hAnsi="Arial" w:cs="Arial"/>
          <w:color w:val="000000"/>
        </w:rPr>
        <w:t>Elaborada con las siguientes especificaciones:</w:t>
      </w:r>
    </w:p>
    <w:p w:rsidR="00536B96" w:rsidRPr="00E10F7A" w:rsidRDefault="00F05273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hAnsi="Arial" w:cs="Arial"/>
          <w:color w:val="000000"/>
        </w:rPr>
      </w:pPr>
      <w:r w:rsidRPr="00E10F7A">
        <w:rPr>
          <w:rFonts w:ascii="Arial" w:hAnsi="Arial" w:cs="Arial"/>
          <w:color w:val="000000"/>
        </w:rPr>
        <w:t xml:space="preserve">Confeccionada en </w:t>
      </w:r>
      <w:r w:rsidRPr="00E10F7A">
        <w:rPr>
          <w:rFonts w:ascii="Arial" w:eastAsia="Times New Roman" w:hAnsi="Arial" w:cs="Arial"/>
          <w:color w:val="000000"/>
        </w:rPr>
        <w:t xml:space="preserve">tela LAFALLET (anti fluido) </w:t>
      </w:r>
      <w:r w:rsidRPr="00E10F7A">
        <w:rPr>
          <w:rFonts w:ascii="Arial" w:hAnsi="Arial" w:cs="Arial"/>
          <w:color w:val="000000"/>
        </w:rPr>
        <w:t>de color blanco y negro</w:t>
      </w:r>
      <w:r w:rsidR="00E10F7A">
        <w:rPr>
          <w:rFonts w:ascii="Arial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hAnsi="Arial" w:cs="Arial"/>
          <w:color w:val="000000"/>
        </w:rPr>
      </w:pPr>
      <w:r w:rsidRPr="00E10F7A">
        <w:rPr>
          <w:rFonts w:ascii="Arial" w:hAnsi="Arial" w:cs="Arial"/>
          <w:color w:val="000000"/>
        </w:rPr>
        <w:t xml:space="preserve">Cuello </w:t>
      </w:r>
      <w:r w:rsidR="00F05273" w:rsidRPr="00E10F7A">
        <w:rPr>
          <w:rFonts w:ascii="Arial" w:hAnsi="Arial" w:cs="Arial"/>
          <w:color w:val="000000"/>
        </w:rPr>
        <w:t>color negro con guata (abollonado)</w:t>
      </w:r>
      <w:r>
        <w:rPr>
          <w:rFonts w:ascii="Arial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hAnsi="Arial" w:cs="Arial"/>
          <w:color w:val="000000"/>
        </w:rPr>
      </w:pPr>
      <w:r w:rsidRPr="00E10F7A">
        <w:rPr>
          <w:rFonts w:ascii="Arial" w:hAnsi="Arial" w:cs="Arial"/>
          <w:color w:val="000000"/>
        </w:rPr>
        <w:t xml:space="preserve">Cierre </w:t>
      </w:r>
      <w:r w:rsidR="00B829A0">
        <w:rPr>
          <w:rFonts w:ascii="Arial" w:hAnsi="Arial" w:cs="Arial"/>
          <w:color w:val="000000"/>
        </w:rPr>
        <w:t xml:space="preserve">plástico </w:t>
      </w:r>
      <w:r w:rsidR="006A0F93" w:rsidRPr="00E10F7A">
        <w:rPr>
          <w:rFonts w:ascii="Arial" w:hAnsi="Arial" w:cs="Arial"/>
          <w:color w:val="000000"/>
        </w:rPr>
        <w:t>No. 6 de</w:t>
      </w:r>
      <w:r w:rsidR="00C4083E" w:rsidRPr="00E10F7A">
        <w:rPr>
          <w:rFonts w:ascii="Arial" w:hAnsi="Arial" w:cs="Arial"/>
          <w:color w:val="000000"/>
        </w:rPr>
        <w:t xml:space="preserve"> EK</w:t>
      </w:r>
      <w:r w:rsidR="006A0F93" w:rsidRPr="00E10F7A">
        <w:rPr>
          <w:rFonts w:ascii="Arial" w:hAnsi="Arial" w:cs="Arial"/>
          <w:color w:val="000000"/>
        </w:rPr>
        <w:t>A</w:t>
      </w:r>
      <w:r w:rsidR="00C4083E" w:rsidRPr="00E10F7A">
        <w:rPr>
          <w:rFonts w:ascii="Arial" w:hAnsi="Arial" w:cs="Arial"/>
          <w:color w:val="000000"/>
        </w:rPr>
        <w:t xml:space="preserve"> </w:t>
      </w:r>
      <w:r w:rsidR="006A0F93" w:rsidRPr="00E10F7A">
        <w:rPr>
          <w:rFonts w:ascii="Arial" w:hAnsi="Arial" w:cs="Arial"/>
          <w:color w:val="000000"/>
        </w:rPr>
        <w:t xml:space="preserve">color negro </w:t>
      </w:r>
      <w:r w:rsidR="00C4083E" w:rsidRPr="00E10F7A">
        <w:rPr>
          <w:rFonts w:ascii="Arial" w:hAnsi="Arial" w:cs="Arial"/>
          <w:color w:val="000000"/>
        </w:rPr>
        <w:t>desde el extremo inferior del dobladillo hasta el extremo superior (borde) del cuello</w:t>
      </w:r>
      <w:r>
        <w:rPr>
          <w:rFonts w:ascii="Arial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hAnsi="Arial" w:cs="Arial"/>
          <w:color w:val="000000"/>
        </w:rPr>
      </w:pPr>
      <w:r w:rsidRPr="00E10F7A">
        <w:rPr>
          <w:rFonts w:ascii="Arial" w:hAnsi="Arial" w:cs="Arial"/>
          <w:color w:val="000000"/>
        </w:rPr>
        <w:t xml:space="preserve">Puños </w:t>
      </w:r>
      <w:r w:rsidR="007643A3" w:rsidRPr="00E10F7A">
        <w:rPr>
          <w:rFonts w:ascii="Arial" w:hAnsi="Arial" w:cs="Arial"/>
          <w:color w:val="000000"/>
        </w:rPr>
        <w:t xml:space="preserve">de 3 cm </w:t>
      </w:r>
      <w:r w:rsidR="00F05273" w:rsidRPr="00E10F7A">
        <w:rPr>
          <w:rFonts w:ascii="Arial" w:hAnsi="Arial" w:cs="Arial"/>
          <w:color w:val="000000"/>
        </w:rPr>
        <w:t>con sistema de seguridad en adhesivo (para graduar)</w:t>
      </w:r>
      <w:r>
        <w:rPr>
          <w:rFonts w:ascii="Arial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eastAsia="Times New Roman" w:hAnsi="Arial" w:cs="Arial"/>
          <w:color w:val="000000"/>
        </w:rPr>
      </w:pPr>
      <w:r w:rsidRPr="00E10F7A">
        <w:rPr>
          <w:rFonts w:ascii="Arial" w:eastAsia="Times New Roman" w:hAnsi="Arial" w:cs="Arial"/>
          <w:color w:val="000000"/>
        </w:rPr>
        <w:t xml:space="preserve">Escudo </w:t>
      </w:r>
      <w:r w:rsidR="00011C0A" w:rsidRPr="00E10F7A">
        <w:rPr>
          <w:rFonts w:ascii="Arial" w:eastAsia="Times New Roman" w:hAnsi="Arial" w:cs="Arial"/>
          <w:color w:val="000000"/>
        </w:rPr>
        <w:t xml:space="preserve">bordado </w:t>
      </w:r>
      <w:r w:rsidR="00536B96" w:rsidRPr="00E10F7A">
        <w:rPr>
          <w:rFonts w:ascii="Arial" w:eastAsia="Times New Roman" w:hAnsi="Arial" w:cs="Arial"/>
          <w:color w:val="000000"/>
        </w:rPr>
        <w:t xml:space="preserve">en hilo </w:t>
      </w:r>
      <w:r w:rsidR="00011C0A" w:rsidRPr="00E10F7A">
        <w:rPr>
          <w:rFonts w:ascii="Arial" w:eastAsia="Times New Roman" w:hAnsi="Arial" w:cs="Arial"/>
          <w:color w:val="000000"/>
        </w:rPr>
        <w:t xml:space="preserve">a la altura del pecho </w:t>
      </w:r>
      <w:r w:rsidR="00536B96" w:rsidRPr="00E10F7A">
        <w:rPr>
          <w:rFonts w:ascii="Arial" w:eastAsia="Times New Roman" w:hAnsi="Arial" w:cs="Arial"/>
          <w:color w:val="000000"/>
        </w:rPr>
        <w:t>(</w:t>
      </w:r>
      <w:r w:rsidR="00011C0A" w:rsidRPr="00E10F7A">
        <w:rPr>
          <w:rFonts w:ascii="Arial" w:eastAsia="Times New Roman" w:hAnsi="Arial" w:cs="Arial"/>
          <w:color w:val="000000"/>
        </w:rPr>
        <w:t>parte izquierda</w:t>
      </w:r>
      <w:r w:rsidR="00536B96" w:rsidRPr="00E10F7A">
        <w:rPr>
          <w:rFonts w:ascii="Arial" w:eastAsia="Times New Roman" w:hAnsi="Arial" w:cs="Arial"/>
          <w:color w:val="000000"/>
        </w:rPr>
        <w:t>)</w:t>
      </w:r>
      <w:r w:rsidR="00011C0A" w:rsidRPr="00E10F7A">
        <w:rPr>
          <w:rFonts w:ascii="Arial" w:eastAsia="Times New Roman" w:hAnsi="Arial" w:cs="Arial"/>
          <w:color w:val="000000"/>
        </w:rPr>
        <w:t xml:space="preserve"> con los textos </w:t>
      </w:r>
      <w:r w:rsidR="00F05273" w:rsidRPr="00E10F7A">
        <w:rPr>
          <w:rFonts w:ascii="Arial" w:eastAsia="Times New Roman" w:hAnsi="Arial" w:cs="Arial"/>
          <w:color w:val="000000"/>
        </w:rPr>
        <w:t>“</w:t>
      </w:r>
      <w:r w:rsidR="00011C0A" w:rsidRPr="00E10F7A">
        <w:rPr>
          <w:rFonts w:ascii="Arial" w:eastAsia="Times New Roman" w:hAnsi="Arial" w:cs="Arial"/>
          <w:color w:val="000000"/>
        </w:rPr>
        <w:t>CÍVICA JUVENIL</w:t>
      </w:r>
      <w:r w:rsidR="00F05273" w:rsidRPr="00E10F7A">
        <w:rPr>
          <w:rFonts w:ascii="Arial" w:eastAsia="Times New Roman" w:hAnsi="Arial" w:cs="Arial"/>
          <w:color w:val="000000"/>
        </w:rPr>
        <w:t>”</w:t>
      </w:r>
      <w:r w:rsidR="00011C0A" w:rsidRPr="00E10F7A">
        <w:rPr>
          <w:rFonts w:ascii="Arial" w:eastAsia="Times New Roman" w:hAnsi="Arial" w:cs="Arial"/>
          <w:color w:val="000000"/>
        </w:rPr>
        <w:t xml:space="preserve"> y “CONSTRUCTORES DE PAZ”</w:t>
      </w:r>
      <w:r w:rsidR="00F05273" w:rsidRPr="00E10F7A">
        <w:rPr>
          <w:rFonts w:ascii="Arial" w:eastAsia="Times New Roman" w:hAnsi="Arial" w:cs="Arial"/>
          <w:color w:val="000000"/>
        </w:rPr>
        <w:t xml:space="preserve"> (ver diseño)</w:t>
      </w:r>
      <w:r w:rsidR="00F321F8">
        <w:rPr>
          <w:rFonts w:ascii="Arial" w:eastAsia="Times New Roman" w:hAnsi="Arial" w:cs="Arial"/>
          <w:color w:val="000000"/>
        </w:rPr>
        <w:t xml:space="preserve">, </w:t>
      </w:r>
      <w:r w:rsidR="00F321F8">
        <w:rPr>
          <w:rFonts w:ascii="Arial" w:hAnsi="Arial" w:cs="Arial"/>
          <w:color w:val="000000"/>
        </w:rPr>
        <w:t>tiene un diámetro de siete (7) cm de circunferencia</w:t>
      </w:r>
      <w:r>
        <w:rPr>
          <w:rFonts w:ascii="Arial" w:eastAsia="Times New Roman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eastAsia="Times New Roman" w:hAnsi="Arial" w:cs="Arial"/>
          <w:color w:val="000000"/>
        </w:rPr>
      </w:pPr>
      <w:r w:rsidRPr="00E10F7A">
        <w:rPr>
          <w:rFonts w:ascii="Arial" w:eastAsia="Times New Roman" w:hAnsi="Arial" w:cs="Arial"/>
          <w:color w:val="000000"/>
        </w:rPr>
        <w:t xml:space="preserve">Mangas </w:t>
      </w:r>
      <w:r w:rsidR="00162BD2" w:rsidRPr="00E10F7A">
        <w:rPr>
          <w:rFonts w:ascii="Arial" w:eastAsia="Times New Roman" w:hAnsi="Arial" w:cs="Arial"/>
          <w:color w:val="000000"/>
        </w:rPr>
        <w:t>separables (</w:t>
      </w:r>
      <w:r w:rsidR="00F05273" w:rsidRPr="00E10F7A">
        <w:rPr>
          <w:rFonts w:ascii="Arial" w:eastAsia="Times New Roman" w:hAnsi="Arial" w:cs="Arial"/>
          <w:color w:val="000000"/>
        </w:rPr>
        <w:t>desprendibles</w:t>
      </w:r>
      <w:r w:rsidR="00162BD2" w:rsidRPr="00E10F7A">
        <w:rPr>
          <w:rFonts w:ascii="Arial" w:eastAsia="Times New Roman" w:hAnsi="Arial" w:cs="Arial"/>
          <w:color w:val="000000"/>
        </w:rPr>
        <w:t>)</w:t>
      </w:r>
      <w:r w:rsidR="00235727">
        <w:rPr>
          <w:rFonts w:ascii="Arial" w:eastAsia="Times New Roman" w:hAnsi="Arial" w:cs="Arial"/>
          <w:color w:val="000000"/>
        </w:rPr>
        <w:t>, con solapa y</w:t>
      </w:r>
      <w:r w:rsidR="00F05273" w:rsidRPr="00E10F7A">
        <w:rPr>
          <w:rFonts w:ascii="Arial" w:eastAsia="Times New Roman" w:hAnsi="Arial" w:cs="Arial"/>
          <w:color w:val="000000"/>
        </w:rPr>
        <w:t xml:space="preserve"> con cierre </w:t>
      </w:r>
      <w:r w:rsidR="00B829A0">
        <w:rPr>
          <w:rFonts w:ascii="Arial" w:eastAsia="Times New Roman" w:hAnsi="Arial" w:cs="Arial"/>
          <w:color w:val="000000"/>
        </w:rPr>
        <w:t xml:space="preserve">plástico </w:t>
      </w:r>
      <w:r w:rsidR="006A0F93" w:rsidRPr="00E10F7A">
        <w:rPr>
          <w:rFonts w:ascii="Arial" w:hAnsi="Arial" w:cs="Arial"/>
          <w:color w:val="000000"/>
        </w:rPr>
        <w:t>No. 6 de EKA</w:t>
      </w:r>
      <w:r w:rsidR="006A0F93" w:rsidRPr="00E10F7A">
        <w:rPr>
          <w:rFonts w:ascii="Arial" w:eastAsia="Times New Roman" w:hAnsi="Arial" w:cs="Arial"/>
          <w:color w:val="000000"/>
        </w:rPr>
        <w:t xml:space="preserve"> </w:t>
      </w:r>
      <w:r w:rsidR="007643A3" w:rsidRPr="00E10F7A">
        <w:rPr>
          <w:rFonts w:ascii="Arial" w:eastAsia="Times New Roman" w:hAnsi="Arial" w:cs="Arial"/>
          <w:color w:val="000000"/>
        </w:rPr>
        <w:t xml:space="preserve">color </w:t>
      </w:r>
      <w:r w:rsidR="00F05273" w:rsidRPr="00E10F7A">
        <w:rPr>
          <w:rFonts w:ascii="Arial" w:eastAsia="Times New Roman" w:hAnsi="Arial" w:cs="Arial"/>
          <w:color w:val="000000"/>
        </w:rPr>
        <w:t>negro</w:t>
      </w:r>
      <w:r>
        <w:rPr>
          <w:rFonts w:ascii="Arial" w:eastAsia="Times New Roman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eastAsia="Times New Roman" w:hAnsi="Arial" w:cs="Arial"/>
          <w:color w:val="000000"/>
        </w:rPr>
      </w:pPr>
      <w:r w:rsidRPr="00E10F7A">
        <w:rPr>
          <w:rFonts w:ascii="Arial" w:eastAsia="Times New Roman" w:hAnsi="Arial" w:cs="Arial"/>
          <w:color w:val="000000"/>
        </w:rPr>
        <w:t xml:space="preserve">Dos </w:t>
      </w:r>
      <w:r w:rsidR="00F05273" w:rsidRPr="00E10F7A">
        <w:rPr>
          <w:rFonts w:ascii="Arial" w:eastAsia="Times New Roman" w:hAnsi="Arial" w:cs="Arial"/>
          <w:color w:val="000000"/>
        </w:rPr>
        <w:t>(</w:t>
      </w:r>
      <w:r w:rsidR="007643A3" w:rsidRPr="00E10F7A">
        <w:rPr>
          <w:rFonts w:ascii="Arial" w:eastAsia="Times New Roman" w:hAnsi="Arial" w:cs="Arial"/>
          <w:color w:val="000000"/>
        </w:rPr>
        <w:t>2</w:t>
      </w:r>
      <w:r w:rsidR="00F05273" w:rsidRPr="00E10F7A">
        <w:rPr>
          <w:rFonts w:ascii="Arial" w:eastAsia="Times New Roman" w:hAnsi="Arial" w:cs="Arial"/>
          <w:color w:val="000000"/>
        </w:rPr>
        <w:t>) bolsillos en la parte</w:t>
      </w:r>
      <w:r w:rsidR="007643A3" w:rsidRPr="00E10F7A">
        <w:rPr>
          <w:rFonts w:ascii="Arial" w:eastAsia="Times New Roman" w:hAnsi="Arial" w:cs="Arial"/>
          <w:color w:val="000000"/>
        </w:rPr>
        <w:t xml:space="preserve"> inferior</w:t>
      </w:r>
      <w:r w:rsidR="00F05273" w:rsidRPr="00E10F7A">
        <w:rPr>
          <w:rFonts w:ascii="Arial" w:eastAsia="Times New Roman" w:hAnsi="Arial" w:cs="Arial"/>
          <w:color w:val="000000"/>
        </w:rPr>
        <w:t xml:space="preserve"> frontal </w:t>
      </w:r>
      <w:r w:rsidR="006A0F93" w:rsidRPr="00E10F7A">
        <w:rPr>
          <w:rFonts w:ascii="Arial" w:eastAsia="Times New Roman" w:hAnsi="Arial" w:cs="Arial"/>
          <w:color w:val="000000"/>
        </w:rPr>
        <w:t xml:space="preserve">con cierre </w:t>
      </w:r>
      <w:r w:rsidR="00B829A0">
        <w:rPr>
          <w:rFonts w:ascii="Arial" w:eastAsia="Times New Roman" w:hAnsi="Arial" w:cs="Arial"/>
          <w:color w:val="000000"/>
        </w:rPr>
        <w:t xml:space="preserve">plástico </w:t>
      </w:r>
      <w:r w:rsidR="0042757D">
        <w:rPr>
          <w:rFonts w:ascii="Arial" w:hAnsi="Arial" w:cs="Arial"/>
          <w:color w:val="000000"/>
        </w:rPr>
        <w:t>No. 4</w:t>
      </w:r>
      <w:r w:rsidR="006A0F93" w:rsidRPr="00E10F7A">
        <w:rPr>
          <w:rFonts w:ascii="Arial" w:hAnsi="Arial" w:cs="Arial"/>
          <w:color w:val="000000"/>
        </w:rPr>
        <w:t xml:space="preserve"> de EKA</w:t>
      </w:r>
      <w:r w:rsidR="006A0F93" w:rsidRPr="00E10F7A">
        <w:rPr>
          <w:rFonts w:ascii="Arial" w:eastAsia="Times New Roman" w:hAnsi="Arial" w:cs="Arial"/>
          <w:color w:val="000000"/>
        </w:rPr>
        <w:t xml:space="preserve"> color negro</w:t>
      </w:r>
      <w:r>
        <w:rPr>
          <w:rFonts w:ascii="Arial" w:eastAsia="Times New Roman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eastAsia="Times New Roman" w:hAnsi="Arial" w:cs="Arial"/>
          <w:color w:val="000000"/>
        </w:rPr>
      </w:pPr>
      <w:r w:rsidRPr="00E10F7A">
        <w:rPr>
          <w:rFonts w:ascii="Arial" w:eastAsia="Times New Roman" w:hAnsi="Arial" w:cs="Arial"/>
          <w:color w:val="000000"/>
        </w:rPr>
        <w:t xml:space="preserve">Un </w:t>
      </w:r>
      <w:r w:rsidR="00C4083E" w:rsidRPr="00E10F7A">
        <w:rPr>
          <w:rFonts w:ascii="Arial" w:eastAsia="Times New Roman" w:hAnsi="Arial" w:cs="Arial"/>
          <w:color w:val="000000"/>
        </w:rPr>
        <w:t>(1)</w:t>
      </w:r>
      <w:r w:rsidR="007643A3" w:rsidRPr="00E10F7A">
        <w:rPr>
          <w:rFonts w:ascii="Arial" w:eastAsia="Times New Roman" w:hAnsi="Arial" w:cs="Arial"/>
          <w:color w:val="000000"/>
        </w:rPr>
        <w:t xml:space="preserve"> bolsillo </w:t>
      </w:r>
      <w:r w:rsidR="00162BD2" w:rsidRPr="00E10F7A">
        <w:rPr>
          <w:rFonts w:ascii="Arial" w:eastAsia="Times New Roman" w:hAnsi="Arial" w:cs="Arial"/>
          <w:color w:val="000000"/>
        </w:rPr>
        <w:t xml:space="preserve">de fuelle </w:t>
      </w:r>
      <w:r w:rsidR="007643A3" w:rsidRPr="00E10F7A">
        <w:rPr>
          <w:rFonts w:ascii="Arial" w:eastAsia="Times New Roman" w:hAnsi="Arial" w:cs="Arial"/>
          <w:color w:val="000000"/>
        </w:rPr>
        <w:t xml:space="preserve">en la parte superior frontal derecho </w:t>
      </w:r>
      <w:r w:rsidR="00C4083E" w:rsidRPr="00E10F7A">
        <w:rPr>
          <w:rFonts w:ascii="Arial" w:hAnsi="Arial" w:cs="Arial"/>
        </w:rPr>
        <w:t>con cartera de cierre adhesivo tipo velcro</w:t>
      </w:r>
      <w:r w:rsidR="00C4083E" w:rsidRPr="00E10F7A">
        <w:rPr>
          <w:rFonts w:ascii="Arial" w:eastAsia="Times New Roman" w:hAnsi="Arial" w:cs="Arial"/>
          <w:color w:val="000000"/>
        </w:rPr>
        <w:t xml:space="preserve"> </w:t>
      </w:r>
      <w:r w:rsidR="00F05273" w:rsidRPr="00E10F7A">
        <w:rPr>
          <w:rFonts w:ascii="Arial" w:eastAsia="Times New Roman" w:hAnsi="Arial" w:cs="Arial"/>
          <w:color w:val="000000"/>
        </w:rPr>
        <w:t>y</w:t>
      </w:r>
      <w:r>
        <w:rPr>
          <w:rFonts w:ascii="Arial" w:eastAsia="Times New Roman" w:hAnsi="Arial" w:cs="Arial"/>
          <w:color w:val="000000"/>
        </w:rPr>
        <w:t xml:space="preserve"> porta lapicero.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eastAsia="Times New Roman" w:hAnsi="Arial" w:cs="Arial"/>
          <w:color w:val="000000"/>
        </w:rPr>
      </w:pPr>
      <w:r w:rsidRPr="00E10F7A">
        <w:rPr>
          <w:rFonts w:ascii="Arial" w:eastAsia="Times New Roman" w:hAnsi="Arial" w:cs="Arial"/>
          <w:color w:val="000000"/>
        </w:rPr>
        <w:t xml:space="preserve">Un </w:t>
      </w:r>
      <w:r w:rsidR="00C4083E" w:rsidRPr="00E10F7A">
        <w:rPr>
          <w:rFonts w:ascii="Arial" w:eastAsia="Times New Roman" w:hAnsi="Arial" w:cs="Arial"/>
          <w:color w:val="000000"/>
        </w:rPr>
        <w:t>(1)</w:t>
      </w:r>
      <w:r w:rsidR="00F05273" w:rsidRPr="00E10F7A">
        <w:rPr>
          <w:rFonts w:ascii="Arial" w:eastAsia="Times New Roman" w:hAnsi="Arial" w:cs="Arial"/>
          <w:color w:val="000000"/>
        </w:rPr>
        <w:t xml:space="preserve"> bolsillo tipo morral en la parte posterior (interno)</w:t>
      </w:r>
      <w:r w:rsidR="00162BD2" w:rsidRPr="00E10F7A">
        <w:rPr>
          <w:rFonts w:ascii="Arial" w:eastAsia="Times New Roman" w:hAnsi="Arial" w:cs="Arial"/>
          <w:color w:val="000000"/>
        </w:rPr>
        <w:t xml:space="preserve"> para guardar la chaqueta</w:t>
      </w:r>
      <w:r w:rsidR="006A0F93" w:rsidRPr="00E10F7A">
        <w:rPr>
          <w:rFonts w:ascii="Arial" w:eastAsia="Times New Roman" w:hAnsi="Arial" w:cs="Arial"/>
          <w:color w:val="000000"/>
        </w:rPr>
        <w:t xml:space="preserve"> con cierre </w:t>
      </w:r>
      <w:r w:rsidR="00B829A0">
        <w:rPr>
          <w:rFonts w:ascii="Arial" w:eastAsia="Times New Roman" w:hAnsi="Arial" w:cs="Arial"/>
          <w:color w:val="000000"/>
        </w:rPr>
        <w:t xml:space="preserve">plástico </w:t>
      </w:r>
      <w:r w:rsidR="006A0F93" w:rsidRPr="00E10F7A">
        <w:rPr>
          <w:rFonts w:ascii="Arial" w:hAnsi="Arial" w:cs="Arial"/>
          <w:color w:val="000000"/>
        </w:rPr>
        <w:t>No. 6 de EKA</w:t>
      </w:r>
      <w:r w:rsidR="006A0F93" w:rsidRPr="00E10F7A">
        <w:rPr>
          <w:rFonts w:ascii="Arial" w:eastAsia="Times New Roman" w:hAnsi="Arial" w:cs="Arial"/>
          <w:color w:val="000000"/>
        </w:rPr>
        <w:t xml:space="preserve"> color negro</w:t>
      </w:r>
      <w:r w:rsidR="00162BD2" w:rsidRPr="00E10F7A">
        <w:rPr>
          <w:rFonts w:ascii="Arial" w:eastAsia="Times New Roman" w:hAnsi="Arial" w:cs="Arial"/>
          <w:color w:val="000000"/>
        </w:rPr>
        <w:t>, con reata blanca</w:t>
      </w:r>
      <w:r>
        <w:rPr>
          <w:rFonts w:ascii="Arial" w:eastAsia="Times New Roman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eastAsia="Times New Roman" w:hAnsi="Arial" w:cs="Arial"/>
          <w:color w:val="000000"/>
        </w:rPr>
      </w:pPr>
      <w:r w:rsidRPr="00E10F7A">
        <w:rPr>
          <w:rFonts w:ascii="Arial" w:eastAsia="Times New Roman" w:hAnsi="Arial" w:cs="Arial"/>
          <w:color w:val="000000"/>
        </w:rPr>
        <w:t xml:space="preserve">Cinta </w:t>
      </w:r>
      <w:r w:rsidR="00162BD2" w:rsidRPr="00E10F7A">
        <w:rPr>
          <w:rFonts w:ascii="Arial" w:eastAsia="Times New Roman" w:hAnsi="Arial" w:cs="Arial"/>
          <w:color w:val="000000"/>
        </w:rPr>
        <w:t xml:space="preserve">reflectiva textil (línea fluorescente) </w:t>
      </w:r>
      <w:r w:rsidR="00F05273" w:rsidRPr="00E10F7A">
        <w:rPr>
          <w:rFonts w:ascii="Arial" w:eastAsia="Times New Roman" w:hAnsi="Arial" w:cs="Arial"/>
          <w:color w:val="000000"/>
        </w:rPr>
        <w:t>de tres centímetros a 500 candelas, ubicadas en las mangas</w:t>
      </w:r>
      <w:r w:rsidR="00011C0A" w:rsidRPr="00E10F7A">
        <w:rPr>
          <w:rFonts w:ascii="Arial" w:eastAsia="Times New Roman" w:hAnsi="Arial" w:cs="Arial"/>
          <w:color w:val="000000"/>
        </w:rPr>
        <w:t>, espalda</w:t>
      </w:r>
      <w:r w:rsidR="00F05273" w:rsidRPr="00E10F7A">
        <w:rPr>
          <w:rFonts w:ascii="Arial" w:eastAsia="Times New Roman" w:hAnsi="Arial" w:cs="Arial"/>
          <w:color w:val="000000"/>
        </w:rPr>
        <w:t xml:space="preserve"> y en los </w:t>
      </w:r>
      <w:r w:rsidR="00235727">
        <w:rPr>
          <w:rFonts w:ascii="Arial" w:eastAsia="Times New Roman" w:hAnsi="Arial" w:cs="Arial"/>
          <w:color w:val="000000"/>
        </w:rPr>
        <w:t>dos</w:t>
      </w:r>
      <w:r w:rsidR="00F05273" w:rsidRPr="00E10F7A">
        <w:rPr>
          <w:rFonts w:ascii="Arial" w:eastAsia="Times New Roman" w:hAnsi="Arial" w:cs="Arial"/>
          <w:color w:val="000000"/>
        </w:rPr>
        <w:t xml:space="preserve"> (</w:t>
      </w:r>
      <w:r w:rsidR="00235727">
        <w:rPr>
          <w:rFonts w:ascii="Arial" w:eastAsia="Times New Roman" w:hAnsi="Arial" w:cs="Arial"/>
          <w:color w:val="000000"/>
        </w:rPr>
        <w:t>2</w:t>
      </w:r>
      <w:r w:rsidR="00F05273" w:rsidRPr="00E10F7A">
        <w:rPr>
          <w:rFonts w:ascii="Arial" w:eastAsia="Times New Roman" w:hAnsi="Arial" w:cs="Arial"/>
          <w:color w:val="000000"/>
        </w:rPr>
        <w:t>) bolsillos de la chaqueta</w:t>
      </w:r>
      <w:r>
        <w:rPr>
          <w:rFonts w:ascii="Arial" w:eastAsia="Times New Roman" w:hAnsi="Arial" w:cs="Arial"/>
          <w:color w:val="000000"/>
        </w:rPr>
        <w:t>.</w:t>
      </w:r>
    </w:p>
    <w:p w:rsidR="00536B96" w:rsidRPr="00E10F7A" w:rsidRDefault="00E10F7A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eastAsia="Times New Roman" w:hAnsi="Arial" w:cs="Arial"/>
          <w:color w:val="000000"/>
        </w:rPr>
      </w:pPr>
      <w:r w:rsidRPr="00E10F7A">
        <w:rPr>
          <w:rFonts w:ascii="Arial" w:eastAsia="Times New Roman" w:hAnsi="Arial" w:cs="Arial"/>
          <w:color w:val="000000"/>
        </w:rPr>
        <w:t xml:space="preserve">Dobladillo </w:t>
      </w:r>
      <w:r w:rsidR="007643A3" w:rsidRPr="00E10F7A">
        <w:rPr>
          <w:rFonts w:ascii="Arial" w:eastAsia="Times New Roman" w:hAnsi="Arial" w:cs="Arial"/>
          <w:color w:val="000000"/>
        </w:rPr>
        <w:t>en el borde inferior de la chaqueta de 2 cm (doble)</w:t>
      </w:r>
      <w:r w:rsidR="00F05273" w:rsidRPr="00E10F7A">
        <w:rPr>
          <w:rFonts w:ascii="Arial" w:eastAsia="Times New Roman" w:hAnsi="Arial" w:cs="Arial"/>
          <w:color w:val="000000"/>
        </w:rPr>
        <w:t xml:space="preserve">.   </w:t>
      </w:r>
    </w:p>
    <w:p w:rsidR="00F05273" w:rsidRPr="00E10F7A" w:rsidRDefault="00536B96" w:rsidP="00E10F7A">
      <w:pPr>
        <w:pStyle w:val="Prrafodelista"/>
        <w:numPr>
          <w:ilvl w:val="0"/>
          <w:numId w:val="3"/>
        </w:numPr>
        <w:autoSpaceDE w:val="0"/>
        <w:autoSpaceDN w:val="0"/>
        <w:adjustRightInd w:val="0"/>
        <w:spacing w:line="240" w:lineRule="auto"/>
        <w:ind w:left="360" w:right="-518"/>
        <w:jc w:val="both"/>
        <w:rPr>
          <w:rFonts w:ascii="Arial" w:hAnsi="Arial" w:cs="Arial"/>
          <w:color w:val="000000"/>
        </w:rPr>
      </w:pPr>
      <w:r w:rsidRPr="00E10F7A">
        <w:rPr>
          <w:rFonts w:ascii="Arial" w:hAnsi="Arial" w:cs="Arial"/>
        </w:rPr>
        <w:t>E</w:t>
      </w:r>
      <w:r w:rsidRPr="00E10F7A">
        <w:rPr>
          <w:rFonts w:ascii="Arial" w:eastAsia="Times New Roman" w:hAnsi="Arial" w:cs="Arial"/>
          <w:color w:val="000000"/>
        </w:rPr>
        <w:t>n la parte posterior de la chaqueta (espalda), se debe plasmar el t</w:t>
      </w:r>
      <w:r w:rsidR="00011C0A" w:rsidRPr="00E10F7A">
        <w:rPr>
          <w:rFonts w:ascii="Arial" w:hAnsi="Arial" w:cs="Arial"/>
        </w:rPr>
        <w:t xml:space="preserve">exto “GRUPO DE APOYO COMUNITARIO” </w:t>
      </w:r>
      <w:r w:rsidRPr="00E10F7A">
        <w:rPr>
          <w:rFonts w:ascii="Arial" w:eastAsia="Calibri" w:hAnsi="Arial" w:cs="Arial"/>
          <w:lang w:val="es-ES"/>
        </w:rPr>
        <w:t xml:space="preserve">bordado con hilo negro en mayúscula letra “Arial” (relleno delgado) de 2 cm de alto y </w:t>
      </w:r>
      <w:r w:rsidR="00F321F8">
        <w:rPr>
          <w:rFonts w:ascii="Arial" w:eastAsia="Calibri" w:hAnsi="Arial" w:cs="Arial"/>
          <w:lang w:val="es-ES"/>
        </w:rPr>
        <w:t>1.5</w:t>
      </w:r>
      <w:r w:rsidRPr="00E10F7A">
        <w:rPr>
          <w:rFonts w:ascii="Arial" w:eastAsia="Calibri" w:hAnsi="Arial" w:cs="Arial"/>
          <w:lang w:val="es-ES"/>
        </w:rPr>
        <w:t xml:space="preserve"> cm de ancho y una </w:t>
      </w:r>
      <w:r w:rsidRPr="00E10F7A">
        <w:rPr>
          <w:rFonts w:ascii="Arial" w:hAnsi="Arial" w:cs="Arial"/>
        </w:rPr>
        <w:t xml:space="preserve">inclinación (semicírculo) de 180° horizontal; </w:t>
      </w:r>
      <w:r w:rsidRPr="00E10F7A">
        <w:rPr>
          <w:rFonts w:ascii="Arial" w:eastAsia="Calibri" w:hAnsi="Arial" w:cs="Arial"/>
          <w:lang w:val="es-ES"/>
        </w:rPr>
        <w:t xml:space="preserve">en la parte inferior del texto anterior se debe plasmar </w:t>
      </w:r>
      <w:r w:rsidRPr="00E10F7A">
        <w:rPr>
          <w:rFonts w:ascii="Arial" w:hAnsi="Arial" w:cs="Arial"/>
        </w:rPr>
        <w:t xml:space="preserve">la sigla “MEVAL”, </w:t>
      </w:r>
      <w:r w:rsidRPr="00E10F7A">
        <w:rPr>
          <w:rFonts w:ascii="Arial" w:eastAsia="Calibri" w:hAnsi="Arial" w:cs="Arial"/>
          <w:lang w:val="es-ES"/>
        </w:rPr>
        <w:t xml:space="preserve">en mayúscula letra “Arial” </w:t>
      </w:r>
      <w:r w:rsidRPr="00E10F7A">
        <w:rPr>
          <w:rFonts w:ascii="Arial" w:hAnsi="Arial" w:cs="Arial"/>
        </w:rPr>
        <w:t xml:space="preserve">de 3 cm de alto y 2.5 cm de ancho, </w:t>
      </w:r>
      <w:r w:rsidRPr="00E10F7A">
        <w:rPr>
          <w:rFonts w:ascii="Arial" w:eastAsia="Calibri" w:hAnsi="Arial" w:cs="Arial"/>
          <w:lang w:val="es-ES"/>
        </w:rPr>
        <w:t>bordadas en hilo negro (relleno grueso).</w:t>
      </w:r>
    </w:p>
    <w:p w:rsidR="00E10F7A" w:rsidRDefault="00E10F7A" w:rsidP="00E10F7A">
      <w:pPr>
        <w:tabs>
          <w:tab w:val="left" w:pos="829"/>
        </w:tabs>
        <w:autoSpaceDE w:val="0"/>
        <w:autoSpaceDN w:val="0"/>
        <w:adjustRightInd w:val="0"/>
        <w:spacing w:after="0" w:line="240" w:lineRule="auto"/>
        <w:ind w:right="-518"/>
        <w:jc w:val="both"/>
        <w:rPr>
          <w:rFonts w:ascii="Arial" w:hAnsi="Arial" w:cs="Arial"/>
          <w:bCs/>
        </w:rPr>
      </w:pPr>
    </w:p>
    <w:p w:rsidR="00F05273" w:rsidRPr="00E10F7A" w:rsidRDefault="00B85874" w:rsidP="00E10F7A">
      <w:pPr>
        <w:tabs>
          <w:tab w:val="left" w:pos="829"/>
        </w:tabs>
        <w:autoSpaceDE w:val="0"/>
        <w:autoSpaceDN w:val="0"/>
        <w:adjustRightInd w:val="0"/>
        <w:spacing w:after="0" w:line="240" w:lineRule="auto"/>
        <w:ind w:right="-518"/>
        <w:jc w:val="center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DISEÑ</w:t>
      </w:r>
      <w:r w:rsidR="00E10F7A">
        <w:rPr>
          <w:rFonts w:ascii="Arial" w:hAnsi="Arial" w:cs="Arial"/>
          <w:b/>
          <w:bCs/>
          <w:u w:val="single"/>
        </w:rPr>
        <w:t>O DE LA CHAQUETA</w:t>
      </w:r>
      <w:r>
        <w:rPr>
          <w:rFonts w:ascii="Arial" w:hAnsi="Arial" w:cs="Arial"/>
          <w:b/>
          <w:bCs/>
          <w:u w:val="single"/>
        </w:rPr>
        <w:t xml:space="preserve"> (PARTE DELANTERA)</w:t>
      </w:r>
    </w:p>
    <w:p w:rsidR="00F05273" w:rsidRDefault="005D5F7C" w:rsidP="00F05273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396240</wp:posOffset>
                </wp:positionH>
                <wp:positionV relativeFrom="paragraph">
                  <wp:posOffset>3132455</wp:posOffset>
                </wp:positionV>
                <wp:extent cx="1362075" cy="482600"/>
                <wp:effectExtent l="9525" t="10160" r="9525" b="12065"/>
                <wp:wrapNone/>
                <wp:docPr id="36" name="Text Box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19C" w:rsidRPr="0032219C" w:rsidRDefault="0032219C" w:rsidP="0032219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2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32219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Dobladillo en el borde inferior de la chaqueta de 2 cm (doble).   </w:t>
                            </w:r>
                          </w:p>
                          <w:p w:rsidR="0032219C" w:rsidRPr="00235727" w:rsidRDefault="0032219C" w:rsidP="0032219C">
                            <w:pPr>
                              <w:ind w:right="-140"/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9" o:spid="_x0000_s1026" type="#_x0000_t202" style="position:absolute;left:0;text-align:left;margin-left:31.2pt;margin-top:246.65pt;width:107.25pt;height:38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">
                <v:textbox>
                  <w:txbxContent>
                    <w:p w:rsidR="0032219C" w:rsidRPr="0032219C" w:rsidRDefault="0032219C" w:rsidP="0032219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2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32219C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Dobladillo en el borde inferior de la chaqueta de 2 cm (doble).   </w:t>
                      </w:r>
                    </w:p>
                    <w:p w:rsidR="0032219C" w:rsidRPr="00235727" w:rsidRDefault="0032219C" w:rsidP="0032219C">
                      <w:pPr>
                        <w:ind w:right="-140"/>
                        <w:rPr>
                          <w:sz w:val="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205105</wp:posOffset>
                </wp:positionV>
                <wp:extent cx="1362075" cy="342900"/>
                <wp:effectExtent l="9525" t="6985" r="9525" b="12065"/>
                <wp:wrapNone/>
                <wp:docPr id="35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727" w:rsidRPr="00235727" w:rsidRDefault="00235727" w:rsidP="0023572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2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</w:pPr>
                            <w:r w:rsidRPr="00235727"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Cuello color negro con guata (abollonado).</w:t>
                            </w:r>
                          </w:p>
                          <w:p w:rsidR="00235727" w:rsidRPr="00235727" w:rsidRDefault="00235727" w:rsidP="00235727">
                            <w:pPr>
                              <w:ind w:right="2"/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left:0;text-align:left;margin-left:-20.55pt;margin-top:16.15pt;width:107.25pt;height:27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">
                <v:textbox>
                  <w:txbxContent>
                    <w:p w:rsidR="00235727" w:rsidRPr="00235727" w:rsidRDefault="00235727" w:rsidP="0023572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2"/>
                        <w:jc w:val="both"/>
                        <w:rPr>
                          <w:rFonts w:ascii="Arial" w:hAnsi="Arial" w:cs="Arial"/>
                          <w:color w:val="000000"/>
                          <w:sz w:val="16"/>
                        </w:rPr>
                      </w:pPr>
                      <w:r w:rsidRPr="00235727">
                        <w:rPr>
                          <w:rFonts w:ascii="Arial" w:hAnsi="Arial" w:cs="Arial"/>
                          <w:color w:val="000000"/>
                          <w:sz w:val="16"/>
                        </w:rPr>
                        <w:t>Cuello color negro con guata (abollonado).</w:t>
                      </w:r>
                    </w:p>
                    <w:p w:rsidR="00235727" w:rsidRPr="00235727" w:rsidRDefault="00235727" w:rsidP="00235727">
                      <w:pPr>
                        <w:ind w:right="2"/>
                        <w:rPr>
                          <w:sz w:val="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E10F7A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87936" behindDoc="0" locked="0" layoutInCell="1" allowOverlap="1" wp14:anchorId="114C321A" wp14:editId="332AC6BE">
            <wp:simplePos x="0" y="0"/>
            <wp:positionH relativeFrom="column">
              <wp:posOffset>1491615</wp:posOffset>
            </wp:positionH>
            <wp:positionV relativeFrom="paragraph">
              <wp:posOffset>106680</wp:posOffset>
            </wp:positionV>
            <wp:extent cx="2952750" cy="2812415"/>
            <wp:effectExtent l="0" t="0" r="0" b="0"/>
            <wp:wrapNone/>
            <wp:docPr id="1" name="Imagen 1" descr="C:\Users\ARVEY.FRANCO\Desktop\ESPECIFICACIONES - ADICIONAL PROYECTO\1 uniformes graco\fotos uniforme\20150921_1305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VEY.FRANCO\Desktop\ESPECIFICACIONES - ADICIONAL PROYECTO\1 uniformes graco\fotos uniforme\20150921_1305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r="12750"/>
                    <a:stretch/>
                  </pic:blipFill>
                  <pic:spPr bwMode="auto">
                    <a:xfrm>
                      <a:off x="0" y="0"/>
                      <a:ext cx="2952750" cy="2812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273" w:rsidRDefault="005D5F7C" w:rsidP="00F05273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column">
                  <wp:posOffset>4606290</wp:posOffset>
                </wp:positionH>
                <wp:positionV relativeFrom="paragraph">
                  <wp:posOffset>7620</wp:posOffset>
                </wp:positionV>
                <wp:extent cx="1362075" cy="514350"/>
                <wp:effectExtent l="9525" t="6985" r="9525" b="12065"/>
                <wp:wrapNone/>
                <wp:docPr id="3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514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727" w:rsidRPr="00235727" w:rsidRDefault="00235727" w:rsidP="007976A1">
                            <w:pPr>
                              <w:ind w:right="2"/>
                              <w:rPr>
                                <w:sz w:val="4"/>
                                <w:szCs w:val="16"/>
                              </w:rPr>
                            </w:pPr>
                            <w:r w:rsidRPr="00235727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Escudo bordado en hilo a la altura del pecho (parte izquierda)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3" o:spid="_x0000_s1028" type="#_x0000_t202" style="position:absolute;left:0;text-align:left;margin-left:362.7pt;margin-top:.6pt;width:107.25pt;height:40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">
                <v:textbox>
                  <w:txbxContent>
                    <w:p w:rsidR="00235727" w:rsidRPr="00235727" w:rsidRDefault="00235727" w:rsidP="007976A1">
                      <w:pPr>
                        <w:ind w:right="2"/>
                        <w:rPr>
                          <w:sz w:val="4"/>
                          <w:szCs w:val="16"/>
                        </w:rPr>
                      </w:pPr>
                      <w:r w:rsidRPr="00235727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Escudo bordado en hilo a la altura del pecho (parte izquierda)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64135</wp:posOffset>
                </wp:positionV>
                <wp:extent cx="1514475" cy="0"/>
                <wp:effectExtent l="19050" t="92075" r="28575" b="88900"/>
                <wp:wrapNone/>
                <wp:docPr id="33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45" o:spid="_x0000_s1026" type="#_x0000_t32" style="position:absolute;margin-left:86.7pt;margin-top:5.05pt;width:119.25pt;height:0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" strokecolor="red" strokeweight="3pt">
                <v:stroke endarrow="block"/>
              </v:shape>
            </w:pict>
          </mc:Fallback>
        </mc:AlternateContent>
      </w:r>
    </w:p>
    <w:p w:rsidR="00F05273" w:rsidRDefault="005D5F7C" w:rsidP="00F05273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1270</wp:posOffset>
                </wp:positionV>
                <wp:extent cx="962025" cy="360680"/>
                <wp:effectExtent l="57150" t="26670" r="19050" b="88900"/>
                <wp:wrapNone/>
                <wp:docPr id="32" name="Auto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62025" cy="36068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2" o:spid="_x0000_s1026" type="#_x0000_t32" style="position:absolute;margin-left:286.95pt;margin-top:.1pt;width:75.75pt;height:28.4pt;flip:x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257810</wp:posOffset>
                </wp:positionV>
                <wp:extent cx="1104900" cy="104140"/>
                <wp:effectExtent l="19050" t="92710" r="38100" b="22225"/>
                <wp:wrapNone/>
                <wp:docPr id="31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0" cy="10414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8" o:spid="_x0000_s1026" type="#_x0000_t32" style="position:absolute;margin-left:86.7pt;margin-top:20.3pt;width:87pt;height:8.2pt;flip:y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-260985</wp:posOffset>
                </wp:positionH>
                <wp:positionV relativeFrom="paragraph">
                  <wp:posOffset>86360</wp:posOffset>
                </wp:positionV>
                <wp:extent cx="1362075" cy="600075"/>
                <wp:effectExtent l="9525" t="6985" r="9525" b="12065"/>
                <wp:wrapNone/>
                <wp:docPr id="30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727" w:rsidRPr="00235727" w:rsidRDefault="00235727" w:rsidP="0032219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2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235727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Mangas separables (desprendibles), con solapa y con cierre </w:t>
                            </w:r>
                            <w:r w:rsidRPr="00235727"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No. 6 de EKA</w:t>
                            </w:r>
                            <w:r w:rsidRPr="00235727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 color negro.</w:t>
                            </w:r>
                          </w:p>
                          <w:p w:rsidR="00235727" w:rsidRPr="00235727" w:rsidRDefault="00235727" w:rsidP="00235727">
                            <w:pPr>
                              <w:ind w:right="2"/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29" type="#_x0000_t202" style="position:absolute;left:0;text-align:left;margin-left:-20.55pt;margin-top:6.8pt;width:107.25pt;height:47.2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">
                <v:textbox>
                  <w:txbxContent>
                    <w:p w:rsidR="00235727" w:rsidRPr="00235727" w:rsidRDefault="00235727" w:rsidP="0032219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2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235727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Mangas separables (desprendibles), con solapa y con cierre </w:t>
                      </w:r>
                      <w:r w:rsidRPr="00235727">
                        <w:rPr>
                          <w:rFonts w:ascii="Arial" w:hAnsi="Arial" w:cs="Arial"/>
                          <w:color w:val="000000"/>
                          <w:sz w:val="16"/>
                        </w:rPr>
                        <w:t>No. 6 de EKA</w:t>
                      </w:r>
                      <w:r w:rsidRPr="00235727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 color negro.</w:t>
                      </w:r>
                    </w:p>
                    <w:p w:rsidR="00235727" w:rsidRPr="00235727" w:rsidRDefault="00235727" w:rsidP="00235727">
                      <w:pPr>
                        <w:ind w:right="2"/>
                        <w:rPr>
                          <w:sz w:val="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5273" w:rsidRDefault="005D5F7C" w:rsidP="00F05273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4672965</wp:posOffset>
                </wp:positionH>
                <wp:positionV relativeFrom="paragraph">
                  <wp:posOffset>222250</wp:posOffset>
                </wp:positionV>
                <wp:extent cx="1362075" cy="685800"/>
                <wp:effectExtent l="9525" t="6985" r="9525" b="12065"/>
                <wp:wrapNone/>
                <wp:docPr id="29" name="Text Box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2219C" w:rsidRPr="0032219C" w:rsidRDefault="00DC2F5C" w:rsidP="0032219C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2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32219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Bolsillo </w:t>
                            </w:r>
                            <w:r w:rsidR="0032219C" w:rsidRPr="0032219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de fuelle en la parte superior frontal derecho </w:t>
                            </w:r>
                            <w:r w:rsidR="0032219C" w:rsidRPr="0032219C">
                              <w:rPr>
                                <w:rFonts w:ascii="Arial" w:hAnsi="Arial" w:cs="Arial"/>
                                <w:sz w:val="16"/>
                              </w:rPr>
                              <w:t>con cartera de cierre adhesivo tipo velcro</w:t>
                            </w:r>
                            <w:r w:rsidR="0032219C" w:rsidRPr="0032219C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 y porta lapicero.</w:t>
                            </w:r>
                          </w:p>
                          <w:p w:rsidR="0032219C" w:rsidRPr="0032219C" w:rsidRDefault="0032219C" w:rsidP="007976A1">
                            <w:pPr>
                              <w:ind w:right="2"/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2" o:spid="_x0000_s1030" type="#_x0000_t202" style="position:absolute;left:0;text-align:left;margin-left:367.95pt;margin-top:17.5pt;width:107.25pt;height:54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">
                <v:textbox>
                  <w:txbxContent>
                    <w:p w:rsidR="0032219C" w:rsidRPr="0032219C" w:rsidRDefault="00DC2F5C" w:rsidP="0032219C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2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32219C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Bolsillo </w:t>
                      </w:r>
                      <w:r w:rsidR="0032219C" w:rsidRPr="0032219C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de fuelle en la parte superior frontal derecho </w:t>
                      </w:r>
                      <w:r w:rsidR="0032219C" w:rsidRPr="0032219C">
                        <w:rPr>
                          <w:rFonts w:ascii="Arial" w:hAnsi="Arial" w:cs="Arial"/>
                          <w:sz w:val="16"/>
                        </w:rPr>
                        <w:t>con cartera de cierre adhesivo tipo velcro</w:t>
                      </w:r>
                      <w:r w:rsidR="0032219C" w:rsidRPr="0032219C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 y porta lapicero.</w:t>
                      </w:r>
                    </w:p>
                    <w:p w:rsidR="0032219C" w:rsidRPr="0032219C" w:rsidRDefault="0032219C" w:rsidP="007976A1">
                      <w:pPr>
                        <w:ind w:right="2"/>
                        <w:rPr>
                          <w:sz w:val="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05273" w:rsidRDefault="005D5F7C" w:rsidP="00F05273">
      <w:pPr>
        <w:autoSpaceDE w:val="0"/>
        <w:autoSpaceDN w:val="0"/>
        <w:adjustRightInd w:val="0"/>
        <w:ind w:right="-518"/>
        <w:jc w:val="both"/>
        <w:rPr>
          <w:rFonts w:ascii="Arial" w:hAnsi="Arial" w:cs="Arial"/>
          <w:color w:val="00000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2682240</wp:posOffset>
                </wp:positionH>
                <wp:positionV relativeFrom="paragraph">
                  <wp:posOffset>62865</wp:posOffset>
                </wp:positionV>
                <wp:extent cx="1990725" cy="179705"/>
                <wp:effectExtent l="38100" t="92710" r="19050" b="22860"/>
                <wp:wrapNone/>
                <wp:docPr id="2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990725" cy="17970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211.2pt;margin-top:4.95pt;width:156.75pt;height:14.15pt;flip:x y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" strokecolor="red" strokeweight="3pt">
                <v:stroke endarrow="block"/>
              </v:shape>
            </w:pict>
          </mc:Fallback>
        </mc:AlternateContent>
      </w:r>
    </w:p>
    <w:p w:rsidR="00F05273" w:rsidRDefault="005D5F7C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4120515</wp:posOffset>
                </wp:positionH>
                <wp:positionV relativeFrom="paragraph">
                  <wp:posOffset>1573530</wp:posOffset>
                </wp:positionV>
                <wp:extent cx="1191260" cy="590550"/>
                <wp:effectExtent l="9525" t="10160" r="8890" b="8890"/>
                <wp:wrapNone/>
                <wp:docPr id="27" name="Text 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1260" cy="59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874" w:rsidRPr="00235727" w:rsidRDefault="00B85874" w:rsidP="00B85874">
                            <w:pPr>
                              <w:ind w:right="2"/>
                              <w:jc w:val="both"/>
                              <w:rPr>
                                <w:sz w:val="2"/>
                                <w:szCs w:val="16"/>
                              </w:rPr>
                            </w:pPr>
                            <w:r w:rsidRPr="00B85874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Dos (2) bolsillos en la parte inferior frontal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, con cierre No. </w:t>
                            </w:r>
                            <w:r w:rsidR="0026489F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 EKA color negro.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5" o:spid="_x0000_s1031" type="#_x0000_t202" style="position:absolute;margin-left:324.45pt;margin-top:123.9pt;width:93.8pt;height:46.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">
                <v:textbox>
                  <w:txbxContent>
                    <w:p w:rsidR="00B85874" w:rsidRPr="00235727" w:rsidRDefault="00B85874" w:rsidP="00B85874">
                      <w:pPr>
                        <w:ind w:right="2"/>
                        <w:jc w:val="both"/>
                        <w:rPr>
                          <w:sz w:val="2"/>
                          <w:szCs w:val="16"/>
                        </w:rPr>
                      </w:pPr>
                      <w:r w:rsidRPr="00B85874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Dos (2) bolsillos en la parte inferior frontal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, con cierre No. </w:t>
                      </w:r>
                      <w:r w:rsidR="0026489F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4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 EKA color negro.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1052830</wp:posOffset>
                </wp:positionV>
                <wp:extent cx="476250" cy="520700"/>
                <wp:effectExtent l="76200" t="80010" r="19050" b="27940"/>
                <wp:wrapNone/>
                <wp:docPr id="26" name="AutoShap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76250" cy="520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6" o:spid="_x0000_s1026" type="#_x0000_t32" style="position:absolute;margin-left:286.95pt;margin-top:82.9pt;width:37.5pt;height:41pt;flip:x y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4377690</wp:posOffset>
                </wp:positionH>
                <wp:positionV relativeFrom="paragraph">
                  <wp:posOffset>951865</wp:posOffset>
                </wp:positionV>
                <wp:extent cx="352425" cy="100965"/>
                <wp:effectExtent l="47625" t="26670" r="19050" b="91440"/>
                <wp:wrapNone/>
                <wp:docPr id="25" name="Auto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52425" cy="10096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3" o:spid="_x0000_s1026" type="#_x0000_t32" style="position:absolute;margin-left:344.7pt;margin-top:74.95pt;width:27.75pt;height:7.9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1758315</wp:posOffset>
                </wp:positionH>
                <wp:positionV relativeFrom="paragraph">
                  <wp:posOffset>1256030</wp:posOffset>
                </wp:positionV>
                <wp:extent cx="248285" cy="317500"/>
                <wp:effectExtent l="19050" t="73660" r="85090" b="27940"/>
                <wp:wrapNone/>
                <wp:docPr id="24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48285" cy="3175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138.45pt;margin-top:98.9pt;width:19.55pt;height:2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-365760</wp:posOffset>
                </wp:positionH>
                <wp:positionV relativeFrom="paragraph">
                  <wp:posOffset>370205</wp:posOffset>
                </wp:positionV>
                <wp:extent cx="1466850" cy="682625"/>
                <wp:effectExtent l="9525" t="6985" r="9525" b="5715"/>
                <wp:wrapNone/>
                <wp:docPr id="23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35727" w:rsidRPr="00235727" w:rsidRDefault="00235727" w:rsidP="0023572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82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235727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Cinta reflectiva textil (línea fluorescente) de tres centímetros a 500 candelas, en las mangas, espalda y bolsillos de la chaqueta.</w:t>
                            </w:r>
                          </w:p>
                          <w:p w:rsidR="007976A1" w:rsidRPr="00235727" w:rsidRDefault="007976A1" w:rsidP="006D019F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0" o:spid="_x0000_s1032" type="#_x0000_t202" style="position:absolute;margin-left:-28.8pt;margin-top:29.15pt;width:115.5pt;height:53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">
                <v:textbox>
                  <w:txbxContent>
                    <w:p w:rsidR="00235727" w:rsidRPr="00235727" w:rsidRDefault="00235727" w:rsidP="0023572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-82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235727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Cinta reflectiva textil (línea fluorescente) de tres centímetros a 500 candelas, en las mangas, espalda y bolsillos de la chaqueta.</w:t>
                      </w:r>
                    </w:p>
                    <w:p w:rsidR="007976A1" w:rsidRPr="00235727" w:rsidRDefault="007976A1" w:rsidP="006D019F">
                      <w:pPr>
                        <w:rPr>
                          <w:sz w:val="10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291465</wp:posOffset>
                </wp:positionV>
                <wp:extent cx="495300" cy="422275"/>
                <wp:effectExtent l="19050" t="80645" r="76200" b="20955"/>
                <wp:wrapNone/>
                <wp:docPr id="22" name="Auto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95300" cy="422275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8" o:spid="_x0000_s1026" type="#_x0000_t32" style="position:absolute;margin-left:86.7pt;margin-top:22.95pt;width:39pt;height:33.25pt;flip:y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1101090</wp:posOffset>
                </wp:positionH>
                <wp:positionV relativeFrom="paragraph">
                  <wp:posOffset>713740</wp:posOffset>
                </wp:positionV>
                <wp:extent cx="1038225" cy="0"/>
                <wp:effectExtent l="19050" t="93345" r="28575" b="87630"/>
                <wp:wrapNone/>
                <wp:docPr id="21" name="Auto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38225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9" o:spid="_x0000_s1026" type="#_x0000_t32" style="position:absolute;margin-left:86.7pt;margin-top:56.2pt;width:81.75pt;height: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4730115</wp:posOffset>
                </wp:positionH>
                <wp:positionV relativeFrom="paragraph">
                  <wp:posOffset>732790</wp:posOffset>
                </wp:positionV>
                <wp:extent cx="1362075" cy="466090"/>
                <wp:effectExtent l="9525" t="7620" r="9525" b="12065"/>
                <wp:wrapNone/>
                <wp:docPr id="20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4660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6A1" w:rsidRPr="007976A1" w:rsidRDefault="007976A1" w:rsidP="007976A1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2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</w:pPr>
                            <w:r w:rsidRPr="007976A1"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Puños de 3 cm con sistema de seguridad en adhesivo (para graduar).</w:t>
                            </w:r>
                          </w:p>
                          <w:p w:rsidR="007976A1" w:rsidRPr="007976A1" w:rsidRDefault="007976A1" w:rsidP="007976A1">
                            <w:pPr>
                              <w:ind w:right="2"/>
                              <w:rPr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1" o:spid="_x0000_s1033" type="#_x0000_t202" style="position:absolute;margin-left:372.45pt;margin-top:57.7pt;width:107.25pt;height:36.7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">
                <v:textbox>
                  <w:txbxContent>
                    <w:p w:rsidR="007976A1" w:rsidRPr="007976A1" w:rsidRDefault="007976A1" w:rsidP="007976A1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2"/>
                        <w:jc w:val="both"/>
                        <w:rPr>
                          <w:rFonts w:ascii="Arial" w:hAnsi="Arial" w:cs="Arial"/>
                          <w:color w:val="000000"/>
                          <w:sz w:val="16"/>
                        </w:rPr>
                      </w:pPr>
                      <w:r w:rsidRPr="007976A1">
                        <w:rPr>
                          <w:rFonts w:ascii="Arial" w:hAnsi="Arial" w:cs="Arial"/>
                          <w:color w:val="000000"/>
                          <w:sz w:val="16"/>
                        </w:rPr>
                        <w:t>Puños de 3 cm con sistema de seguridad en adhesivo (para graduar).</w:t>
                      </w:r>
                    </w:p>
                    <w:p w:rsidR="007976A1" w:rsidRPr="007976A1" w:rsidRDefault="007976A1" w:rsidP="007976A1">
                      <w:pPr>
                        <w:ind w:right="2"/>
                        <w:rPr>
                          <w:sz w:val="10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1904365</wp:posOffset>
                </wp:positionH>
                <wp:positionV relativeFrom="paragraph">
                  <wp:posOffset>1573530</wp:posOffset>
                </wp:positionV>
                <wp:extent cx="2025650" cy="482600"/>
                <wp:effectExtent l="12700" t="10160" r="9525" b="12065"/>
                <wp:wrapNone/>
                <wp:docPr id="19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6A1" w:rsidRPr="007976A1" w:rsidRDefault="007976A1" w:rsidP="007976A1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82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7976A1">
                              <w:rPr>
                                <w:rFonts w:ascii="Arial" w:hAnsi="Arial" w:cs="Arial"/>
                                <w:color w:val="000000"/>
                                <w:sz w:val="16"/>
                                <w:szCs w:val="16"/>
                              </w:rPr>
                              <w:t>Cierre No. 6 de EKA color negro desde el extremo inferior del dobladillo hasta el extremo superior (borde) del cuello.</w:t>
                            </w:r>
                          </w:p>
                          <w:p w:rsidR="007976A1" w:rsidRPr="007976A1" w:rsidRDefault="007976A1" w:rsidP="006D019F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34" type="#_x0000_t202" style="position:absolute;margin-left:149.95pt;margin-top:123.9pt;width:159.5pt;height:38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">
                <v:textbox>
                  <w:txbxContent>
                    <w:p w:rsidR="007976A1" w:rsidRPr="007976A1" w:rsidRDefault="007976A1" w:rsidP="007976A1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-82"/>
                        <w:jc w:val="both"/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</w:pPr>
                      <w:r w:rsidRPr="007976A1">
                        <w:rPr>
                          <w:rFonts w:ascii="Arial" w:hAnsi="Arial" w:cs="Arial"/>
                          <w:color w:val="000000"/>
                          <w:sz w:val="16"/>
                          <w:szCs w:val="16"/>
                        </w:rPr>
                        <w:t>Cierre No. 6 de EKA color negro desde el extremo inferior del dobladillo hasta el extremo superior (borde) del cuello.</w:t>
                      </w:r>
                    </w:p>
                    <w:p w:rsidR="007976A1" w:rsidRPr="007976A1" w:rsidRDefault="007976A1" w:rsidP="006D019F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2922905</wp:posOffset>
                </wp:positionH>
                <wp:positionV relativeFrom="paragraph">
                  <wp:posOffset>1179830</wp:posOffset>
                </wp:positionV>
                <wp:extent cx="0" cy="393700"/>
                <wp:effectExtent l="88265" t="35560" r="92710" b="27940"/>
                <wp:wrapNone/>
                <wp:docPr id="18" name="Auto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3937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37" o:spid="_x0000_s1026" type="#_x0000_t32" style="position:absolute;margin-left:230.15pt;margin-top:92.9pt;width:0;height:31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" strokecolor="red" strokeweight="3pt">
                <v:stroke endarrow="block"/>
              </v:shape>
            </w:pict>
          </mc:Fallback>
        </mc:AlternateContent>
      </w:r>
      <w:r w:rsidR="00F05273">
        <w:rPr>
          <w:rFonts w:ascii="Arial" w:hAnsi="Arial" w:cs="Arial"/>
          <w:b/>
          <w:sz w:val="28"/>
          <w:szCs w:val="28"/>
          <w:u w:val="single"/>
        </w:rPr>
        <w:br w:type="page"/>
      </w:r>
    </w:p>
    <w:p w:rsidR="00B85874" w:rsidRPr="00E10F7A" w:rsidRDefault="00B85874" w:rsidP="00B85874">
      <w:pPr>
        <w:tabs>
          <w:tab w:val="left" w:pos="829"/>
        </w:tabs>
        <w:autoSpaceDE w:val="0"/>
        <w:autoSpaceDN w:val="0"/>
        <w:adjustRightInd w:val="0"/>
        <w:spacing w:after="0" w:line="240" w:lineRule="auto"/>
        <w:ind w:right="-518"/>
        <w:jc w:val="center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>DISEÑO DE LA CHAQUETA (PARTE POSTERIOR)</w:t>
      </w:r>
    </w:p>
    <w:p w:rsidR="00B85874" w:rsidRDefault="00B85874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</w:rPr>
        <w:drawing>
          <wp:anchor distT="0" distB="0" distL="114300" distR="114300" simplePos="0" relativeHeight="251720704" behindDoc="0" locked="0" layoutInCell="1" allowOverlap="1" wp14:anchorId="2C341F8A" wp14:editId="66AAAF3F">
            <wp:simplePos x="0" y="0"/>
            <wp:positionH relativeFrom="column">
              <wp:posOffset>1948815</wp:posOffset>
            </wp:positionH>
            <wp:positionV relativeFrom="paragraph">
              <wp:posOffset>101600</wp:posOffset>
            </wp:positionV>
            <wp:extent cx="2076450" cy="2628900"/>
            <wp:effectExtent l="0" t="0" r="0" b="0"/>
            <wp:wrapNone/>
            <wp:docPr id="5" name="Imagen 5" descr="F:\CARPETA PLANEACION IT. FRANCO\PCM - CIVICA - DARE - JOVENES\PROGRAMA CIVICA INFANTIL\DISEÑOS VARIOS DE LA CIVICA\DISEÑOS UNIFORMES GRACO\fotos uniforme nuevo\20150921_13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CARPETA PLANEACION IT. FRANCO\PCM - CIVICA - DARE - JOVENES\PROGRAMA CIVICA INFANTIL\DISEÑOS VARIOS DE LA CIVICA\DISEÑOS UNIFORMES GRACO\fotos uniforme nuevo\20150921_1308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064"/>
                    <a:stretch/>
                  </pic:blipFill>
                  <pic:spPr bwMode="auto">
                    <a:xfrm>
                      <a:off x="0" y="0"/>
                      <a:ext cx="207645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76A1" w:rsidRDefault="005D5F7C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1387475</wp:posOffset>
                </wp:positionV>
                <wp:extent cx="1362075" cy="725170"/>
                <wp:effectExtent l="9525" t="9525" r="9525" b="8255"/>
                <wp:wrapNone/>
                <wp:docPr id="17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725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91A" w:rsidRPr="004C091A" w:rsidRDefault="004C091A" w:rsidP="004C091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6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4C091A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Bolsillo tipo morral en la parte posterior (interno) para guardar la chaqueta con cierre </w:t>
                            </w:r>
                            <w:r w:rsidRPr="004C091A"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No. 6 de EKA</w:t>
                            </w:r>
                            <w:r w:rsidRPr="004C091A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 color negro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.</w:t>
                            </w:r>
                          </w:p>
                          <w:p w:rsidR="004C091A" w:rsidRPr="004C091A" w:rsidRDefault="004C091A" w:rsidP="004C091A">
                            <w:pPr>
                              <w:ind w:right="6"/>
                              <w:rPr>
                                <w:sz w:val="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3" o:spid="_x0000_s1035" type="#_x0000_t202" style="position:absolute;margin-left:19.2pt;margin-top:109.25pt;width:107.25pt;height:57.1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">
                <v:textbox>
                  <w:txbxContent>
                    <w:p w:rsidR="004C091A" w:rsidRPr="004C091A" w:rsidRDefault="004C091A" w:rsidP="004C091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6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4C091A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Bolsillo tipo morral en la parte posterior (interno) para guardar la chaqueta con cierre </w:t>
                      </w:r>
                      <w:r w:rsidRPr="004C091A">
                        <w:rPr>
                          <w:rFonts w:ascii="Arial" w:hAnsi="Arial" w:cs="Arial"/>
                          <w:color w:val="000000"/>
                          <w:sz w:val="16"/>
                        </w:rPr>
                        <w:t>No. 6 de EKA</w:t>
                      </w:r>
                      <w:r w:rsidRPr="004C091A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 color negro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.</w:t>
                      </w:r>
                    </w:p>
                    <w:p w:rsidR="004C091A" w:rsidRPr="004C091A" w:rsidRDefault="004C091A" w:rsidP="004C091A">
                      <w:pPr>
                        <w:ind w:right="6"/>
                        <w:rPr>
                          <w:sz w:val="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1252220</wp:posOffset>
                </wp:positionV>
                <wp:extent cx="1104900" cy="450850"/>
                <wp:effectExtent l="19050" t="93345" r="57150" b="27305"/>
                <wp:wrapNone/>
                <wp:docPr id="16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04900" cy="45085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32" style="position:absolute;margin-left:126.45pt;margin-top:98.6pt;width:87pt;height:35.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2987040</wp:posOffset>
                </wp:positionH>
                <wp:positionV relativeFrom="paragraph">
                  <wp:posOffset>1634490</wp:posOffset>
                </wp:positionV>
                <wp:extent cx="0" cy="914400"/>
                <wp:effectExtent l="85725" t="37465" r="85725" b="19685"/>
                <wp:wrapNone/>
                <wp:docPr id="15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0" cy="91440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2" o:spid="_x0000_s1026" type="#_x0000_t32" style="position:absolute;margin-left:235.2pt;margin-top:128.7pt;width:0;height:1in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column">
                  <wp:posOffset>2268855</wp:posOffset>
                </wp:positionH>
                <wp:positionV relativeFrom="paragraph">
                  <wp:posOffset>2548890</wp:posOffset>
                </wp:positionV>
                <wp:extent cx="1466850" cy="682625"/>
                <wp:effectExtent l="5715" t="8890" r="13335" b="13335"/>
                <wp:wrapNone/>
                <wp:docPr id="14" name="Text Box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66850" cy="682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91A" w:rsidRPr="00235727" w:rsidRDefault="004C091A" w:rsidP="00235727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82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235727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Cinta reflectiva textil (línea fluorescente) de tres centímetros a 500 candelas, en las mangas, espalda y bolsillos de la chaqueta.</w:t>
                            </w:r>
                          </w:p>
                          <w:p w:rsidR="004C091A" w:rsidRPr="00235727" w:rsidRDefault="004C091A" w:rsidP="006D019F">
                            <w:pPr>
                              <w:rPr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1" o:spid="_x0000_s1036" type="#_x0000_t202" style="position:absolute;margin-left:178.65pt;margin-top:200.7pt;width:115.5pt;height:53.7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">
                <v:textbox>
                  <w:txbxContent>
                    <w:p w:rsidR="004C091A" w:rsidRPr="00235727" w:rsidRDefault="004C091A" w:rsidP="00235727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-82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235727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Cinta reflectiva textil (línea fluorescente) de tres centímetros a 500 candelas, en las mangas, espalda y bolsillos de la chaqueta.</w:t>
                      </w:r>
                    </w:p>
                    <w:p w:rsidR="004C091A" w:rsidRPr="00235727" w:rsidRDefault="004C091A" w:rsidP="006D019F">
                      <w:pPr>
                        <w:rPr>
                          <w:sz w:val="10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1605915</wp:posOffset>
                </wp:positionH>
                <wp:positionV relativeFrom="paragraph">
                  <wp:posOffset>918210</wp:posOffset>
                </wp:positionV>
                <wp:extent cx="1104900" cy="0"/>
                <wp:effectExtent l="19050" t="92710" r="28575" b="88265"/>
                <wp:wrapNone/>
                <wp:docPr id="13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0490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0" o:spid="_x0000_s1026" type="#_x0000_t32" style="position:absolute;margin-left:126.45pt;margin-top:72.3pt;width:87pt;height:0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" strokecolor="red" strokeweight="3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243840</wp:posOffset>
                </wp:positionH>
                <wp:positionV relativeFrom="paragraph">
                  <wp:posOffset>589280</wp:posOffset>
                </wp:positionV>
                <wp:extent cx="1362075" cy="662305"/>
                <wp:effectExtent l="9525" t="11430" r="9525" b="12065"/>
                <wp:wrapNone/>
                <wp:docPr id="12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662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874" w:rsidRPr="00B85874" w:rsidRDefault="00B85874" w:rsidP="00B85874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-10"/>
                              <w:jc w:val="both"/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</w:pPr>
                            <w:r w:rsidRPr="00B85874">
                              <w:rPr>
                                <w:rFonts w:ascii="Arial" w:hAnsi="Arial" w:cs="Arial"/>
                                <w:sz w:val="16"/>
                              </w:rPr>
                              <w:t xml:space="preserve">Sigla “MEVAL”, </w:t>
                            </w:r>
                            <w:r w:rsidRPr="00B85874">
                              <w:rPr>
                                <w:rFonts w:ascii="Arial" w:eastAsia="Calibri" w:hAnsi="Arial" w:cs="Arial"/>
                                <w:sz w:val="16"/>
                                <w:lang w:val="es-ES"/>
                              </w:rPr>
                              <w:t xml:space="preserve">en mayúscula letra “Arial” </w:t>
                            </w:r>
                            <w:r w:rsidRPr="00B85874">
                              <w:rPr>
                                <w:rFonts w:ascii="Arial" w:hAnsi="Arial" w:cs="Arial"/>
                                <w:sz w:val="16"/>
                              </w:rPr>
                              <w:t xml:space="preserve">de 3 cm de alto y 2.5 cm de ancho, </w:t>
                            </w:r>
                            <w:r w:rsidRPr="00B85874">
                              <w:rPr>
                                <w:rFonts w:ascii="Arial" w:eastAsia="Calibri" w:hAnsi="Arial" w:cs="Arial"/>
                                <w:sz w:val="16"/>
                                <w:lang w:val="es-ES"/>
                              </w:rPr>
                              <w:t>bordadas en hilo negro (relleno grueso).</w:t>
                            </w:r>
                          </w:p>
                          <w:p w:rsidR="00B85874" w:rsidRPr="00235727" w:rsidRDefault="00B85874" w:rsidP="00B85874">
                            <w:pPr>
                              <w:ind w:right="-10"/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9" o:spid="_x0000_s1037" type="#_x0000_t202" style="position:absolute;margin-left:19.2pt;margin-top:46.4pt;width:107.25pt;height:52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">
                <v:textbox>
                  <w:txbxContent>
                    <w:p w:rsidR="00B85874" w:rsidRPr="00B85874" w:rsidRDefault="00B85874" w:rsidP="00B85874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-10"/>
                        <w:jc w:val="both"/>
                        <w:rPr>
                          <w:rFonts w:ascii="Arial" w:hAnsi="Arial" w:cs="Arial"/>
                          <w:color w:val="000000"/>
                          <w:sz w:val="16"/>
                        </w:rPr>
                      </w:pPr>
                      <w:r w:rsidRPr="00B85874">
                        <w:rPr>
                          <w:rFonts w:ascii="Arial" w:hAnsi="Arial" w:cs="Arial"/>
                          <w:sz w:val="16"/>
                        </w:rPr>
                        <w:t xml:space="preserve">Sigla “MEVAL”, </w:t>
                      </w:r>
                      <w:r w:rsidRPr="00B85874">
                        <w:rPr>
                          <w:rFonts w:ascii="Arial" w:eastAsia="Calibri" w:hAnsi="Arial" w:cs="Arial"/>
                          <w:sz w:val="16"/>
                          <w:lang w:val="es-ES"/>
                        </w:rPr>
                        <w:t xml:space="preserve">en mayúscula letra “Arial” </w:t>
                      </w:r>
                      <w:r w:rsidRPr="00B85874">
                        <w:rPr>
                          <w:rFonts w:ascii="Arial" w:hAnsi="Arial" w:cs="Arial"/>
                          <w:sz w:val="16"/>
                        </w:rPr>
                        <w:t xml:space="preserve">de 3 cm de alto y 2.5 cm de ancho, </w:t>
                      </w:r>
                      <w:r w:rsidRPr="00B85874">
                        <w:rPr>
                          <w:rFonts w:ascii="Arial" w:eastAsia="Calibri" w:hAnsi="Arial" w:cs="Arial"/>
                          <w:sz w:val="16"/>
                          <w:lang w:val="es-ES"/>
                        </w:rPr>
                        <w:t>bordadas en hilo negro (relleno grueso).</w:t>
                      </w:r>
                    </w:p>
                    <w:p w:rsidR="00B85874" w:rsidRPr="00235727" w:rsidRDefault="00B85874" w:rsidP="00B85874">
                      <w:pPr>
                        <w:ind w:right="-10"/>
                        <w:rPr>
                          <w:sz w:val="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4368165</wp:posOffset>
                </wp:positionH>
                <wp:positionV relativeFrom="paragraph">
                  <wp:posOffset>92075</wp:posOffset>
                </wp:positionV>
                <wp:extent cx="1362075" cy="1295400"/>
                <wp:effectExtent l="9525" t="9525" r="9525" b="9525"/>
                <wp:wrapNone/>
                <wp:docPr id="1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62075" cy="1295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85874" w:rsidRPr="00B85874" w:rsidRDefault="00B85874" w:rsidP="00B85874">
                            <w:pPr>
                              <w:ind w:right="2"/>
                              <w:jc w:val="both"/>
                              <w:rPr>
                                <w:sz w:val="4"/>
                                <w:szCs w:val="16"/>
                              </w:rPr>
                            </w:pPr>
                            <w:r w:rsidRPr="00B85874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T</w:t>
                            </w:r>
                            <w:r w:rsidRPr="00B85874">
                              <w:rPr>
                                <w:rFonts w:ascii="Arial" w:hAnsi="Arial" w:cs="Arial"/>
                                <w:sz w:val="16"/>
                              </w:rPr>
                              <w:t xml:space="preserve">exto “GRUPO DE APOYO COMUNITARIO” </w:t>
                            </w:r>
                            <w:r w:rsidRPr="00B85874">
                              <w:rPr>
                                <w:rFonts w:ascii="Arial" w:eastAsia="Calibri" w:hAnsi="Arial" w:cs="Arial"/>
                                <w:sz w:val="16"/>
                                <w:lang w:val="es-ES"/>
                              </w:rPr>
                              <w:t xml:space="preserve">bordado con hilo negro en mayúscula letra “Arial” (relleno delgado) de 2 cm de alto y </w:t>
                            </w:r>
                            <w:r w:rsidR="00F321F8">
                              <w:rPr>
                                <w:rFonts w:ascii="Arial" w:eastAsia="Calibri" w:hAnsi="Arial" w:cs="Arial"/>
                                <w:sz w:val="16"/>
                                <w:lang w:val="es-ES"/>
                              </w:rPr>
                              <w:t>1.5</w:t>
                            </w:r>
                            <w:r w:rsidRPr="00B85874">
                              <w:rPr>
                                <w:rFonts w:ascii="Arial" w:eastAsia="Calibri" w:hAnsi="Arial" w:cs="Arial"/>
                                <w:sz w:val="16"/>
                                <w:lang w:val="es-ES"/>
                              </w:rPr>
                              <w:t xml:space="preserve"> cm de ancho y una </w:t>
                            </w:r>
                            <w:r w:rsidRPr="00B85874">
                              <w:rPr>
                                <w:rFonts w:ascii="Arial" w:hAnsi="Arial" w:cs="Arial"/>
                                <w:sz w:val="16"/>
                              </w:rPr>
                              <w:t>inclinación (semicírculo) de 180° horizontal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7" o:spid="_x0000_s1038" type="#_x0000_t202" style="position:absolute;margin-left:343.95pt;margin-top:7.25pt;width:107.25pt;height:10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">
                <v:textbox>
                  <w:txbxContent>
                    <w:p w:rsidR="00B85874" w:rsidRPr="00B85874" w:rsidRDefault="00B85874" w:rsidP="00B85874">
                      <w:pPr>
                        <w:ind w:right="2"/>
                        <w:jc w:val="both"/>
                        <w:rPr>
                          <w:sz w:val="4"/>
                          <w:szCs w:val="16"/>
                        </w:rPr>
                      </w:pPr>
                      <w:r w:rsidRPr="00B85874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T</w:t>
                      </w:r>
                      <w:r w:rsidRPr="00B85874">
                        <w:rPr>
                          <w:rFonts w:ascii="Arial" w:hAnsi="Arial" w:cs="Arial"/>
                          <w:sz w:val="16"/>
                        </w:rPr>
                        <w:t xml:space="preserve">exto “GRUPO DE APOYO COMUNITARIO” </w:t>
                      </w:r>
                      <w:r w:rsidRPr="00B85874">
                        <w:rPr>
                          <w:rFonts w:ascii="Arial" w:eastAsia="Calibri" w:hAnsi="Arial" w:cs="Arial"/>
                          <w:sz w:val="16"/>
                          <w:lang w:val="es-ES"/>
                        </w:rPr>
                        <w:t xml:space="preserve">bordado con hilo negro en mayúscula letra “Arial” (relleno delgado) de 2 cm de alto y </w:t>
                      </w:r>
                      <w:r w:rsidR="00F321F8">
                        <w:rPr>
                          <w:rFonts w:ascii="Arial" w:eastAsia="Calibri" w:hAnsi="Arial" w:cs="Arial"/>
                          <w:sz w:val="16"/>
                          <w:lang w:val="es-ES"/>
                        </w:rPr>
                        <w:t>1.5</w:t>
                      </w:r>
                      <w:r w:rsidRPr="00B85874">
                        <w:rPr>
                          <w:rFonts w:ascii="Arial" w:eastAsia="Calibri" w:hAnsi="Arial" w:cs="Arial"/>
                          <w:sz w:val="16"/>
                          <w:lang w:val="es-ES"/>
                        </w:rPr>
                        <w:t xml:space="preserve"> cm de ancho y una </w:t>
                      </w:r>
                      <w:r w:rsidRPr="00B85874">
                        <w:rPr>
                          <w:rFonts w:ascii="Arial" w:hAnsi="Arial" w:cs="Arial"/>
                          <w:sz w:val="16"/>
                        </w:rPr>
                        <w:t>inclinación (semicírculo) de 180° horizontal</w:t>
                      </w:r>
                      <w:r>
                        <w:rPr>
                          <w:rFonts w:ascii="Arial" w:hAnsi="Arial" w:cs="Arial"/>
                          <w:sz w:val="16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814705</wp:posOffset>
                </wp:positionV>
                <wp:extent cx="971550" cy="0"/>
                <wp:effectExtent l="28575" t="93980" r="19050" b="86995"/>
                <wp:wrapNone/>
                <wp:docPr id="10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971550" cy="0"/>
                        </a:xfrm>
                        <a:prstGeom prst="straightConnector1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8" o:spid="_x0000_s1026" type="#_x0000_t32" style="position:absolute;margin-left:267.45pt;margin-top:64.15pt;width:76.5pt;height:0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" strokecolor="red" strokeweight="3pt">
                <v:stroke endarrow="block"/>
              </v:shape>
            </w:pict>
          </mc:Fallback>
        </mc:AlternateContent>
      </w: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Pr="00E10F7A" w:rsidRDefault="004C091A" w:rsidP="004C091A">
      <w:pPr>
        <w:tabs>
          <w:tab w:val="left" w:pos="829"/>
        </w:tabs>
        <w:autoSpaceDE w:val="0"/>
        <w:autoSpaceDN w:val="0"/>
        <w:adjustRightInd w:val="0"/>
        <w:spacing w:after="0" w:line="240" w:lineRule="auto"/>
        <w:ind w:right="-518"/>
        <w:jc w:val="center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DISEÑO DEL ESCUDO DE LA CÍVICA</w:t>
      </w: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</w:rPr>
        <w:drawing>
          <wp:anchor distT="0" distB="0" distL="114300" distR="114300" simplePos="0" relativeHeight="251729920" behindDoc="0" locked="0" layoutInCell="1" allowOverlap="1" wp14:anchorId="3D11F3FB" wp14:editId="74C9B3D4">
            <wp:simplePos x="0" y="0"/>
            <wp:positionH relativeFrom="column">
              <wp:posOffset>1607821</wp:posOffset>
            </wp:positionH>
            <wp:positionV relativeFrom="paragraph">
              <wp:posOffset>131445</wp:posOffset>
            </wp:positionV>
            <wp:extent cx="2702256" cy="3016155"/>
            <wp:effectExtent l="0" t="0" r="0" b="0"/>
            <wp:wrapNone/>
            <wp:docPr id="6" name="Imagen 6" descr="F:\CARPETA PLANEACION IT. FRANCO\PCM - CIVICA - DARE - JOVENES\PROGRAMA CIVICA INFANTIL\DISEÑOS VARIOS DE LA CIVICA\DISEÑOS UNIFORMES GRACO\fotos uniforme nuevo\20150921_13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CARPETA PLANEACION IT. FRANCO\PCM - CIVICA - DARE - JOVENES\PROGRAMA CIVICA INFANTIL\DISEÑOS VARIOS DE LA CIVICA\DISEÑOS UNIFORMES GRACO\fotos uniforme nuevo\20150921_1304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08" r="18926"/>
                    <a:stretch/>
                  </pic:blipFill>
                  <pic:spPr bwMode="auto">
                    <a:xfrm>
                      <a:off x="0" y="0"/>
                      <a:ext cx="2702256" cy="3016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5D5F7C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1678940</wp:posOffset>
                </wp:positionH>
                <wp:positionV relativeFrom="paragraph">
                  <wp:posOffset>1099185</wp:posOffset>
                </wp:positionV>
                <wp:extent cx="2638425" cy="482600"/>
                <wp:effectExtent l="6350" t="8890" r="12700" b="13335"/>
                <wp:wrapNone/>
                <wp:docPr id="4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48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C091A" w:rsidRPr="004C091A" w:rsidRDefault="004C091A" w:rsidP="004C091A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45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4C091A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Escudo bordado en hilo a la altura del pecho (parte izquierda) con los textos “CÍVICA JUVENIL” y “CONSTRUCTORES DE PAZ”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.</w:t>
                            </w:r>
                            <w:r w:rsidRPr="004C091A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 </w:t>
                            </w:r>
                          </w:p>
                          <w:p w:rsidR="004C091A" w:rsidRPr="004C091A" w:rsidRDefault="004C091A" w:rsidP="004C091A">
                            <w:pPr>
                              <w:ind w:right="45"/>
                              <w:rPr>
                                <w:sz w:val="10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5" o:spid="_x0000_s1039" type="#_x0000_t202" style="position:absolute;margin-left:132.2pt;margin-top:86.55pt;width:207.75pt;height:38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">
                <v:textbox>
                  <w:txbxContent>
                    <w:p w:rsidR="004C091A" w:rsidRPr="004C091A" w:rsidRDefault="004C091A" w:rsidP="004C091A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45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4C091A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Escudo bordado en hilo a la altura del pecho (parte izquierda) con los textos “CÍVICA JUVENIL” y “CONSTRUCTORES DE PAZ”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.</w:t>
                      </w:r>
                      <w:r w:rsidRPr="004C091A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 </w:t>
                      </w:r>
                    </w:p>
                    <w:p w:rsidR="004C091A" w:rsidRPr="004C091A" w:rsidRDefault="004C091A" w:rsidP="004C091A">
                      <w:pPr>
                        <w:ind w:right="45"/>
                        <w:rPr>
                          <w:sz w:val="10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C091A">
        <w:rPr>
          <w:rFonts w:ascii="Arial" w:hAnsi="Arial" w:cs="Arial"/>
          <w:b/>
          <w:sz w:val="28"/>
          <w:szCs w:val="28"/>
          <w:u w:val="single"/>
        </w:rPr>
        <w:br w:type="page"/>
      </w:r>
    </w:p>
    <w:p w:rsidR="004C091A" w:rsidRPr="00E10F7A" w:rsidRDefault="004C091A" w:rsidP="004C091A">
      <w:pPr>
        <w:tabs>
          <w:tab w:val="left" w:pos="829"/>
        </w:tabs>
        <w:autoSpaceDE w:val="0"/>
        <w:autoSpaceDN w:val="0"/>
        <w:adjustRightInd w:val="0"/>
        <w:spacing w:after="0" w:line="240" w:lineRule="auto"/>
        <w:ind w:right="-518"/>
        <w:jc w:val="center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bCs/>
          <w:u w:val="single"/>
        </w:rPr>
        <w:lastRenderedPageBreak/>
        <w:t xml:space="preserve">DISEÑO </w:t>
      </w:r>
      <w:r w:rsidR="00372E3D">
        <w:rPr>
          <w:rFonts w:ascii="Arial" w:hAnsi="Arial" w:cs="Arial"/>
          <w:b/>
          <w:bCs/>
          <w:u w:val="single"/>
        </w:rPr>
        <w:t>MANGAS SEPARABLES CON SOLAPA</w:t>
      </w:r>
    </w:p>
    <w:p w:rsidR="004C091A" w:rsidRDefault="00372E3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</w:rPr>
        <w:drawing>
          <wp:anchor distT="0" distB="0" distL="114300" distR="114300" simplePos="0" relativeHeight="251731968" behindDoc="0" locked="0" layoutInCell="1" allowOverlap="1" wp14:anchorId="1812BEF9" wp14:editId="2235060A">
            <wp:simplePos x="0" y="0"/>
            <wp:positionH relativeFrom="column">
              <wp:posOffset>740410</wp:posOffset>
            </wp:positionH>
            <wp:positionV relativeFrom="paragraph">
              <wp:posOffset>111125</wp:posOffset>
            </wp:positionV>
            <wp:extent cx="2179955" cy="2907030"/>
            <wp:effectExtent l="0" t="0" r="0" b="0"/>
            <wp:wrapNone/>
            <wp:docPr id="7" name="Imagen 7" descr="F:\CARPETA PLANEACION IT. FRANCO\PCM - CIVICA - DARE - JOVENES\PROGRAMA CIVICA INFANTIL\DISEÑOS VARIOS DE LA CIVICA\DISEÑOS UNIFORMES GRACO\fotos uniforme nuevo\20150921_1308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CARPETA PLANEACION IT. FRANCO\PCM - CIVICA - DARE - JOVENES\PROGRAMA CIVICA INFANTIL\DISEÑOS VARIOS DE LA CIVICA\DISEÑOS UNIFORMES GRACO\fotos uniforme nuevo\20150921_13084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29070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noProof/>
          <w:sz w:val="28"/>
          <w:szCs w:val="28"/>
          <w:u w:val="single"/>
        </w:rPr>
        <w:drawing>
          <wp:anchor distT="0" distB="0" distL="114300" distR="114300" simplePos="0" relativeHeight="251732992" behindDoc="0" locked="0" layoutInCell="1" allowOverlap="1" wp14:anchorId="3411B7EA" wp14:editId="26C96ACB">
            <wp:simplePos x="0" y="0"/>
            <wp:positionH relativeFrom="column">
              <wp:posOffset>3067050</wp:posOffset>
            </wp:positionH>
            <wp:positionV relativeFrom="paragraph">
              <wp:posOffset>81280</wp:posOffset>
            </wp:positionV>
            <wp:extent cx="2201545" cy="2936240"/>
            <wp:effectExtent l="0" t="0" r="0" b="0"/>
            <wp:wrapNone/>
            <wp:docPr id="8" name="Imagen 8" descr="F:\CARPETA PLANEACION IT. FRANCO\PCM - CIVICA - DARE - JOVENES\PROGRAMA CIVICA INFANTIL\DISEÑOS VARIOS DE LA CIVICA\DISEÑOS UNIFORMES GRACO\fotos uniforme nuevo\20150921_1309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CARPETA PLANEACION IT. FRANCO\PCM - CIVICA - DARE - JOVENES\PROGRAMA CIVICA INFANTIL\DISEÑOS VARIOS DE LA CIVICA\DISEÑOS UNIFORMES GRACO\fotos uniforme nuevo\20150921_13090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1545" cy="293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4C091A" w:rsidRDefault="004C091A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5D5F7C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246380</wp:posOffset>
                </wp:positionV>
                <wp:extent cx="2638425" cy="299720"/>
                <wp:effectExtent l="12700" t="12700" r="6350" b="11430"/>
                <wp:wrapNone/>
                <wp:docPr id="3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299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E3D" w:rsidRPr="00372E3D" w:rsidRDefault="00372E3D" w:rsidP="00372E3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24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372E3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Mangas separables (desprendibles), con solapa y con cierre </w:t>
                            </w:r>
                            <w:r w:rsidRPr="00372E3D"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No. 6 de EKA</w:t>
                            </w:r>
                            <w:r w:rsidRPr="00372E3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 color negro.</w:t>
                            </w:r>
                          </w:p>
                          <w:p w:rsidR="00372E3D" w:rsidRPr="00372E3D" w:rsidRDefault="00372E3D" w:rsidP="004C091A">
                            <w:pPr>
                              <w:ind w:right="45"/>
                              <w:rPr>
                                <w:sz w:val="4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6" o:spid="_x0000_s1040" type="#_x0000_t202" style="position:absolute;margin-left:125.95pt;margin-top:19.4pt;width:207.75pt;height:23.6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">
                <v:textbox>
                  <w:txbxContent>
                    <w:p w:rsidR="00372E3D" w:rsidRPr="00372E3D" w:rsidRDefault="00372E3D" w:rsidP="00372E3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24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372E3D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Mangas separables (desprendibles), con solapa y con cierre </w:t>
                      </w:r>
                      <w:r w:rsidRPr="00372E3D">
                        <w:rPr>
                          <w:rFonts w:ascii="Arial" w:hAnsi="Arial" w:cs="Arial"/>
                          <w:color w:val="000000"/>
                          <w:sz w:val="16"/>
                        </w:rPr>
                        <w:t>No. 6 de EKA</w:t>
                      </w:r>
                      <w:r w:rsidRPr="00372E3D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 color negro.</w:t>
                      </w:r>
                    </w:p>
                    <w:p w:rsidR="00372E3D" w:rsidRPr="00372E3D" w:rsidRDefault="00372E3D" w:rsidP="004C091A">
                      <w:pPr>
                        <w:ind w:right="45"/>
                        <w:rPr>
                          <w:sz w:val="4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Pr="00E10F7A" w:rsidRDefault="00372E3D" w:rsidP="00372E3D">
      <w:pPr>
        <w:tabs>
          <w:tab w:val="left" w:pos="829"/>
        </w:tabs>
        <w:autoSpaceDE w:val="0"/>
        <w:autoSpaceDN w:val="0"/>
        <w:adjustRightInd w:val="0"/>
        <w:spacing w:after="0" w:line="240" w:lineRule="auto"/>
        <w:ind w:right="-518"/>
        <w:jc w:val="center"/>
        <w:rPr>
          <w:rFonts w:ascii="Arial" w:hAnsi="Arial" w:cs="Arial"/>
          <w:bCs/>
          <w:u w:val="single"/>
        </w:rPr>
      </w:pPr>
      <w:r>
        <w:rPr>
          <w:rFonts w:ascii="Arial" w:hAnsi="Arial" w:cs="Arial"/>
          <w:b/>
          <w:bCs/>
          <w:u w:val="single"/>
        </w:rPr>
        <w:t>DISEÑO BOLSILLO TIPO MORRAL</w:t>
      </w: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noProof/>
          <w:sz w:val="28"/>
          <w:szCs w:val="28"/>
          <w:u w:val="single"/>
        </w:rPr>
        <w:drawing>
          <wp:anchor distT="0" distB="0" distL="114300" distR="114300" simplePos="0" relativeHeight="251735040" behindDoc="0" locked="0" layoutInCell="1" allowOverlap="1" wp14:anchorId="06B3FF57" wp14:editId="42575298">
            <wp:simplePos x="0" y="0"/>
            <wp:positionH relativeFrom="column">
              <wp:posOffset>1119505</wp:posOffset>
            </wp:positionH>
            <wp:positionV relativeFrom="paragraph">
              <wp:posOffset>67472</wp:posOffset>
            </wp:positionV>
            <wp:extent cx="3699823" cy="2775098"/>
            <wp:effectExtent l="0" t="0" r="0" b="0"/>
            <wp:wrapNone/>
            <wp:docPr id="9" name="Imagen 9" descr="F:\CARPETA PLANEACION IT. FRANCO\PCM - CIVICA - DARE - JOVENES\PROGRAMA CIVICA INFANTIL\DISEÑOS VARIOS DE LA CIVICA\DISEÑOS UNIFORMES GRACO\fotos uniforme nuevo\20150921_130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CARPETA PLANEACION IT. FRANCO\PCM - CIVICA - DARE - JOVENES\PROGRAMA CIVICA INFANTIL\DISEÑOS VARIOS DE LA CIVICA\DISEÑOS UNIFORMES GRACO\fotos uniforme nuevo\20150921_1303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9823" cy="2775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372E3D">
      <w:pPr>
        <w:rPr>
          <w:rFonts w:ascii="Arial" w:hAnsi="Arial" w:cs="Arial"/>
          <w:b/>
          <w:sz w:val="28"/>
          <w:szCs w:val="28"/>
          <w:u w:val="single"/>
        </w:rPr>
      </w:pPr>
    </w:p>
    <w:p w:rsidR="00372E3D" w:rsidRDefault="005D5F7C">
      <w:pPr>
        <w:rPr>
          <w:rFonts w:ascii="Arial" w:hAnsi="Arial" w:cs="Arial"/>
          <w:b/>
          <w:sz w:val="28"/>
          <w:szCs w:val="28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1599565</wp:posOffset>
                </wp:positionH>
                <wp:positionV relativeFrom="paragraph">
                  <wp:posOffset>73660</wp:posOffset>
                </wp:positionV>
                <wp:extent cx="2638425" cy="469900"/>
                <wp:effectExtent l="12700" t="12065" r="6350" b="13335"/>
                <wp:wrapNone/>
                <wp:docPr id="2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38425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72E3D" w:rsidRPr="00372E3D" w:rsidRDefault="00372E3D" w:rsidP="00372E3D">
                            <w:pPr>
                              <w:autoSpaceDE w:val="0"/>
                              <w:autoSpaceDN w:val="0"/>
                              <w:adjustRightInd w:val="0"/>
                              <w:spacing w:line="240" w:lineRule="auto"/>
                              <w:ind w:right="23"/>
                              <w:jc w:val="both"/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</w:pPr>
                            <w:r w:rsidRPr="00372E3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Un (1) bolsillo tipo morral en la parte posterior (interno) para guardar la chaqueta</w:t>
                            </w:r>
                            <w:r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>,</w:t>
                            </w:r>
                            <w:r w:rsidRPr="00372E3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 con cierre </w:t>
                            </w:r>
                            <w:r w:rsidRPr="00372E3D">
                              <w:rPr>
                                <w:rFonts w:ascii="Arial" w:hAnsi="Arial" w:cs="Arial"/>
                                <w:color w:val="000000"/>
                                <w:sz w:val="16"/>
                              </w:rPr>
                              <w:t>No. 6 de EKA</w:t>
                            </w:r>
                            <w:r w:rsidRPr="00372E3D">
                              <w:rPr>
                                <w:rFonts w:ascii="Arial" w:eastAsia="Times New Roman" w:hAnsi="Arial" w:cs="Arial"/>
                                <w:color w:val="000000"/>
                                <w:sz w:val="16"/>
                              </w:rPr>
                              <w:t xml:space="preserve"> color negro, con reata blanca.</w:t>
                            </w:r>
                          </w:p>
                          <w:p w:rsidR="00372E3D" w:rsidRPr="00372E3D" w:rsidRDefault="00372E3D" w:rsidP="00372E3D">
                            <w:pPr>
                              <w:ind w:right="23"/>
                              <w:rPr>
                                <w:sz w:val="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7" o:spid="_x0000_s1041" type="#_x0000_t202" style="position:absolute;margin-left:125.95pt;margin-top:5.8pt;width:207.75pt;height:37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">
                <v:textbox>
                  <w:txbxContent>
                    <w:p w:rsidR="00372E3D" w:rsidRPr="00372E3D" w:rsidRDefault="00372E3D" w:rsidP="00372E3D">
                      <w:pPr>
                        <w:autoSpaceDE w:val="0"/>
                        <w:autoSpaceDN w:val="0"/>
                        <w:adjustRightInd w:val="0"/>
                        <w:spacing w:line="240" w:lineRule="auto"/>
                        <w:ind w:right="23"/>
                        <w:jc w:val="both"/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</w:pPr>
                      <w:r w:rsidRPr="00372E3D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Un (1) bolsillo tipo morral en la parte posterior (interno) para guardar la chaqueta</w:t>
                      </w:r>
                      <w:r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>,</w:t>
                      </w:r>
                      <w:r w:rsidRPr="00372E3D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 con cierre </w:t>
                      </w:r>
                      <w:r w:rsidRPr="00372E3D">
                        <w:rPr>
                          <w:rFonts w:ascii="Arial" w:hAnsi="Arial" w:cs="Arial"/>
                          <w:color w:val="000000"/>
                          <w:sz w:val="16"/>
                        </w:rPr>
                        <w:t>No. 6 de EKA</w:t>
                      </w:r>
                      <w:r w:rsidRPr="00372E3D">
                        <w:rPr>
                          <w:rFonts w:ascii="Arial" w:eastAsia="Times New Roman" w:hAnsi="Arial" w:cs="Arial"/>
                          <w:color w:val="000000"/>
                          <w:sz w:val="16"/>
                        </w:rPr>
                        <w:t xml:space="preserve"> color negro, con reata blanca.</w:t>
                      </w:r>
                    </w:p>
                    <w:p w:rsidR="00372E3D" w:rsidRPr="00372E3D" w:rsidRDefault="00372E3D" w:rsidP="00372E3D">
                      <w:pPr>
                        <w:ind w:right="23"/>
                        <w:rPr>
                          <w:sz w:val="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74754" w:rsidRPr="00372E3D" w:rsidRDefault="00C74754" w:rsidP="00372E3D">
      <w:pPr>
        <w:rPr>
          <w:rFonts w:ascii="Arial" w:hAnsi="Arial" w:cs="Arial"/>
          <w:b/>
          <w:sz w:val="28"/>
          <w:szCs w:val="28"/>
          <w:u w:val="single"/>
        </w:rPr>
      </w:pPr>
    </w:p>
    <w:sectPr w:rsidR="00C74754" w:rsidRPr="00372E3D" w:rsidSect="00500FD1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A73AA7"/>
    <w:multiLevelType w:val="hybridMultilevel"/>
    <w:tmpl w:val="86CCA970"/>
    <w:lvl w:ilvl="0" w:tplc="A3D4ACD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B6F5C97"/>
    <w:multiLevelType w:val="hybridMultilevel"/>
    <w:tmpl w:val="83D057F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A1D6F81"/>
    <w:multiLevelType w:val="hybridMultilevel"/>
    <w:tmpl w:val="F8382FCE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3FB6"/>
    <w:rsid w:val="000116CA"/>
    <w:rsid w:val="00011C0A"/>
    <w:rsid w:val="000430C7"/>
    <w:rsid w:val="0007396A"/>
    <w:rsid w:val="00141B99"/>
    <w:rsid w:val="00162BD2"/>
    <w:rsid w:val="00235727"/>
    <w:rsid w:val="0026489F"/>
    <w:rsid w:val="0028096C"/>
    <w:rsid w:val="002A68B6"/>
    <w:rsid w:val="0032219C"/>
    <w:rsid w:val="00372E3D"/>
    <w:rsid w:val="003C6FAB"/>
    <w:rsid w:val="0042757D"/>
    <w:rsid w:val="004C091A"/>
    <w:rsid w:val="004E431B"/>
    <w:rsid w:val="00500FD1"/>
    <w:rsid w:val="00536843"/>
    <w:rsid w:val="00536B96"/>
    <w:rsid w:val="005D5F7C"/>
    <w:rsid w:val="005F2B72"/>
    <w:rsid w:val="00624DD6"/>
    <w:rsid w:val="006646C8"/>
    <w:rsid w:val="006A0F93"/>
    <w:rsid w:val="006B067A"/>
    <w:rsid w:val="006D019F"/>
    <w:rsid w:val="007643A3"/>
    <w:rsid w:val="007976A1"/>
    <w:rsid w:val="007D6CD3"/>
    <w:rsid w:val="00833FB6"/>
    <w:rsid w:val="008369AD"/>
    <w:rsid w:val="008448F4"/>
    <w:rsid w:val="008451B4"/>
    <w:rsid w:val="00914F5B"/>
    <w:rsid w:val="00916D3F"/>
    <w:rsid w:val="0093742F"/>
    <w:rsid w:val="009C5B53"/>
    <w:rsid w:val="00A82CCB"/>
    <w:rsid w:val="00AA2C86"/>
    <w:rsid w:val="00B829A0"/>
    <w:rsid w:val="00B85874"/>
    <w:rsid w:val="00C4083E"/>
    <w:rsid w:val="00C4730C"/>
    <w:rsid w:val="00C7438B"/>
    <w:rsid w:val="00C74754"/>
    <w:rsid w:val="00D24D92"/>
    <w:rsid w:val="00DC2F5C"/>
    <w:rsid w:val="00E10F7A"/>
    <w:rsid w:val="00F05273"/>
    <w:rsid w:val="00F321F8"/>
    <w:rsid w:val="00FB4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3"/>
    <o:shapelayout v:ext="edit">
      <o:idmap v:ext="edit" data="1"/>
      <o:rules v:ext="edit">
        <o:r id="V:Rule15" type="connector" idref="#_x0000_s1061"/>
        <o:r id="V:Rule16" type="connector" idref="#_x0000_s1062"/>
        <o:r id="V:Rule17" type="connector" idref="#_x0000_s1063"/>
        <o:r id="V:Rule18" type="connector" idref="#_x0000_s1066"/>
        <o:r id="V:Rule19" type="connector" idref="#_x0000_s1069"/>
        <o:r id="V:Rule20" type="connector" idref="#_x0000_s1072"/>
        <o:r id="V:Rule21" type="connector" idref="#_x0000_s1074"/>
        <o:r id="V:Rule22" type="connector" idref="#_x0000_s1082"/>
        <o:r id="V:Rule23" type="connector" idref="#_x0000_s1080"/>
        <o:r id="V:Rule24" type="connector" idref="#_x0000_s1084"/>
        <o:r id="V:Rule25" type="connector" idref="#_x0000_s1086"/>
        <o:r id="V:Rule26" type="connector" idref="#_x0000_s1078"/>
        <o:r id="V:Rule27" type="connector" idref="#_x0000_s1077"/>
        <o:r id="V:Rule28" type="connector" idref="#_x0000_s1088"/>
      </o:rules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6D3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14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F5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F0527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05273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6D3F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14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14F5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rsid w:val="00F05273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F05273"/>
    <w:rPr>
      <w:rFonts w:ascii="Times New Roman" w:eastAsia="Times New Roman" w:hAnsi="Times New Roman" w:cs="Times New Roman"/>
      <w:sz w:val="20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8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42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3430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190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382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095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97702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9230252">
                                              <w:marLeft w:val="75"/>
                                              <w:marRight w:val="75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19075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9138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8645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89218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05513812">
                                                                  <w:marLeft w:val="48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19914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58819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5525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081681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09135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043118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24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single" w:sz="6" w:space="23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14851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370652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256495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0306463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59895216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6681767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32193295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97190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317440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7675934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6107417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9626382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2697716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4430645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750023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5022400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66579133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5577764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38205591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50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533ACF-ACF2-40C5-8348-4968C84A6D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C76489E4</Template>
  <TotalTime>0</TotalTime>
  <Pages>3</Pages>
  <Words>301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ARVEY.FRANCO</dc:creator>
  <cp:lastModifiedBy>Jaime Alberto Rico Montoya</cp:lastModifiedBy>
  <cp:revision>2</cp:revision>
  <dcterms:created xsi:type="dcterms:W3CDTF">2015-12-10T15:19:00Z</dcterms:created>
  <dcterms:modified xsi:type="dcterms:W3CDTF">2015-12-10T15:19:00Z</dcterms:modified>
</cp:coreProperties>
</file>