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D79" w:rsidRDefault="007E2230">
      <w:bookmarkStart w:id="0" w:name="_GoBack"/>
      <w:bookmarkEnd w:id="0"/>
      <w:r>
        <w:rPr>
          <w:noProof/>
          <w:lang w:eastAsia="es-CO"/>
        </w:rPr>
        <w:drawing>
          <wp:inline distT="0" distB="0" distL="0" distR="0">
            <wp:extent cx="5468114" cy="6611273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4F9EF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8114" cy="661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230" w:rsidRDefault="007E2230"/>
    <w:p w:rsidR="007E2230" w:rsidRDefault="007E2230"/>
    <w:p w:rsidR="007E2230" w:rsidRDefault="007E2230"/>
    <w:p w:rsidR="007E2230" w:rsidRDefault="007E2230"/>
    <w:p w:rsidR="007E2230" w:rsidRDefault="007E2230"/>
    <w:p w:rsidR="007E2230" w:rsidRDefault="007E2230">
      <w:pPr>
        <w:rPr>
          <w:noProof/>
          <w:lang w:eastAsia="es-CO"/>
        </w:rPr>
      </w:pPr>
    </w:p>
    <w:p w:rsidR="007E2230" w:rsidRDefault="007E2230">
      <w:r>
        <w:rPr>
          <w:noProof/>
          <w:lang w:eastAsia="es-CO"/>
        </w:rPr>
        <w:drawing>
          <wp:inline distT="0" distB="0" distL="0" distR="0">
            <wp:extent cx="5612130" cy="6202680"/>
            <wp:effectExtent l="0" t="0" r="7620" b="762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4A7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20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7E2230" w:rsidRDefault="007E2230"/>
    <w:p w:rsidR="007E2230" w:rsidRDefault="007E2230"/>
    <w:p w:rsidR="007E2230" w:rsidRDefault="007E2230"/>
    <w:p w:rsidR="007E2230" w:rsidRDefault="007E2230"/>
    <w:p w:rsidR="007E2230" w:rsidRDefault="007E2230">
      <w:r>
        <w:rPr>
          <w:noProof/>
          <w:lang w:eastAsia="es-CO"/>
        </w:rPr>
        <w:lastRenderedPageBreak/>
        <w:drawing>
          <wp:inline distT="0" distB="0" distL="0" distR="0">
            <wp:extent cx="5942892" cy="7324725"/>
            <wp:effectExtent l="0" t="0" r="1270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4D830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910" cy="732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230" w:rsidRDefault="007E2230"/>
    <w:p w:rsidR="007E2230" w:rsidRDefault="007E2230"/>
    <w:p w:rsidR="007E2230" w:rsidRDefault="007E2230">
      <w:r>
        <w:rPr>
          <w:noProof/>
          <w:lang w:eastAsia="es-CO"/>
        </w:rPr>
        <w:lastRenderedPageBreak/>
        <w:drawing>
          <wp:inline distT="0" distB="0" distL="0" distR="0">
            <wp:extent cx="5612130" cy="6766560"/>
            <wp:effectExtent l="0" t="0" r="762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43399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76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230" w:rsidRDefault="007E2230"/>
    <w:p w:rsidR="007E2230" w:rsidRDefault="007E2230"/>
    <w:p w:rsidR="007E2230" w:rsidRDefault="007E2230"/>
    <w:p w:rsidR="007E2230" w:rsidRDefault="007E2230"/>
    <w:p w:rsidR="007E2230" w:rsidRDefault="007E2230">
      <w:r>
        <w:rPr>
          <w:noProof/>
          <w:lang w:eastAsia="es-CO"/>
        </w:rPr>
        <w:lastRenderedPageBreak/>
        <w:drawing>
          <wp:inline distT="0" distB="0" distL="0" distR="0">
            <wp:extent cx="5802614" cy="4391025"/>
            <wp:effectExtent l="0" t="0" r="8255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45EB1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04584" cy="439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A7F" w:rsidRDefault="00CE4A7F"/>
    <w:p w:rsidR="00CE4A7F" w:rsidRDefault="00CE4A7F">
      <w:r>
        <w:rPr>
          <w:noProof/>
          <w:lang w:eastAsia="es-CO"/>
        </w:rPr>
        <w:lastRenderedPageBreak/>
        <w:drawing>
          <wp:inline distT="0" distB="0" distL="0" distR="0">
            <wp:extent cx="4583430" cy="8258810"/>
            <wp:effectExtent l="0" t="0" r="7620" b="8890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4814E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343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4A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230"/>
    <w:rsid w:val="0055191E"/>
    <w:rsid w:val="00693BDE"/>
    <w:rsid w:val="007B6D79"/>
    <w:rsid w:val="007E2230"/>
    <w:rsid w:val="00CE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E2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2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E2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22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11" Type="http://schemas.openxmlformats.org/officeDocument/2006/relationships/fontTable" Target="fontTable.xml"/><Relationship Id="rId5" Type="http://schemas.openxmlformats.org/officeDocument/2006/relationships/image" Target="media/image1.tmp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tm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51B254AF</Template>
  <TotalTime>0</TotalTime>
  <Pages>6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Marcela Arroyave</dc:creator>
  <cp:lastModifiedBy>Jaime Alberto Rico Montoya</cp:lastModifiedBy>
  <cp:revision>2</cp:revision>
  <dcterms:created xsi:type="dcterms:W3CDTF">2015-10-06T19:55:00Z</dcterms:created>
  <dcterms:modified xsi:type="dcterms:W3CDTF">2015-10-06T19:55:00Z</dcterms:modified>
</cp:coreProperties>
</file>