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9A" w:rsidRPr="00BF1458" w:rsidRDefault="007A386A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ADENDA 1</w:t>
      </w:r>
    </w:p>
    <w:p w:rsidR="009965D7" w:rsidRPr="00BF1458" w:rsidRDefault="009965D7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D32A9A" w:rsidRPr="00BF1458" w:rsidRDefault="00D32A9A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BF1458">
        <w:rPr>
          <w:rFonts w:asciiTheme="minorHAnsi" w:hAnsiTheme="minorHAnsi" w:cstheme="minorHAnsi"/>
          <w:b/>
          <w:bCs/>
        </w:rPr>
        <w:t xml:space="preserve">SOLICITUD </w:t>
      </w:r>
      <w:r w:rsidR="00271982" w:rsidRPr="00BF1458">
        <w:rPr>
          <w:rFonts w:asciiTheme="minorHAnsi" w:hAnsiTheme="minorHAnsi" w:cstheme="minorHAnsi"/>
          <w:b/>
          <w:bCs/>
        </w:rPr>
        <w:t>P</w:t>
      </w:r>
      <w:r w:rsidR="00271982">
        <w:rPr>
          <w:rFonts w:asciiTheme="minorHAnsi" w:hAnsiTheme="minorHAnsi" w:cstheme="minorHAnsi"/>
          <w:b/>
          <w:bCs/>
        </w:rPr>
        <w:t>ÚBLICA</w:t>
      </w:r>
      <w:r w:rsidR="008F31BA" w:rsidRPr="00BF1458">
        <w:rPr>
          <w:rFonts w:asciiTheme="minorHAnsi" w:hAnsiTheme="minorHAnsi" w:cstheme="minorHAnsi"/>
          <w:b/>
          <w:bCs/>
        </w:rPr>
        <w:t xml:space="preserve"> DE OFERT</w:t>
      </w:r>
      <w:r w:rsidR="009965D7" w:rsidRPr="00BF1458">
        <w:rPr>
          <w:rFonts w:asciiTheme="minorHAnsi" w:hAnsiTheme="minorHAnsi" w:cstheme="minorHAnsi"/>
          <w:b/>
          <w:bCs/>
        </w:rPr>
        <w:t xml:space="preserve">AS </w:t>
      </w:r>
      <w:r w:rsidR="00206C92">
        <w:rPr>
          <w:rFonts w:asciiTheme="minorHAnsi" w:hAnsiTheme="minorHAnsi" w:cstheme="minorHAnsi"/>
          <w:b/>
          <w:bCs/>
        </w:rPr>
        <w:t>201</w:t>
      </w:r>
      <w:r w:rsidR="00E40326">
        <w:rPr>
          <w:rFonts w:asciiTheme="minorHAnsi" w:hAnsiTheme="minorHAnsi" w:cstheme="minorHAnsi"/>
          <w:b/>
          <w:bCs/>
        </w:rPr>
        <w:t>5</w:t>
      </w:r>
      <w:r w:rsidR="00206C92">
        <w:rPr>
          <w:rFonts w:asciiTheme="minorHAnsi" w:hAnsiTheme="minorHAnsi" w:cstheme="minorHAnsi"/>
          <w:b/>
          <w:bCs/>
        </w:rPr>
        <w:t>-</w:t>
      </w:r>
      <w:r w:rsidR="00E40326">
        <w:rPr>
          <w:rFonts w:asciiTheme="minorHAnsi" w:hAnsiTheme="minorHAnsi" w:cstheme="minorHAnsi"/>
          <w:b/>
          <w:bCs/>
        </w:rPr>
        <w:t>86</w:t>
      </w:r>
    </w:p>
    <w:p w:rsidR="009965D7" w:rsidRPr="00BF1458" w:rsidRDefault="009965D7" w:rsidP="009965D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D32A9A" w:rsidRPr="00956B47" w:rsidRDefault="00D32A9A" w:rsidP="00956B47">
      <w:pPr>
        <w:shd w:val="clear" w:color="auto" w:fill="FFFFFF"/>
        <w:jc w:val="both"/>
        <w:rPr>
          <w:b/>
          <w:bCs/>
          <w:spacing w:val="-6"/>
          <w:lang w:val="es-ES"/>
        </w:rPr>
      </w:pPr>
      <w:r w:rsidRPr="00BF1458">
        <w:rPr>
          <w:rFonts w:asciiTheme="minorHAnsi" w:hAnsiTheme="minorHAnsi" w:cstheme="minorHAnsi"/>
        </w:rPr>
        <w:t>Mediante la presente adenda se modifica</w:t>
      </w:r>
      <w:r w:rsidR="009E30AA">
        <w:rPr>
          <w:rFonts w:asciiTheme="minorHAnsi" w:hAnsiTheme="minorHAnsi" w:cstheme="minorHAnsi"/>
        </w:rPr>
        <w:t>n</w:t>
      </w:r>
      <w:r w:rsidRPr="00BF1458">
        <w:rPr>
          <w:rFonts w:asciiTheme="minorHAnsi" w:hAnsiTheme="minorHAnsi" w:cstheme="minorHAnsi"/>
        </w:rPr>
        <w:t xml:space="preserve"> </w:t>
      </w:r>
      <w:r w:rsidR="009965D7" w:rsidRPr="00BF1458">
        <w:rPr>
          <w:rFonts w:asciiTheme="minorHAnsi" w:hAnsiTheme="minorHAnsi" w:cstheme="minorHAnsi"/>
        </w:rPr>
        <w:t>los términos y condiciones de contratación</w:t>
      </w:r>
      <w:r w:rsidRPr="00BF1458">
        <w:rPr>
          <w:rFonts w:asciiTheme="minorHAnsi" w:hAnsiTheme="minorHAnsi" w:cstheme="minorHAnsi"/>
        </w:rPr>
        <w:t xml:space="preserve"> de la </w:t>
      </w:r>
      <w:r w:rsidR="009965D7" w:rsidRPr="00BF1458">
        <w:rPr>
          <w:rFonts w:asciiTheme="minorHAnsi" w:hAnsiTheme="minorHAnsi" w:cstheme="minorHAnsi"/>
        </w:rPr>
        <w:t xml:space="preserve">solicitud </w:t>
      </w:r>
      <w:r w:rsidR="00F06CCA">
        <w:rPr>
          <w:rFonts w:asciiTheme="minorHAnsi" w:hAnsiTheme="minorHAnsi" w:cstheme="minorHAnsi"/>
        </w:rPr>
        <w:t>pública</w:t>
      </w:r>
      <w:r w:rsidR="009965D7" w:rsidRPr="00BF1458">
        <w:rPr>
          <w:rFonts w:asciiTheme="minorHAnsi" w:hAnsiTheme="minorHAnsi" w:cstheme="minorHAnsi"/>
        </w:rPr>
        <w:t xml:space="preserve"> de </w:t>
      </w:r>
      <w:r w:rsidR="00CE1CC4" w:rsidRPr="00BF1458">
        <w:rPr>
          <w:rFonts w:asciiTheme="minorHAnsi" w:hAnsiTheme="minorHAnsi" w:cstheme="minorHAnsi"/>
        </w:rPr>
        <w:t>oferta</w:t>
      </w:r>
      <w:r w:rsidR="009965D7" w:rsidRPr="00BF1458">
        <w:rPr>
          <w:rFonts w:asciiTheme="minorHAnsi" w:hAnsiTheme="minorHAnsi" w:cstheme="minorHAnsi"/>
        </w:rPr>
        <w:t>s</w:t>
      </w:r>
      <w:r w:rsidR="00CE1CC4" w:rsidRPr="00BF1458">
        <w:rPr>
          <w:rFonts w:asciiTheme="minorHAnsi" w:hAnsiTheme="minorHAnsi" w:cstheme="minorHAnsi"/>
        </w:rPr>
        <w:t xml:space="preserve"> </w:t>
      </w:r>
      <w:r w:rsidR="00206C92">
        <w:rPr>
          <w:rFonts w:asciiTheme="minorHAnsi" w:hAnsiTheme="minorHAnsi" w:cstheme="minorHAnsi"/>
          <w:b/>
          <w:bCs/>
        </w:rPr>
        <w:t>201</w:t>
      </w:r>
      <w:r w:rsidR="00E40326">
        <w:rPr>
          <w:rFonts w:asciiTheme="minorHAnsi" w:hAnsiTheme="minorHAnsi" w:cstheme="minorHAnsi"/>
          <w:b/>
          <w:bCs/>
        </w:rPr>
        <w:t>5</w:t>
      </w:r>
      <w:r w:rsidR="00206C92">
        <w:rPr>
          <w:rFonts w:asciiTheme="minorHAnsi" w:hAnsiTheme="minorHAnsi" w:cstheme="minorHAnsi"/>
          <w:b/>
          <w:bCs/>
        </w:rPr>
        <w:t>-</w:t>
      </w:r>
      <w:r w:rsidR="00E40326">
        <w:rPr>
          <w:rFonts w:asciiTheme="minorHAnsi" w:hAnsiTheme="minorHAnsi" w:cstheme="minorHAnsi"/>
          <w:b/>
          <w:bCs/>
        </w:rPr>
        <w:t>86</w:t>
      </w:r>
      <w:r w:rsidR="009965D7" w:rsidRPr="00BF1458">
        <w:rPr>
          <w:rFonts w:asciiTheme="minorHAnsi" w:hAnsiTheme="minorHAnsi" w:cstheme="minorHAnsi"/>
          <w:bCs/>
        </w:rPr>
        <w:t>,</w:t>
      </w:r>
      <w:r w:rsidRPr="00BF1458">
        <w:rPr>
          <w:rFonts w:asciiTheme="minorHAnsi" w:hAnsiTheme="minorHAnsi" w:cstheme="minorHAnsi"/>
          <w:b/>
        </w:rPr>
        <w:t xml:space="preserve"> </w:t>
      </w:r>
      <w:r w:rsidR="009965D7" w:rsidRPr="00BF1458">
        <w:rPr>
          <w:rFonts w:asciiTheme="minorHAnsi" w:hAnsiTheme="minorHAnsi" w:cstheme="minorHAnsi"/>
        </w:rPr>
        <w:t xml:space="preserve">cuyo objeto es la </w:t>
      </w:r>
      <w:r w:rsidR="00EF5D91" w:rsidRPr="00CD5CCB">
        <w:rPr>
          <w:rFonts w:asciiTheme="minorHAnsi" w:hAnsiTheme="minorHAnsi" w:cs="Arial"/>
          <w:b/>
          <w:bCs/>
          <w:lang w:val="es-ES_tradnl"/>
        </w:rPr>
        <w:t>“</w:t>
      </w:r>
      <w:r w:rsidR="00E40326" w:rsidRPr="00E40326">
        <w:rPr>
          <w:b/>
          <w:bCs/>
          <w:lang w:val="es-ES_tradnl"/>
        </w:rPr>
        <w:t>PRESTACIÓN DE SERVICIOS DE ADMINISTRACIÓN DE PERSONAL TEMPORAL QUE REQUIERA LA SUBSECRETARIA DE ESPACIO PÚBLICO DE MEDELLÍN</w:t>
      </w:r>
      <w:r w:rsidR="00E40326">
        <w:rPr>
          <w:b/>
          <w:bCs/>
          <w:lang w:val="es-ES_tradnl"/>
        </w:rPr>
        <w:t>…</w:t>
      </w:r>
      <w:r w:rsidRPr="00BF1458">
        <w:rPr>
          <w:rFonts w:asciiTheme="minorHAnsi" w:hAnsiTheme="minorHAnsi" w:cstheme="minorHAnsi"/>
          <w:b/>
        </w:rPr>
        <w:t>”</w:t>
      </w:r>
      <w:r w:rsidRPr="00BF1458">
        <w:rPr>
          <w:rFonts w:asciiTheme="minorHAnsi" w:hAnsiTheme="minorHAnsi" w:cstheme="minorHAnsi"/>
        </w:rPr>
        <w:t xml:space="preserve">, en </w:t>
      </w:r>
      <w:r w:rsidR="009965D7" w:rsidRPr="00BF1458">
        <w:rPr>
          <w:rFonts w:asciiTheme="minorHAnsi" w:hAnsiTheme="minorHAnsi" w:cstheme="minorHAnsi"/>
        </w:rPr>
        <w:t>los siguientes términos:</w:t>
      </w:r>
    </w:p>
    <w:p w:rsidR="00A93A3B" w:rsidRDefault="00A93A3B" w:rsidP="00A93A3B">
      <w:pPr>
        <w:pStyle w:val="Titulo1Alejo"/>
        <w:numPr>
          <w:ilvl w:val="0"/>
          <w:numId w:val="20"/>
        </w:numPr>
        <w:spacing w:before="0" w:after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="Calibri" w:hAnsiTheme="minorHAnsi" w:cstheme="minorHAnsi"/>
          <w:kern w:val="0"/>
          <w:sz w:val="22"/>
          <w:szCs w:val="22"/>
          <w:lang w:val="es-CO" w:eastAsia="en-US"/>
        </w:rPr>
        <w:t xml:space="preserve">Se modifica  la </w:t>
      </w:r>
      <w:r w:rsidRPr="00A93A3B">
        <w:rPr>
          <w:rFonts w:asciiTheme="minorHAnsi" w:hAnsiTheme="minorHAnsi" w:cs="Arial"/>
          <w:sz w:val="22"/>
          <w:szCs w:val="22"/>
        </w:rPr>
        <w:t>presentación de la propuesta:</w:t>
      </w:r>
    </w:p>
    <w:p w:rsidR="007A1B1C" w:rsidRPr="007A1B1C" w:rsidRDefault="007A1B1C" w:rsidP="007A1B1C">
      <w:pPr>
        <w:rPr>
          <w:lang w:val="es-ES_tradnl" w:eastAsia="es-ES"/>
        </w:rPr>
      </w:pPr>
    </w:p>
    <w:p w:rsidR="00A93A3B" w:rsidRPr="00DA7D89" w:rsidRDefault="00A93A3B" w:rsidP="00A93A3B">
      <w:pPr>
        <w:pStyle w:val="Prrafodelista"/>
        <w:spacing w:after="0" w:line="240" w:lineRule="auto"/>
        <w:rPr>
          <w:rFonts w:cs="Calibri"/>
          <w:color w:val="000000"/>
        </w:rPr>
      </w:pPr>
    </w:p>
    <w:p w:rsidR="00A93A3B" w:rsidRPr="00DA7D89" w:rsidRDefault="007A1B1C" w:rsidP="007A1B1C">
      <w:pPr>
        <w:pStyle w:val="Prrafodelista"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568"/>
        <w:contextualSpacing w:val="0"/>
        <w:jc w:val="both"/>
        <w:textAlignment w:val="baseline"/>
        <w:rPr>
          <w:rFonts w:cs="Calibri"/>
          <w:color w:val="000000"/>
        </w:rPr>
      </w:pPr>
      <w:r>
        <w:rPr>
          <w:rFonts w:cs="Calibri"/>
          <w:noProof/>
          <w:color w:val="000000"/>
          <w:lang w:val="es-CO" w:eastAsia="es-CO"/>
        </w:rPr>
        <w:drawing>
          <wp:inline distT="0" distB="0" distL="0" distR="0">
            <wp:extent cx="4305300" cy="28289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3A3B" w:rsidRPr="00DA7D89" w:rsidRDefault="00A93A3B" w:rsidP="00A93A3B">
      <w:pPr>
        <w:pStyle w:val="Prrafodelista"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cs="Calibri"/>
          <w:color w:val="000000"/>
        </w:rPr>
      </w:pPr>
    </w:p>
    <w:p w:rsidR="00A93A3B" w:rsidRDefault="00A93A3B" w:rsidP="00C816C8">
      <w:pPr>
        <w:rPr>
          <w:lang w:val="es-ES" w:eastAsia="es-ES"/>
        </w:rPr>
      </w:pPr>
    </w:p>
    <w:p w:rsidR="00A93A3B" w:rsidRPr="00C816C8" w:rsidRDefault="00A93A3B" w:rsidP="00C816C8">
      <w:pPr>
        <w:rPr>
          <w:lang w:val="es-ES" w:eastAsia="es-ES"/>
        </w:rPr>
      </w:pPr>
      <w:r>
        <w:rPr>
          <w:lang w:val="es-ES" w:eastAsia="es-ES"/>
        </w:rPr>
        <w:t xml:space="preserve">Medellín, </w:t>
      </w:r>
      <w:r w:rsidR="007A1B1C">
        <w:rPr>
          <w:lang w:val="es-ES" w:eastAsia="es-ES"/>
        </w:rPr>
        <w:t>Julio 17</w:t>
      </w:r>
      <w:r>
        <w:rPr>
          <w:lang w:val="es-ES" w:eastAsia="es-ES"/>
        </w:rPr>
        <w:t xml:space="preserve"> de 201</w:t>
      </w:r>
      <w:r w:rsidR="007A1B1C">
        <w:rPr>
          <w:lang w:val="es-ES" w:eastAsia="es-ES"/>
        </w:rPr>
        <w:t>5</w:t>
      </w:r>
      <w:r>
        <w:rPr>
          <w:lang w:val="es-ES" w:eastAsia="es-ES"/>
        </w:rPr>
        <w:t>.</w:t>
      </w:r>
    </w:p>
    <w:sectPr w:rsidR="00A93A3B" w:rsidRPr="00C816C8" w:rsidSect="00E851EF">
      <w:headerReference w:type="default" r:id="rId9"/>
      <w:footerReference w:type="default" r:id="rId10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26" w:rsidRDefault="00E40326" w:rsidP="00E851EF">
      <w:pPr>
        <w:spacing w:after="0" w:line="240" w:lineRule="auto"/>
      </w:pPr>
      <w:r>
        <w:separator/>
      </w:r>
    </w:p>
  </w:endnote>
  <w:endnote w:type="continuationSeparator" w:id="0">
    <w:p w:rsidR="00E40326" w:rsidRDefault="00E40326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326" w:rsidRDefault="00E40326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1B5D6993" wp14:editId="69A7E4BF">
          <wp:extent cx="7546340" cy="1195705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26" w:rsidRDefault="00E40326" w:rsidP="00E851EF">
      <w:pPr>
        <w:spacing w:after="0" w:line="240" w:lineRule="auto"/>
      </w:pPr>
      <w:r>
        <w:separator/>
      </w:r>
    </w:p>
  </w:footnote>
  <w:footnote w:type="continuationSeparator" w:id="0">
    <w:p w:rsidR="00E40326" w:rsidRDefault="00E40326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326" w:rsidRDefault="00E40326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46C5F9BE" wp14:editId="340ABF66">
          <wp:extent cx="7616825" cy="1205865"/>
          <wp:effectExtent l="19050" t="0" r="3175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5.5pt;height:98.25pt" o:bullet="t">
        <v:imagedata r:id="rId1" o:title="clip_image001"/>
      </v:shape>
    </w:pict>
  </w:numPicBullet>
  <w:abstractNum w:abstractNumId="0">
    <w:nsid w:val="013B6D13"/>
    <w:multiLevelType w:val="hybridMultilevel"/>
    <w:tmpl w:val="26107818"/>
    <w:lvl w:ilvl="0" w:tplc="DDD23DF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A358C"/>
    <w:multiLevelType w:val="hybridMultilevel"/>
    <w:tmpl w:val="ED7A01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5177CD"/>
    <w:multiLevelType w:val="multilevel"/>
    <w:tmpl w:val="8FB0D5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20D7893"/>
    <w:multiLevelType w:val="hybridMultilevel"/>
    <w:tmpl w:val="17F0D7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76191"/>
    <w:multiLevelType w:val="hybridMultilevel"/>
    <w:tmpl w:val="71E0FD9C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E34D22"/>
    <w:multiLevelType w:val="hybridMultilevel"/>
    <w:tmpl w:val="26107818"/>
    <w:lvl w:ilvl="0" w:tplc="DDD23DF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113527"/>
    <w:multiLevelType w:val="hybridMultilevel"/>
    <w:tmpl w:val="885CAD5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E4906"/>
    <w:multiLevelType w:val="multilevel"/>
    <w:tmpl w:val="03ECE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CB82031"/>
    <w:multiLevelType w:val="hybridMultilevel"/>
    <w:tmpl w:val="6CFED6D6"/>
    <w:lvl w:ilvl="0" w:tplc="1CF098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35284D"/>
    <w:multiLevelType w:val="hybridMultilevel"/>
    <w:tmpl w:val="D7F44F1E"/>
    <w:lvl w:ilvl="0" w:tplc="240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46283221"/>
    <w:multiLevelType w:val="hybridMultilevel"/>
    <w:tmpl w:val="A16898DE"/>
    <w:lvl w:ilvl="0" w:tplc="0C0A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26B69"/>
    <w:multiLevelType w:val="multilevel"/>
    <w:tmpl w:val="C8A4F10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  <w:b w:val="0"/>
        <w:color w:val="000000"/>
        <w:sz w:val="24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Calibri" w:hAnsi="Calibri" w:cs="Calibri" w:hint="default"/>
        <w:b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Calibri" w:hint="default"/>
        <w:b w:val="0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Calibri" w:hint="default"/>
        <w:b w:val="0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Calibri" w:hint="default"/>
        <w:b w:val="0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Calibri" w:hint="default"/>
        <w:b w:val="0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Calibri" w:hint="default"/>
        <w:b w:val="0"/>
        <w:color w:val="000000"/>
        <w:sz w:val="24"/>
      </w:rPr>
    </w:lvl>
  </w:abstractNum>
  <w:abstractNum w:abstractNumId="12">
    <w:nsid w:val="4FBB7F16"/>
    <w:multiLevelType w:val="hybridMultilevel"/>
    <w:tmpl w:val="CDF85534"/>
    <w:lvl w:ilvl="0" w:tplc="01764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609CE"/>
    <w:multiLevelType w:val="hybridMultilevel"/>
    <w:tmpl w:val="924ACB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A2C86"/>
    <w:multiLevelType w:val="hybridMultilevel"/>
    <w:tmpl w:val="5756F1D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6248B"/>
    <w:multiLevelType w:val="hybridMultilevel"/>
    <w:tmpl w:val="5756F1D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BD84417"/>
    <w:multiLevelType w:val="hybridMultilevel"/>
    <w:tmpl w:val="75C8E92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FA0010"/>
    <w:multiLevelType w:val="hybridMultilevel"/>
    <w:tmpl w:val="A8EC04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27F5F"/>
    <w:multiLevelType w:val="hybridMultilevel"/>
    <w:tmpl w:val="CDF85534"/>
    <w:lvl w:ilvl="0" w:tplc="01764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3364D"/>
    <w:multiLevelType w:val="hybridMultilevel"/>
    <w:tmpl w:val="E87A52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35E4B"/>
    <w:multiLevelType w:val="hybridMultilevel"/>
    <w:tmpl w:val="7D8617D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3E43767"/>
    <w:multiLevelType w:val="multilevel"/>
    <w:tmpl w:val="58A2C0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E64E64"/>
    <w:multiLevelType w:val="hybridMultilevel"/>
    <w:tmpl w:val="03B0DB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9"/>
  </w:num>
  <w:num w:numId="4">
    <w:abstractNumId w:val="12"/>
  </w:num>
  <w:num w:numId="5">
    <w:abstractNumId w:val="16"/>
  </w:num>
  <w:num w:numId="6">
    <w:abstractNumId w:val="18"/>
  </w:num>
  <w:num w:numId="7">
    <w:abstractNumId w:val="3"/>
  </w:num>
  <w:num w:numId="8">
    <w:abstractNumId w:val="1"/>
  </w:num>
  <w:num w:numId="9">
    <w:abstractNumId w:val="17"/>
  </w:num>
  <w:num w:numId="10">
    <w:abstractNumId w:val="0"/>
  </w:num>
  <w:num w:numId="11">
    <w:abstractNumId w:val="21"/>
  </w:num>
  <w:num w:numId="12">
    <w:abstractNumId w:val="4"/>
  </w:num>
  <w:num w:numId="13">
    <w:abstractNumId w:val="9"/>
  </w:num>
  <w:num w:numId="14">
    <w:abstractNumId w:val="8"/>
  </w:num>
  <w:num w:numId="15">
    <w:abstractNumId w:val="6"/>
  </w:num>
  <w:num w:numId="16">
    <w:abstractNumId w:val="2"/>
  </w:num>
  <w:num w:numId="17">
    <w:abstractNumId w:val="20"/>
  </w:num>
  <w:num w:numId="18">
    <w:abstractNumId w:val="15"/>
  </w:num>
  <w:num w:numId="19">
    <w:abstractNumId w:val="14"/>
  </w:num>
  <w:num w:numId="20">
    <w:abstractNumId w:val="13"/>
  </w:num>
  <w:num w:numId="21">
    <w:abstractNumId w:val="22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76A3"/>
    <w:rsid w:val="000527F2"/>
    <w:rsid w:val="00060F46"/>
    <w:rsid w:val="00091FA4"/>
    <w:rsid w:val="000963DB"/>
    <w:rsid w:val="000B56A0"/>
    <w:rsid w:val="000C3964"/>
    <w:rsid w:val="000F7D4D"/>
    <w:rsid w:val="00124F41"/>
    <w:rsid w:val="00152875"/>
    <w:rsid w:val="00177976"/>
    <w:rsid w:val="001C0CA1"/>
    <w:rsid w:val="001C70E2"/>
    <w:rsid w:val="00206C92"/>
    <w:rsid w:val="00214308"/>
    <w:rsid w:val="00236DF3"/>
    <w:rsid w:val="00271982"/>
    <w:rsid w:val="003034EC"/>
    <w:rsid w:val="003212B1"/>
    <w:rsid w:val="0035051A"/>
    <w:rsid w:val="00352598"/>
    <w:rsid w:val="00372DA7"/>
    <w:rsid w:val="00390DAD"/>
    <w:rsid w:val="003F40E2"/>
    <w:rsid w:val="0040302D"/>
    <w:rsid w:val="00405F78"/>
    <w:rsid w:val="004072E2"/>
    <w:rsid w:val="0045523A"/>
    <w:rsid w:val="0046207F"/>
    <w:rsid w:val="0047543B"/>
    <w:rsid w:val="004810F3"/>
    <w:rsid w:val="004842AD"/>
    <w:rsid w:val="004A4159"/>
    <w:rsid w:val="004B19D7"/>
    <w:rsid w:val="00540C7D"/>
    <w:rsid w:val="00574EC1"/>
    <w:rsid w:val="00586FC3"/>
    <w:rsid w:val="0059407F"/>
    <w:rsid w:val="005D08EB"/>
    <w:rsid w:val="005F7EB4"/>
    <w:rsid w:val="006113BB"/>
    <w:rsid w:val="006239DC"/>
    <w:rsid w:val="00640653"/>
    <w:rsid w:val="006464BA"/>
    <w:rsid w:val="00675A79"/>
    <w:rsid w:val="006934F3"/>
    <w:rsid w:val="006B211A"/>
    <w:rsid w:val="006C254C"/>
    <w:rsid w:val="006C4F72"/>
    <w:rsid w:val="006F276D"/>
    <w:rsid w:val="007636F4"/>
    <w:rsid w:val="00770BC9"/>
    <w:rsid w:val="00797F4A"/>
    <w:rsid w:val="007A1B1C"/>
    <w:rsid w:val="007A386A"/>
    <w:rsid w:val="00836625"/>
    <w:rsid w:val="0085637B"/>
    <w:rsid w:val="008851C8"/>
    <w:rsid w:val="008A1FD2"/>
    <w:rsid w:val="008C4853"/>
    <w:rsid w:val="008D50F7"/>
    <w:rsid w:val="008D6F6A"/>
    <w:rsid w:val="008F31BA"/>
    <w:rsid w:val="00902305"/>
    <w:rsid w:val="00935128"/>
    <w:rsid w:val="00950D15"/>
    <w:rsid w:val="00956B47"/>
    <w:rsid w:val="0096391D"/>
    <w:rsid w:val="00985C8A"/>
    <w:rsid w:val="009965D7"/>
    <w:rsid w:val="009D0568"/>
    <w:rsid w:val="009E30AA"/>
    <w:rsid w:val="009F400E"/>
    <w:rsid w:val="00A93A3B"/>
    <w:rsid w:val="00B23E22"/>
    <w:rsid w:val="00B418D1"/>
    <w:rsid w:val="00B44F27"/>
    <w:rsid w:val="00B56B59"/>
    <w:rsid w:val="00B93921"/>
    <w:rsid w:val="00BF1458"/>
    <w:rsid w:val="00C32F2D"/>
    <w:rsid w:val="00C816C8"/>
    <w:rsid w:val="00CC145B"/>
    <w:rsid w:val="00CE1CC4"/>
    <w:rsid w:val="00CF1595"/>
    <w:rsid w:val="00D20489"/>
    <w:rsid w:val="00D32A9A"/>
    <w:rsid w:val="00D3401A"/>
    <w:rsid w:val="00D611E9"/>
    <w:rsid w:val="00D82DEE"/>
    <w:rsid w:val="00D83D45"/>
    <w:rsid w:val="00D872A3"/>
    <w:rsid w:val="00DB3B7F"/>
    <w:rsid w:val="00DB7D04"/>
    <w:rsid w:val="00DC0E73"/>
    <w:rsid w:val="00E23F7F"/>
    <w:rsid w:val="00E40326"/>
    <w:rsid w:val="00E62C71"/>
    <w:rsid w:val="00E851EF"/>
    <w:rsid w:val="00E9103B"/>
    <w:rsid w:val="00EA40FF"/>
    <w:rsid w:val="00EF5D91"/>
    <w:rsid w:val="00F06CCA"/>
    <w:rsid w:val="00F35C52"/>
    <w:rsid w:val="00F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uiPriority w:val="59"/>
    <w:locked/>
    <w:rsid w:val="000F7D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E23F7F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271982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152875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152875"/>
    <w:rPr>
      <w:rFonts w:ascii="Tahoma" w:eastAsia="Times New Roman" w:hAnsi="Tahoma"/>
      <w:b/>
    </w:rPr>
  </w:style>
  <w:style w:type="character" w:styleId="Textoennegrita">
    <w:name w:val="Strong"/>
    <w:uiPriority w:val="22"/>
    <w:qFormat/>
    <w:locked/>
    <w:rsid w:val="00152875"/>
    <w:rPr>
      <w:b/>
      <w:bCs/>
    </w:rPr>
  </w:style>
  <w:style w:type="paragraph" w:customStyle="1" w:styleId="Normal0">
    <w:name w:val="Normal0"/>
    <w:basedOn w:val="Normal"/>
    <w:rsid w:val="0015287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rrafodelistaCar">
    <w:name w:val="Párrafo de lista Car"/>
    <w:link w:val="Prrafodelista"/>
    <w:uiPriority w:val="34"/>
    <w:rsid w:val="00A93A3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basedOn w:val="Ttulo1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uiPriority w:val="59"/>
    <w:locked/>
    <w:rsid w:val="000F7D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E23F7F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271982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152875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152875"/>
    <w:rPr>
      <w:rFonts w:ascii="Tahoma" w:eastAsia="Times New Roman" w:hAnsi="Tahoma"/>
      <w:b/>
    </w:rPr>
  </w:style>
  <w:style w:type="character" w:styleId="Textoennegrita">
    <w:name w:val="Strong"/>
    <w:uiPriority w:val="22"/>
    <w:qFormat/>
    <w:locked/>
    <w:rsid w:val="00152875"/>
    <w:rPr>
      <w:b/>
      <w:bCs/>
    </w:rPr>
  </w:style>
  <w:style w:type="paragraph" w:customStyle="1" w:styleId="Normal0">
    <w:name w:val="Normal0"/>
    <w:basedOn w:val="Normal"/>
    <w:rsid w:val="0015287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rrafodelistaCar">
    <w:name w:val="Párrafo de lista Car"/>
    <w:link w:val="Prrafodelista"/>
    <w:uiPriority w:val="34"/>
    <w:rsid w:val="00A93A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BD44A255</Template>
  <TotalTime>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Lady Nancy Zuluaga</cp:lastModifiedBy>
  <cp:revision>3</cp:revision>
  <cp:lastPrinted>2013-09-13T17:00:00Z</cp:lastPrinted>
  <dcterms:created xsi:type="dcterms:W3CDTF">2015-07-17T13:20:00Z</dcterms:created>
  <dcterms:modified xsi:type="dcterms:W3CDTF">2015-07-17T13:44:00Z</dcterms:modified>
</cp:coreProperties>
</file>