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DA" w:rsidRPr="00CE0351" w:rsidRDefault="00CE0351" w:rsidP="00CE035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212121"/>
          <w:sz w:val="23"/>
          <w:szCs w:val="23"/>
          <w:u w:val="single"/>
          <w:lang w:eastAsia="es-CO"/>
        </w:rPr>
      </w:pPr>
      <w:r w:rsidRPr="00CE0351">
        <w:rPr>
          <w:rFonts w:ascii="Calibri" w:eastAsia="Times New Roman" w:hAnsi="Calibri" w:cs="Segoe UI"/>
          <w:b/>
          <w:color w:val="212121"/>
          <w:u w:val="single"/>
          <w:lang w:eastAsia="es-CO"/>
        </w:rPr>
        <w:t>UNIFORMES TORNEO LA AMISTAD</w:t>
      </w:r>
    </w:p>
    <w:p w:rsidR="00CE0351" w:rsidRDefault="00CE0351" w:rsidP="005354DA">
      <w:pPr>
        <w:shd w:val="clear" w:color="auto" w:fill="FFFFFF"/>
        <w:spacing w:after="0" w:line="240" w:lineRule="auto"/>
        <w:rPr>
          <w:rFonts w:ascii="Calibri" w:eastAsia="Times New Roman" w:hAnsi="Calibri" w:cs="Segoe UI"/>
          <w:color w:val="212121"/>
          <w:lang w:eastAsia="es-CO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6313"/>
      </w:tblGrid>
      <w:tr w:rsidR="00CE0351" w:rsidRPr="005354DA" w:rsidTr="00064C98">
        <w:trPr>
          <w:trHeight w:val="867"/>
        </w:trPr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0351" w:rsidRPr="005354DA" w:rsidRDefault="00CE0351" w:rsidP="00064C9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b/>
                <w:bCs/>
                <w:color w:val="212121"/>
                <w:lang w:eastAsia="es-CO"/>
              </w:rPr>
              <w:t>Objeto</w:t>
            </w:r>
          </w:p>
        </w:tc>
        <w:tc>
          <w:tcPr>
            <w:tcW w:w="6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0351" w:rsidRPr="005354DA" w:rsidRDefault="00CE0351" w:rsidP="00CE0351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212121"/>
                <w:lang w:eastAsia="es-CO"/>
              </w:rPr>
              <w:t>Dotación de uniformes deportivos para el Grupo Protección a la infancia y adolescencia, Para el Desarrollo de Torneo la Amistad Dirigido a Niños, Niñas y Adolescentes de y en situación de calle de la  ciudad de Medellín.</w:t>
            </w:r>
          </w:p>
        </w:tc>
      </w:tr>
      <w:tr w:rsidR="00CE0351" w:rsidRPr="005354DA" w:rsidTr="00CE0351">
        <w:trPr>
          <w:trHeight w:val="823"/>
        </w:trPr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0351" w:rsidRPr="005354DA" w:rsidRDefault="00CE0351" w:rsidP="00064C9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b/>
                <w:bCs/>
                <w:color w:val="212121"/>
                <w:lang w:eastAsia="es-CO"/>
              </w:rPr>
              <w:t>Alcance del Objeto</w:t>
            </w:r>
          </w:p>
        </w:tc>
        <w:tc>
          <w:tcPr>
            <w:tcW w:w="6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0351" w:rsidRPr="005354DA" w:rsidRDefault="00CE0351" w:rsidP="00CE0351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212121"/>
                <w:lang w:eastAsia="es-CO"/>
              </w:rPr>
              <w:t xml:space="preserve">El alcance para la presente solicitud privada de oferta comprende la compraventa de quinientos (500) uniformes deportivos para la Policía Metropolitana del Valle de </w:t>
            </w:r>
            <w:proofErr w:type="spellStart"/>
            <w:r w:rsidRPr="005354DA">
              <w:rPr>
                <w:rFonts w:ascii="Calibri" w:eastAsia="Times New Roman" w:hAnsi="Calibri" w:cs="Segoe UI"/>
                <w:color w:val="212121"/>
                <w:lang w:eastAsia="es-CO"/>
              </w:rPr>
              <w:t>Aburrá</w:t>
            </w:r>
            <w:proofErr w:type="spellEnd"/>
            <w:r w:rsidRPr="005354DA">
              <w:rPr>
                <w:rFonts w:ascii="Calibri" w:eastAsia="Times New Roman" w:hAnsi="Calibri" w:cs="Segoe UI"/>
                <w:color w:val="212121"/>
                <w:lang w:eastAsia="es-CO"/>
              </w:rPr>
              <w:t xml:space="preserve"> para la realización del “Torneo la Amistad”, correspondiente a la disciplina deportiva Fútbol conforme a las siguientes especificaciones</w:t>
            </w:r>
          </w:p>
          <w:p w:rsidR="00CE0351" w:rsidRPr="005354DA" w:rsidRDefault="00CE0351" w:rsidP="00CE0351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212121"/>
                <w:lang w:eastAsia="es-CO"/>
              </w:rPr>
              <w:t> </w:t>
            </w:r>
          </w:p>
          <w:p w:rsidR="00CE0351" w:rsidRPr="005354DA" w:rsidRDefault="00CE0351" w:rsidP="00CE0351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b/>
                <w:bCs/>
                <w:color w:val="212121"/>
                <w:lang w:eastAsia="es-CO"/>
              </w:rPr>
              <w:t>Especificación General</w:t>
            </w:r>
          </w:p>
          <w:p w:rsidR="00CE0351" w:rsidRPr="005354DA" w:rsidRDefault="00CE0351" w:rsidP="00CE0351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212121"/>
                <w:lang w:eastAsia="es-CO"/>
              </w:rPr>
              <w:t>Producto: Uniformes deportivo compuesto por una camiseta, una pantaloneta, un par de medias y un par de tenis en bota y en tela</w:t>
            </w:r>
          </w:p>
          <w:p w:rsidR="00CE0351" w:rsidRPr="005354DA" w:rsidRDefault="00CE0351" w:rsidP="00CE0351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212121"/>
                <w:lang w:eastAsia="es-CO"/>
              </w:rPr>
              <w:t> </w:t>
            </w:r>
          </w:p>
          <w:p w:rsidR="00CE0351" w:rsidRPr="005354DA" w:rsidRDefault="00CE0351" w:rsidP="00CE0351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212121"/>
                <w:lang w:eastAsia="es-CO"/>
              </w:rPr>
              <w:t>Cantidad: 500 unidades</w:t>
            </w:r>
          </w:p>
          <w:p w:rsidR="00CE0351" w:rsidRPr="005354DA" w:rsidRDefault="00CE0351" w:rsidP="00CE0351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212121"/>
                <w:lang w:eastAsia="es-CO"/>
              </w:rPr>
              <w:t> </w:t>
            </w:r>
          </w:p>
          <w:p w:rsidR="00CE0351" w:rsidRPr="005354DA" w:rsidRDefault="00CE0351" w:rsidP="00CE0351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b/>
                <w:bCs/>
                <w:color w:val="212121"/>
                <w:lang w:eastAsia="es-CO"/>
              </w:rPr>
              <w:t>Especificación detallada</w:t>
            </w:r>
          </w:p>
          <w:p w:rsidR="00CE0351" w:rsidRDefault="00CE0351" w:rsidP="00CE035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212121"/>
                <w:lang w:eastAsia="es-CO"/>
              </w:rPr>
            </w:pPr>
          </w:p>
          <w:p w:rsidR="00CE0351" w:rsidRPr="00CE0351" w:rsidRDefault="00CE0351" w:rsidP="00CE0351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CE0351">
              <w:rPr>
                <w:rFonts w:ascii="Calibri" w:eastAsia="Times New Roman" w:hAnsi="Calibri" w:cs="Times New Roman"/>
                <w:color w:val="212121"/>
                <w:lang w:eastAsia="es-CO"/>
              </w:rPr>
              <w:t>Camiseta y Pantaloneta:</w:t>
            </w:r>
          </w:p>
          <w:p w:rsidR="00CE0351" w:rsidRPr="00CE0351" w:rsidRDefault="00CE0351" w:rsidP="00CE035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CE0351">
              <w:rPr>
                <w:rFonts w:ascii="Calibri" w:eastAsia="Times New Roman" w:hAnsi="Calibri" w:cs="Times New Roman"/>
                <w:color w:val="212121"/>
                <w:lang w:eastAsia="es-CO"/>
              </w:rPr>
              <w:t>Compuestos de 22 colores (ver tabla de colores y diseño)</w:t>
            </w:r>
          </w:p>
          <w:p w:rsidR="00CE0351" w:rsidRPr="00CE0351" w:rsidRDefault="00CE0351" w:rsidP="00CE035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CE0351">
              <w:rPr>
                <w:rFonts w:ascii="Calibri" w:eastAsia="Times New Roman" w:hAnsi="Calibri" w:cs="Times New Roman"/>
                <w:color w:val="212121"/>
                <w:lang w:eastAsia="es-CO"/>
              </w:rPr>
              <w:t xml:space="preserve">Material:   Tela Durango y/o Tela </w:t>
            </w:r>
            <w:proofErr w:type="spellStart"/>
            <w:r w:rsidRPr="00CE0351">
              <w:rPr>
                <w:rFonts w:ascii="Calibri" w:eastAsia="Times New Roman" w:hAnsi="Calibri" w:cs="Times New Roman"/>
                <w:color w:val="212121"/>
                <w:lang w:eastAsia="es-CO"/>
              </w:rPr>
              <w:t>Pascalid</w:t>
            </w:r>
            <w:proofErr w:type="spellEnd"/>
            <w:r w:rsidRPr="00CE0351">
              <w:rPr>
                <w:rFonts w:ascii="Calibri" w:eastAsia="Times New Roman" w:hAnsi="Calibri" w:cs="Times New Roman"/>
                <w:color w:val="212121"/>
                <w:lang w:eastAsia="es-CO"/>
              </w:rPr>
              <w:t>.</w:t>
            </w:r>
          </w:p>
          <w:p w:rsidR="00CE0351" w:rsidRPr="00CE0351" w:rsidRDefault="00CE0351" w:rsidP="00CE035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CE0351">
              <w:rPr>
                <w:rFonts w:ascii="Calibri" w:eastAsia="Times New Roman" w:hAnsi="Calibri" w:cs="Times New Roman"/>
                <w:color w:val="212121"/>
                <w:lang w:eastAsia="es-CO"/>
              </w:rPr>
              <w:t>Marcación: Estarán numerados conforme a la cantidad por color, es decir, la numeración ira desde el número 1 hasta el número 25, teniendo en cuenta que el número 1 corresponde al uniforme del arquero cuyo color (uniforme) es negro.</w:t>
            </w:r>
          </w:p>
          <w:p w:rsidR="00CE0351" w:rsidRPr="00CE0351" w:rsidRDefault="00CE0351" w:rsidP="00CE035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CE0351">
              <w:rPr>
                <w:rFonts w:ascii="Calibri" w:eastAsia="Times New Roman" w:hAnsi="Calibri" w:cs="Times New Roman"/>
                <w:color w:val="212121"/>
                <w:lang w:eastAsia="es-CO"/>
              </w:rPr>
              <w:t>Estampado: Los uniformes llevan</w:t>
            </w:r>
            <w:r w:rsidRPr="00CE0351">
              <w:rPr>
                <w:rFonts w:ascii="Calibri" w:eastAsia="Times New Roman" w:hAnsi="Calibri" w:cs="Times New Roman"/>
                <w:color w:val="212121"/>
                <w:lang w:eastAsia="es-CO"/>
              </w:rPr>
              <w:t xml:space="preserve"> el estampado del texto, número y el logo de la policía.</w:t>
            </w:r>
          </w:p>
          <w:p w:rsidR="00CE0351" w:rsidRPr="00CE0351" w:rsidRDefault="00CE0351" w:rsidP="00CE035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212121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212121"/>
                <w:lang w:eastAsia="es-CO"/>
              </w:rPr>
              <w:t xml:space="preserve">       </w:t>
            </w:r>
            <w:r w:rsidRPr="005354DA">
              <w:rPr>
                <w:rFonts w:ascii="Calibri" w:eastAsia="Times New Roman" w:hAnsi="Calibri" w:cs="Times New Roman"/>
                <w:color w:val="212121"/>
                <w:lang w:eastAsia="es-CO"/>
              </w:rPr>
              <w:t xml:space="preserve">El texto “Policía de Infancia y adolescencia”   ira sólo en la </w:t>
            </w:r>
            <w:r>
              <w:rPr>
                <w:rFonts w:ascii="Calibri" w:eastAsia="Times New Roman" w:hAnsi="Calibri" w:cs="Times New Roman"/>
                <w:color w:val="212121"/>
                <w:lang w:eastAsia="es-CO"/>
              </w:rPr>
              <w:t xml:space="preserve">  </w:t>
            </w:r>
            <w:r w:rsidRPr="005354DA">
              <w:rPr>
                <w:rFonts w:ascii="Calibri" w:eastAsia="Times New Roman" w:hAnsi="Calibri" w:cs="Times New Roman"/>
                <w:color w:val="212121"/>
                <w:lang w:eastAsia="es-CO"/>
              </w:rPr>
              <w:t>camiseta.</w:t>
            </w:r>
          </w:p>
          <w:p w:rsidR="00CE0351" w:rsidRPr="00CE0351" w:rsidRDefault="00CE0351" w:rsidP="00CE035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CE0351">
              <w:rPr>
                <w:rFonts w:ascii="Calibri" w:eastAsia="Times New Roman" w:hAnsi="Calibri" w:cs="Times New Roman"/>
                <w:color w:val="212121"/>
                <w:lang w:eastAsia="es-CO"/>
              </w:rPr>
              <w:t>Ubicación del estampado: Texto, en la parte trasera superior de la camiseta. La fuente del texto es MADRONE STD  y el color es blanco.</w:t>
            </w:r>
          </w:p>
          <w:p w:rsidR="00CE0351" w:rsidRPr="00CE0351" w:rsidRDefault="00CE0351" w:rsidP="00CE035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CE0351">
              <w:rPr>
                <w:rFonts w:ascii="Calibri" w:eastAsia="Times New Roman" w:hAnsi="Calibri" w:cs="Segoe UI"/>
                <w:color w:val="212121"/>
                <w:lang w:eastAsia="es-CO"/>
              </w:rPr>
              <w:t>Logo Policía: En la parte superior izquierda de la camiseta</w:t>
            </w:r>
          </w:p>
          <w:p w:rsidR="00CE0351" w:rsidRPr="00CE0351" w:rsidRDefault="00CE0351" w:rsidP="00CE035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CE0351">
              <w:rPr>
                <w:rFonts w:ascii="Calibri" w:eastAsia="Times New Roman" w:hAnsi="Calibri" w:cs="Segoe UI"/>
                <w:color w:val="212121"/>
                <w:lang w:eastAsia="es-CO"/>
              </w:rPr>
              <w:t>Número: en la parte trasera central de la camiseta. Para la pantaloneta ira en la pierna izquierda.</w:t>
            </w:r>
          </w:p>
          <w:p w:rsidR="00CE0351" w:rsidRDefault="00CE0351" w:rsidP="00CE035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212121"/>
                <w:lang w:eastAsia="es-CO"/>
              </w:rPr>
            </w:pPr>
          </w:p>
          <w:p w:rsidR="00CE0351" w:rsidRPr="00CE0351" w:rsidRDefault="00CE0351" w:rsidP="00CE0351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CE0351">
              <w:rPr>
                <w:rFonts w:ascii="Calibri" w:eastAsia="Times New Roman" w:hAnsi="Calibri" w:cs="Times New Roman"/>
                <w:color w:val="212121"/>
                <w:lang w:eastAsia="es-CO"/>
              </w:rPr>
              <w:t>Medias: Color blanco</w:t>
            </w:r>
          </w:p>
          <w:p w:rsidR="00CE0351" w:rsidRPr="00CE0351" w:rsidRDefault="00CE0351" w:rsidP="00CE0351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CE0351">
              <w:rPr>
                <w:rFonts w:ascii="Calibri" w:eastAsia="Times New Roman" w:hAnsi="Calibri" w:cs="Times New Roman"/>
                <w:color w:val="212121"/>
                <w:lang w:eastAsia="es-CO"/>
              </w:rPr>
              <w:t>Tenis en bota y en tela: Color Negro (ver tabla de tallas)</w:t>
            </w:r>
          </w:p>
          <w:p w:rsidR="00CE0351" w:rsidRPr="005354DA" w:rsidRDefault="00CE0351" w:rsidP="00CE0351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5354DA">
              <w:rPr>
                <w:rFonts w:ascii="Calibri" w:eastAsia="Times New Roman" w:hAnsi="Calibri" w:cs="Times New Roman"/>
                <w:color w:val="212121"/>
                <w:lang w:eastAsia="es-CO"/>
              </w:rPr>
              <w:t> </w:t>
            </w:r>
          </w:p>
          <w:p w:rsidR="00CE0351" w:rsidRPr="005354DA" w:rsidRDefault="00CE0351" w:rsidP="00CE0351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212121"/>
                <w:lang w:eastAsia="es-CO"/>
              </w:rPr>
              <w:t>Nota: Ver diseño al final de éste documento.</w:t>
            </w:r>
          </w:p>
        </w:tc>
      </w:tr>
      <w:tr w:rsidR="00CE0351" w:rsidRPr="005354DA" w:rsidTr="00CE0351">
        <w:trPr>
          <w:trHeight w:val="68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351" w:rsidRPr="005354DA" w:rsidRDefault="00CE0351" w:rsidP="00064C98">
            <w:pPr>
              <w:spacing w:after="0" w:line="240" w:lineRule="auto"/>
              <w:rPr>
                <w:rFonts w:ascii="Calibri" w:eastAsia="Times New Roman" w:hAnsi="Calibri" w:cs="Segoe UI"/>
                <w:b/>
                <w:bCs/>
                <w:color w:val="212121"/>
                <w:lang w:eastAsia="es-CO"/>
              </w:rPr>
            </w:pPr>
          </w:p>
        </w:tc>
        <w:tc>
          <w:tcPr>
            <w:tcW w:w="6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351" w:rsidRPr="005354DA" w:rsidRDefault="00CE0351" w:rsidP="00CE0351">
            <w:pPr>
              <w:spacing w:after="0" w:line="240" w:lineRule="auto"/>
              <w:jc w:val="both"/>
              <w:rPr>
                <w:rFonts w:ascii="Calibri" w:eastAsia="Times New Roman" w:hAnsi="Calibri" w:cs="Segoe UI"/>
                <w:color w:val="212121"/>
                <w:lang w:eastAsia="es-CO"/>
              </w:rPr>
            </w:pPr>
          </w:p>
        </w:tc>
      </w:tr>
    </w:tbl>
    <w:p w:rsidR="00CE0351" w:rsidRDefault="00CE0351" w:rsidP="005354DA">
      <w:pPr>
        <w:shd w:val="clear" w:color="auto" w:fill="FFFFFF"/>
        <w:spacing w:after="0" w:line="240" w:lineRule="auto"/>
        <w:rPr>
          <w:rFonts w:ascii="Calibri" w:eastAsia="Times New Roman" w:hAnsi="Calibri" w:cs="Segoe UI"/>
          <w:color w:val="212121"/>
          <w:lang w:eastAsia="es-CO"/>
        </w:rPr>
      </w:pPr>
    </w:p>
    <w:p w:rsidR="00CE0351" w:rsidRDefault="00CE0351" w:rsidP="005354DA">
      <w:pPr>
        <w:shd w:val="clear" w:color="auto" w:fill="FFFFFF"/>
        <w:spacing w:after="0" w:line="240" w:lineRule="auto"/>
        <w:rPr>
          <w:rFonts w:ascii="Calibri" w:eastAsia="Times New Roman" w:hAnsi="Calibri" w:cs="Segoe UI"/>
          <w:color w:val="212121"/>
          <w:lang w:eastAsia="es-CO"/>
        </w:rPr>
      </w:pPr>
    </w:p>
    <w:p w:rsidR="00CE0351" w:rsidRDefault="00CE0351" w:rsidP="005354DA">
      <w:pPr>
        <w:shd w:val="clear" w:color="auto" w:fill="FFFFFF"/>
        <w:spacing w:after="0" w:line="240" w:lineRule="auto"/>
        <w:rPr>
          <w:rFonts w:ascii="Calibri" w:eastAsia="Times New Roman" w:hAnsi="Calibri" w:cs="Segoe UI"/>
          <w:color w:val="212121"/>
          <w:lang w:eastAsia="es-CO"/>
        </w:rPr>
      </w:pPr>
    </w:p>
    <w:p w:rsidR="00CE0351" w:rsidRDefault="00CE0351" w:rsidP="005354DA">
      <w:pPr>
        <w:shd w:val="clear" w:color="auto" w:fill="FFFFFF"/>
        <w:spacing w:after="0" w:line="240" w:lineRule="auto"/>
        <w:rPr>
          <w:rFonts w:ascii="Calibri" w:eastAsia="Times New Roman" w:hAnsi="Calibri" w:cs="Segoe UI"/>
          <w:color w:val="212121"/>
          <w:lang w:eastAsia="es-CO"/>
        </w:rPr>
      </w:pP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color w:val="212121"/>
          <w:lang w:eastAsia="es-CO"/>
        </w:rPr>
        <w:lastRenderedPageBreak/>
        <w:t>Cantidad: 500 uniformes</w:t>
      </w: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color w:val="212121"/>
          <w:lang w:eastAsia="es-CO"/>
        </w:rPr>
        <w:t>Colores: Los determinados en el cuadro anexo.</w:t>
      </w: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color w:val="212121"/>
          <w:lang w:eastAsia="es-CO"/>
        </w:rPr>
        <w:t>Tallas de los uniformes: Los determinados en el cuadro anexo.</w:t>
      </w: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color w:val="212121"/>
          <w:lang w:eastAsia="es-CO"/>
        </w:rPr>
        <w:t xml:space="preserve">Tallas </w:t>
      </w:r>
      <w:proofErr w:type="gramStart"/>
      <w:r w:rsidRPr="005354DA">
        <w:rPr>
          <w:rFonts w:ascii="Calibri" w:eastAsia="Times New Roman" w:hAnsi="Calibri" w:cs="Segoe UI"/>
          <w:color w:val="212121"/>
          <w:lang w:eastAsia="es-CO"/>
        </w:rPr>
        <w:t>de los</w:t>
      </w:r>
      <w:proofErr w:type="gramEnd"/>
      <w:r w:rsidRPr="005354DA">
        <w:rPr>
          <w:rFonts w:ascii="Calibri" w:eastAsia="Times New Roman" w:hAnsi="Calibri" w:cs="Segoe UI"/>
          <w:color w:val="212121"/>
          <w:lang w:eastAsia="es-CO"/>
        </w:rPr>
        <w:t xml:space="preserve"> tenis: los determinados en el cuadro anexo.</w:t>
      </w: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color w:val="1F497D"/>
          <w:lang w:eastAsia="es-CO"/>
        </w:rPr>
        <w:t> </w:t>
      </w: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color w:val="1F497D"/>
          <w:lang w:eastAsia="es-CO"/>
        </w:rPr>
        <w:t> </w:t>
      </w:r>
    </w:p>
    <w:tbl>
      <w:tblPr>
        <w:tblW w:w="91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347"/>
        <w:gridCol w:w="1120"/>
        <w:gridCol w:w="3100"/>
        <w:gridCol w:w="1120"/>
        <w:gridCol w:w="2020"/>
      </w:tblGrid>
      <w:tr w:rsidR="005354DA" w:rsidRPr="005354DA" w:rsidTr="005354DA">
        <w:trPr>
          <w:trHeight w:val="46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A6A6A6"/>
                <w:lang w:eastAsia="es-CO"/>
              </w:rPr>
            </w:pPr>
            <w:proofErr w:type="spellStart"/>
            <w:r w:rsidRPr="005354DA">
              <w:rPr>
                <w:rFonts w:ascii="Calibri" w:eastAsia="Times New Roman" w:hAnsi="Calibri" w:cs="Segoe UI"/>
                <w:b/>
                <w:bCs/>
                <w:color w:val="000000"/>
                <w:shd w:val="clear" w:color="auto" w:fill="A6A6A6"/>
                <w:lang w:eastAsia="es-CO"/>
              </w:rPr>
              <w:t>Nr</w:t>
            </w:r>
            <w:proofErr w:type="spellEnd"/>
            <w:r w:rsidRPr="005354DA">
              <w:rPr>
                <w:rFonts w:ascii="Calibri" w:eastAsia="Times New Roman" w:hAnsi="Calibri" w:cs="Segoe UI"/>
                <w:b/>
                <w:bCs/>
                <w:color w:val="000000"/>
                <w:shd w:val="clear" w:color="auto" w:fill="A6A6A6"/>
                <w:lang w:eastAsia="es-CO"/>
              </w:rPr>
              <w:t>.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A6A6A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b/>
                <w:bCs/>
                <w:color w:val="000000"/>
                <w:shd w:val="clear" w:color="auto" w:fill="A6A6A6"/>
                <w:lang w:eastAsia="es-CO"/>
              </w:rPr>
              <w:t>Categoría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A6A6A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b/>
                <w:bCs/>
                <w:color w:val="000000"/>
                <w:shd w:val="clear" w:color="auto" w:fill="A6A6A6"/>
                <w:lang w:eastAsia="es-CO"/>
              </w:rPr>
              <w:t>Cantidad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A6A6A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b/>
                <w:bCs/>
                <w:color w:val="000000"/>
                <w:shd w:val="clear" w:color="auto" w:fill="A6A6A6"/>
                <w:lang w:eastAsia="es-CO"/>
              </w:rPr>
              <w:t>Color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A6A6A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b/>
                <w:bCs/>
                <w:color w:val="000000"/>
                <w:shd w:val="clear" w:color="auto" w:fill="A6A6A6"/>
                <w:lang w:eastAsia="es-CO"/>
              </w:rPr>
              <w:t>Tallas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A6A6A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b/>
                <w:bCs/>
                <w:color w:val="000000"/>
                <w:shd w:val="clear" w:color="auto" w:fill="A6A6A6"/>
                <w:lang w:eastAsia="es-CO"/>
              </w:rPr>
              <w:t>Talla de tenis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Infantil Masculino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Amarillo brillante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Naranjado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Rojo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Violeta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Morado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Azul marino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Azul rey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Verde botella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Gris oscuro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Gris claro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Blanco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Negro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 xml:space="preserve">Listado </w:t>
            </w:r>
            <w:proofErr w:type="spellStart"/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prejuvenil</w:t>
            </w:r>
            <w:proofErr w:type="spellEnd"/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 xml:space="preserve"> masculino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Amarillo brillante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Naranjado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Rojo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Violeta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Morado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Azul marino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Rojo vino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Verde botella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Gris oscuro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Gris claro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Blanco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Negro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Azul rey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BC2E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BC2E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1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 xml:space="preserve">Listado </w:t>
            </w: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lastRenderedPageBreak/>
              <w:t>juvenil masculino     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lastRenderedPageBreak/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Blanco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40-42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Negro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40-42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lastRenderedPageBreak/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Amarillo brillante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40-42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Naranjado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40-42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Rojo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40-42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Verde oliva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40-42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Gris oscuro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40-42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Azul rey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BFBFBF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BFBFBF"/>
                <w:lang w:eastAsia="es-CO"/>
              </w:rPr>
              <w:t>40-42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1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 xml:space="preserve">Listado </w:t>
            </w:r>
            <w:proofErr w:type="spellStart"/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prejuvenil</w:t>
            </w:r>
            <w:proofErr w:type="spellEnd"/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 xml:space="preserve"> femenino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Azul turquesa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Verde menta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Rosado oscuro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Fucsia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Rojo claro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D966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D966"/>
                <w:lang w:eastAsia="es-CO"/>
              </w:rPr>
              <w:t>36-40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1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Listado infantil femenino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Fucsia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Azul turquesa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Rojo claro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FFFF0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FFFF00"/>
                <w:lang w:eastAsia="es-CO"/>
              </w:rPr>
              <w:t>32-35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Listado juvenil femenino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Lila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40-42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Violeta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40-42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Negro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40-42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Azul marino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40-42</w:t>
            </w:r>
          </w:p>
        </w:tc>
      </w:tr>
      <w:tr w:rsidR="005354DA" w:rsidRPr="005354DA" w:rsidTr="005354DA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Blanco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54DA" w:rsidRPr="005354DA" w:rsidRDefault="005354DA" w:rsidP="005354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92D050"/>
                <w:lang w:eastAsia="es-CO"/>
              </w:rPr>
            </w:pPr>
            <w:r w:rsidRPr="005354DA">
              <w:rPr>
                <w:rFonts w:ascii="Calibri" w:eastAsia="Times New Roman" w:hAnsi="Calibri" w:cs="Segoe UI"/>
                <w:color w:val="000000"/>
                <w:shd w:val="clear" w:color="auto" w:fill="92D050"/>
                <w:lang w:eastAsia="es-CO"/>
              </w:rPr>
              <w:t>40-42</w:t>
            </w:r>
          </w:p>
        </w:tc>
      </w:tr>
    </w:tbl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color w:val="1F497D"/>
          <w:lang w:eastAsia="es-CO"/>
        </w:rPr>
        <w:t> </w:t>
      </w: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b/>
          <w:bCs/>
          <w:color w:val="212121"/>
          <w:lang w:eastAsia="es-CO"/>
        </w:rPr>
        <w:t> </w:t>
      </w: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b/>
          <w:bCs/>
          <w:color w:val="212121"/>
          <w:lang w:eastAsia="es-CO"/>
        </w:rPr>
        <w:t>Especificaciones técnicas:</w:t>
      </w: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b/>
          <w:bCs/>
          <w:color w:val="212121"/>
          <w:lang w:eastAsia="es-CO"/>
        </w:rPr>
        <w:t> </w:t>
      </w:r>
    </w:p>
    <w:p w:rsidR="005354DA" w:rsidRPr="00CE0351" w:rsidRDefault="005354DA" w:rsidP="00CE035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CE0351">
        <w:rPr>
          <w:rFonts w:ascii="Calibri" w:eastAsia="Times New Roman" w:hAnsi="Calibri" w:cs="Segoe UI"/>
          <w:color w:val="212121"/>
          <w:lang w:eastAsia="es-CO"/>
        </w:rPr>
        <w:t>La camiseta y pantaloneta se diseñaran según la ficha técnica enviada al correo, se maneja el mismo diseño solo cambia el color, lo blanco es igual.</w:t>
      </w:r>
    </w:p>
    <w:p w:rsidR="005354DA" w:rsidRPr="00CE0351" w:rsidRDefault="005354DA" w:rsidP="00CE035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CE0351">
        <w:rPr>
          <w:rFonts w:ascii="Calibri" w:eastAsia="Times New Roman" w:hAnsi="Calibri" w:cs="Segoe UI"/>
          <w:color w:val="212121"/>
          <w:lang w:eastAsia="es-CO"/>
        </w:rPr>
        <w:t>El texto que va en la parte trasera dirá "TORNE</w:t>
      </w:r>
      <w:r w:rsidR="00CE0351">
        <w:rPr>
          <w:rFonts w:ascii="Calibri" w:eastAsia="Times New Roman" w:hAnsi="Calibri" w:cs="Segoe UI"/>
          <w:color w:val="212121"/>
          <w:lang w:eastAsia="es-CO"/>
        </w:rPr>
        <w:t>O</w:t>
      </w:r>
      <w:r w:rsidRPr="00CE0351">
        <w:rPr>
          <w:rFonts w:ascii="Calibri" w:eastAsia="Times New Roman" w:hAnsi="Calibri" w:cs="Segoe UI"/>
          <w:color w:val="212121"/>
          <w:lang w:eastAsia="es-CO"/>
        </w:rPr>
        <w:t xml:space="preserve"> LA AMISTAD" y debajo el número.</w:t>
      </w:r>
    </w:p>
    <w:p w:rsidR="005354DA" w:rsidRPr="00CE0351" w:rsidRDefault="005354DA" w:rsidP="00CE035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proofErr w:type="gramStart"/>
      <w:r w:rsidRPr="00CE0351">
        <w:rPr>
          <w:rFonts w:ascii="Calibri" w:eastAsia="Times New Roman" w:hAnsi="Calibri" w:cs="Segoe UI"/>
          <w:color w:val="212121"/>
          <w:lang w:eastAsia="es-CO"/>
        </w:rPr>
        <w:t>Los</w:t>
      </w:r>
      <w:proofErr w:type="gramEnd"/>
      <w:r w:rsidRPr="00CE0351">
        <w:rPr>
          <w:rFonts w:ascii="Calibri" w:eastAsia="Times New Roman" w:hAnsi="Calibri" w:cs="Segoe UI"/>
          <w:color w:val="212121"/>
          <w:lang w:eastAsia="es-CO"/>
        </w:rPr>
        <w:t xml:space="preserve"> tenis son color negro, en tela y de bota.</w:t>
      </w:r>
    </w:p>
    <w:p w:rsidR="005354DA" w:rsidRPr="00CE0351" w:rsidRDefault="005354DA" w:rsidP="00CE035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CE0351">
        <w:rPr>
          <w:rFonts w:ascii="Calibri" w:eastAsia="Times New Roman" w:hAnsi="Calibri" w:cs="Segoe UI"/>
          <w:color w:val="212121"/>
          <w:lang w:eastAsia="es-CO"/>
        </w:rPr>
        <w:t>Las medias son color blanco.</w:t>
      </w:r>
    </w:p>
    <w:p w:rsidR="005354DA" w:rsidRPr="00CE0351" w:rsidRDefault="005354DA" w:rsidP="00CE035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CE0351">
        <w:rPr>
          <w:rFonts w:ascii="Calibri" w:eastAsia="Times New Roman" w:hAnsi="Calibri" w:cs="Segoe UI"/>
          <w:color w:val="212121"/>
          <w:lang w:eastAsia="es-CO"/>
        </w:rPr>
        <w:t>Material: tela active y/o tela Durango</w:t>
      </w:r>
    </w:p>
    <w:p w:rsidR="005354DA" w:rsidRPr="00CE0351" w:rsidRDefault="00CE0351" w:rsidP="00CE035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>
        <w:rPr>
          <w:rFonts w:ascii="Calibri" w:eastAsia="Times New Roman" w:hAnsi="Calibri" w:cs="Segoe UI"/>
          <w:color w:val="212121"/>
          <w:lang w:eastAsia="es-CO"/>
        </w:rPr>
        <w:t xml:space="preserve">Marcación: </w:t>
      </w:r>
      <w:r w:rsidR="005354DA" w:rsidRPr="00CE0351">
        <w:rPr>
          <w:rFonts w:ascii="Calibri" w:eastAsia="Times New Roman" w:hAnsi="Calibri" w:cs="Segoe UI"/>
          <w:color w:val="212121"/>
          <w:lang w:eastAsia="es-CO"/>
        </w:rPr>
        <w:t>en cuenta que el número 1 corresponde al del arquero.</w:t>
      </w:r>
    </w:p>
    <w:p w:rsidR="005354DA" w:rsidRPr="00CE0351" w:rsidRDefault="005354DA" w:rsidP="00CE035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CE0351">
        <w:rPr>
          <w:rFonts w:ascii="Calibri" w:eastAsia="Times New Roman" w:hAnsi="Calibri" w:cs="Segoe UI"/>
          <w:color w:val="212121"/>
          <w:lang w:eastAsia="es-CO"/>
        </w:rPr>
        <w:t>Estampado: los uniforme llevan el estampado del texto, el número y el logo de la policía, el texto policía de infancia y adolecería ira solo en la camiseta.</w:t>
      </w:r>
    </w:p>
    <w:p w:rsidR="005354DA" w:rsidRPr="00CE0351" w:rsidRDefault="005354DA" w:rsidP="00CE035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CE0351">
        <w:rPr>
          <w:rFonts w:ascii="Calibri" w:eastAsia="Times New Roman" w:hAnsi="Calibri" w:cs="Segoe UI"/>
          <w:color w:val="212121"/>
          <w:lang w:eastAsia="es-CO"/>
        </w:rPr>
        <w:t xml:space="preserve">Ubicación del estampado: texto, en la parte trasera superior de la camiseta, la fuente del texto es </w:t>
      </w:r>
      <w:proofErr w:type="spellStart"/>
      <w:r w:rsidRPr="00CE0351">
        <w:rPr>
          <w:rFonts w:ascii="Calibri" w:eastAsia="Times New Roman" w:hAnsi="Calibri" w:cs="Segoe UI"/>
          <w:color w:val="212121"/>
          <w:lang w:eastAsia="es-CO"/>
        </w:rPr>
        <w:t>madronene</w:t>
      </w:r>
      <w:proofErr w:type="spellEnd"/>
      <w:r w:rsidRPr="00CE0351">
        <w:rPr>
          <w:rFonts w:ascii="Calibri" w:eastAsia="Times New Roman" w:hAnsi="Calibri" w:cs="Segoe UI"/>
          <w:color w:val="212121"/>
          <w:lang w:eastAsia="es-CO"/>
        </w:rPr>
        <w:t xml:space="preserve"> </w:t>
      </w:r>
      <w:proofErr w:type="spellStart"/>
      <w:r w:rsidRPr="00CE0351">
        <w:rPr>
          <w:rFonts w:ascii="Calibri" w:eastAsia="Times New Roman" w:hAnsi="Calibri" w:cs="Segoe UI"/>
          <w:color w:val="212121"/>
          <w:lang w:eastAsia="es-CO"/>
        </w:rPr>
        <w:t>std</w:t>
      </w:r>
      <w:proofErr w:type="spellEnd"/>
      <w:r w:rsidRPr="00CE0351">
        <w:rPr>
          <w:rFonts w:ascii="Calibri" w:eastAsia="Times New Roman" w:hAnsi="Calibri" w:cs="Segoe UI"/>
          <w:color w:val="212121"/>
          <w:lang w:eastAsia="es-CO"/>
        </w:rPr>
        <w:t xml:space="preserve"> y el color es blanco.</w:t>
      </w:r>
    </w:p>
    <w:p w:rsidR="005354DA" w:rsidRPr="00CE0351" w:rsidRDefault="005354DA" w:rsidP="00CE035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CE0351">
        <w:rPr>
          <w:rFonts w:ascii="Calibri" w:eastAsia="Times New Roman" w:hAnsi="Calibri" w:cs="Segoe UI"/>
          <w:color w:val="212121"/>
          <w:lang w:eastAsia="es-CO"/>
        </w:rPr>
        <w:t>Logo policial: En la parte superior izquierda de la camiseta.</w:t>
      </w:r>
    </w:p>
    <w:p w:rsidR="005354DA" w:rsidRPr="00CE0351" w:rsidRDefault="005354DA" w:rsidP="00CE035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CE0351">
        <w:rPr>
          <w:rFonts w:ascii="Calibri" w:eastAsia="Times New Roman" w:hAnsi="Calibri" w:cs="Segoe UI"/>
          <w:color w:val="212121"/>
          <w:lang w:eastAsia="es-CO"/>
        </w:rPr>
        <w:t>Numero: en la parte trasera de la camiseta, para la pantaloneta ira en la parte izquierda.</w:t>
      </w:r>
    </w:p>
    <w:p w:rsidR="00CE0351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color w:val="1F497D"/>
          <w:lang w:eastAsia="es-CO"/>
        </w:rPr>
        <w:lastRenderedPageBreak/>
        <w:t> </w:t>
      </w:r>
    </w:p>
    <w:p w:rsidR="005354DA" w:rsidRPr="005354DA" w:rsidRDefault="005354DA" w:rsidP="00CE035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b/>
          <w:bCs/>
          <w:color w:val="212121"/>
          <w:lang w:eastAsia="es-CO"/>
        </w:rPr>
        <w:t>Diseño</w:t>
      </w: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053C3320" wp14:editId="71821037">
            <wp:simplePos x="0" y="0"/>
            <wp:positionH relativeFrom="column">
              <wp:posOffset>-173419</wp:posOffset>
            </wp:positionH>
            <wp:positionV relativeFrom="paragraph">
              <wp:posOffset>12518</wp:posOffset>
            </wp:positionV>
            <wp:extent cx="5102198" cy="3118187"/>
            <wp:effectExtent l="0" t="0" r="3810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4" t="39227" r="11670" b="8543"/>
                    <a:stretch/>
                  </pic:blipFill>
                  <pic:spPr bwMode="auto">
                    <a:xfrm>
                      <a:off x="0" y="0"/>
                      <a:ext cx="5101496" cy="3117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b/>
          <w:bCs/>
          <w:color w:val="1F497D"/>
          <w:lang w:eastAsia="es-CO"/>
        </w:rPr>
        <w:t> </w:t>
      </w:r>
    </w:p>
    <w:p w:rsidR="005354DA" w:rsidRDefault="005354DA" w:rsidP="005354DA">
      <w:pPr>
        <w:shd w:val="clear" w:color="auto" w:fill="FFFFFF"/>
        <w:spacing w:after="0" w:line="240" w:lineRule="auto"/>
        <w:rPr>
          <w:rFonts w:ascii="Calibri" w:eastAsia="Times New Roman" w:hAnsi="Calibri" w:cs="Segoe UI"/>
          <w:b/>
          <w:bCs/>
          <w:color w:val="212121"/>
          <w:lang w:eastAsia="es-CO"/>
        </w:rPr>
      </w:pPr>
    </w:p>
    <w:p w:rsidR="005354DA" w:rsidRDefault="005354DA" w:rsidP="005354DA">
      <w:pPr>
        <w:shd w:val="clear" w:color="auto" w:fill="FFFFFF"/>
        <w:spacing w:after="0" w:line="240" w:lineRule="auto"/>
        <w:rPr>
          <w:rFonts w:ascii="Calibri" w:eastAsia="Times New Roman" w:hAnsi="Calibri" w:cs="Segoe UI"/>
          <w:b/>
          <w:bCs/>
          <w:color w:val="212121"/>
          <w:lang w:eastAsia="es-CO"/>
        </w:rPr>
      </w:pP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b/>
          <w:bCs/>
          <w:color w:val="212121"/>
          <w:lang w:eastAsia="es-CO"/>
        </w:rPr>
        <w:t>Piezas que componen el uniforme:</w:t>
      </w: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color w:val="212121"/>
          <w:lang w:eastAsia="es-CO"/>
        </w:rPr>
        <w:t> </w:t>
      </w:r>
    </w:p>
    <w:p w:rsidR="005354DA" w:rsidRPr="005354DA" w:rsidRDefault="005354DA" w:rsidP="005354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color w:val="212121"/>
          <w:lang w:eastAsia="es-CO"/>
        </w:rPr>
        <w:t>Una pantaloneta, una camiseta, un par medias, par tenis. Es de anotar que el uniforme de los arqu</w:t>
      </w:r>
      <w:r w:rsidR="00BC3038">
        <w:rPr>
          <w:rFonts w:ascii="Calibri" w:eastAsia="Times New Roman" w:hAnsi="Calibri" w:cs="Segoe UI"/>
          <w:color w:val="212121"/>
          <w:lang w:eastAsia="es-CO"/>
        </w:rPr>
        <w:t>eros es de color negro y con bus</w:t>
      </w:r>
      <w:bookmarkStart w:id="0" w:name="_GoBack"/>
      <w:bookmarkEnd w:id="0"/>
      <w:r w:rsidRPr="005354DA">
        <w:rPr>
          <w:rFonts w:ascii="Calibri" w:eastAsia="Times New Roman" w:hAnsi="Calibri" w:cs="Segoe UI"/>
          <w:color w:val="212121"/>
          <w:lang w:eastAsia="es-CO"/>
        </w:rPr>
        <w:t>o.</w:t>
      </w:r>
    </w:p>
    <w:p w:rsidR="00B730E1" w:rsidRPr="00BC3038" w:rsidRDefault="005354DA" w:rsidP="00BC303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CO"/>
        </w:rPr>
      </w:pPr>
      <w:r w:rsidRPr="005354DA">
        <w:rPr>
          <w:rFonts w:ascii="Calibri" w:eastAsia="Times New Roman" w:hAnsi="Calibri" w:cs="Segoe UI"/>
          <w:color w:val="1F497D"/>
          <w:lang w:eastAsia="es-CO"/>
        </w:rPr>
        <w:t> </w:t>
      </w:r>
    </w:p>
    <w:sectPr w:rsidR="00B730E1" w:rsidRPr="00BC30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25FE"/>
    <w:multiLevelType w:val="hybridMultilevel"/>
    <w:tmpl w:val="68E0FA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351255"/>
    <w:multiLevelType w:val="hybridMultilevel"/>
    <w:tmpl w:val="F3A8358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E800643"/>
    <w:multiLevelType w:val="hybridMultilevel"/>
    <w:tmpl w:val="CDC81C4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92720D"/>
    <w:multiLevelType w:val="hybridMultilevel"/>
    <w:tmpl w:val="6E9A761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4DA"/>
    <w:rsid w:val="005354DA"/>
    <w:rsid w:val="008A70BA"/>
    <w:rsid w:val="00B730E1"/>
    <w:rsid w:val="00BC3038"/>
    <w:rsid w:val="00C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5354DA"/>
  </w:style>
  <w:style w:type="paragraph" w:styleId="Textodeglobo">
    <w:name w:val="Balloon Text"/>
    <w:basedOn w:val="Normal"/>
    <w:link w:val="TextodegloboCar"/>
    <w:uiPriority w:val="99"/>
    <w:semiHidden/>
    <w:unhideWhenUsed/>
    <w:rsid w:val="00535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54D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E0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5354DA"/>
  </w:style>
  <w:style w:type="paragraph" w:styleId="Textodeglobo">
    <w:name w:val="Balloon Text"/>
    <w:basedOn w:val="Normal"/>
    <w:link w:val="TextodegloboCar"/>
    <w:uiPriority w:val="99"/>
    <w:semiHidden/>
    <w:unhideWhenUsed/>
    <w:rsid w:val="00535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54D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E0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3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8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4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0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8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97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60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82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8524">
          <w:marLeft w:val="743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8412">
          <w:marLeft w:val="7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2757">
          <w:marLeft w:val="7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6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83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307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E69C1-0823-40D7-9B8D-58164A172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2ACAA5FF</Template>
  <TotalTime>13</TotalTime>
  <Pages>4</Pages>
  <Words>677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crestrepo</dc:creator>
  <cp:lastModifiedBy>Jaime Alberto Rico Montoya</cp:lastModifiedBy>
  <cp:revision>5</cp:revision>
  <cp:lastPrinted>2015-06-24T20:35:00Z</cp:lastPrinted>
  <dcterms:created xsi:type="dcterms:W3CDTF">2015-06-24T20:31:00Z</dcterms:created>
  <dcterms:modified xsi:type="dcterms:W3CDTF">2015-06-25T14:10:00Z</dcterms:modified>
</cp:coreProperties>
</file>