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B9D" w:rsidRDefault="000209CF">
      <w:bookmarkStart w:id="0" w:name="_GoBack"/>
      <w:r>
        <w:rPr>
          <w:noProof/>
          <w:lang w:eastAsia="es-CO"/>
        </w:rPr>
        <w:drawing>
          <wp:inline distT="0" distB="0" distL="0" distR="0" wp14:anchorId="238BC6F1" wp14:editId="445BD80D">
            <wp:extent cx="8324850" cy="50673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30742" cy="507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E1B9D" w:rsidSect="000209CF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9CF"/>
    <w:rsid w:val="000209CF"/>
    <w:rsid w:val="006E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20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09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20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09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B2F594CA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Jhon Jaime Tuberquia</dc:creator>
  <cp:lastModifiedBy>Jhon Jaime Tuberquia</cp:lastModifiedBy>
  <cp:revision>1</cp:revision>
  <dcterms:created xsi:type="dcterms:W3CDTF">2015-06-26T16:04:00Z</dcterms:created>
  <dcterms:modified xsi:type="dcterms:W3CDTF">2015-06-26T16:06:00Z</dcterms:modified>
</cp:coreProperties>
</file>