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9B" w:rsidRPr="002C2468" w:rsidRDefault="00D9549B" w:rsidP="001B4BD7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bookmarkStart w:id="0" w:name="_Toc300143780"/>
      <w:bookmarkStart w:id="1" w:name="_Toc325030441"/>
      <w:bookmarkStart w:id="2" w:name="_GoBack"/>
      <w:bookmarkEnd w:id="2"/>
      <w:r w:rsidRPr="002C2468">
        <w:rPr>
          <w:rFonts w:ascii="Calibri" w:hAnsi="Calibri" w:cs="Arial"/>
          <w:sz w:val="22"/>
          <w:szCs w:val="22"/>
          <w:lang w:val="es-ES"/>
        </w:rPr>
        <w:t>ANEXO No. 1</w:t>
      </w:r>
      <w:bookmarkEnd w:id="0"/>
      <w:r w:rsidRPr="002C2468">
        <w:rPr>
          <w:rFonts w:ascii="Calibri" w:hAnsi="Calibri" w:cs="Arial"/>
          <w:sz w:val="22"/>
          <w:szCs w:val="22"/>
          <w:lang w:val="es-ES"/>
        </w:rPr>
        <w:t xml:space="preserve"> - CARTA DE PRESENTACIÓN DE LA PROPUESTA</w:t>
      </w:r>
      <w:bookmarkEnd w:id="1"/>
    </w:p>
    <w:p w:rsidR="00D9549B" w:rsidRPr="002C2468" w:rsidRDefault="00D9549B" w:rsidP="001B4BD7">
      <w:pPr>
        <w:jc w:val="center"/>
        <w:rPr>
          <w:lang w:val="es-ES"/>
        </w:rPr>
      </w:pPr>
      <w:r w:rsidRPr="002C2468">
        <w:rPr>
          <w:lang w:val="es-ES"/>
        </w:rPr>
        <w:t>(Utilice papel membrete)</w:t>
      </w:r>
    </w:p>
    <w:p w:rsidR="00D9549B" w:rsidRPr="002C2468" w:rsidRDefault="00D9549B" w:rsidP="001B4BD7">
      <w:pPr>
        <w:jc w:val="both"/>
        <w:rPr>
          <w:lang w:val="es-ES"/>
        </w:rPr>
      </w:pPr>
    </w:p>
    <w:p w:rsidR="00D9549B" w:rsidRPr="002C2468" w:rsidRDefault="00D9549B" w:rsidP="001B4BD7">
      <w:pPr>
        <w:jc w:val="both"/>
        <w:rPr>
          <w:lang w:val="es-ES"/>
        </w:rPr>
      </w:pPr>
      <w:r w:rsidRPr="002C2468">
        <w:rPr>
          <w:lang w:val="es-ES"/>
        </w:rPr>
        <w:t>Medellín, ___ de __________ de 201</w:t>
      </w:r>
      <w:r w:rsidR="00415900">
        <w:rPr>
          <w:lang w:val="es-ES"/>
        </w:rPr>
        <w:t>5</w:t>
      </w:r>
    </w:p>
    <w:p w:rsidR="00D9549B" w:rsidRPr="002C2468" w:rsidRDefault="00D9549B" w:rsidP="001B4BD7">
      <w:pPr>
        <w:jc w:val="both"/>
        <w:rPr>
          <w:lang w:val="es-ES"/>
        </w:rPr>
      </w:pPr>
    </w:p>
    <w:p w:rsidR="00D9549B" w:rsidRPr="002C2468" w:rsidRDefault="00D9549B" w:rsidP="001B4BD7">
      <w:pPr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Señores:</w:t>
      </w:r>
    </w:p>
    <w:p w:rsidR="00D9549B" w:rsidRPr="002C2468" w:rsidRDefault="00D9549B" w:rsidP="001B4BD7">
      <w:pPr>
        <w:spacing w:line="240" w:lineRule="auto"/>
        <w:jc w:val="both"/>
        <w:rPr>
          <w:b/>
          <w:lang w:val="es-ES"/>
        </w:rPr>
      </w:pPr>
      <w:r w:rsidRPr="002C2468">
        <w:rPr>
          <w:b/>
          <w:lang w:val="es-ES"/>
        </w:rPr>
        <w:t>EMPRESA PARA LA SEGURIDAD URBANA URBANO - LA ESU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Calle 16 No. 41-210 Oficina 106 Medellín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 xml:space="preserve">Medellín 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ind w:left="708"/>
        <w:jc w:val="both"/>
        <w:rPr>
          <w:b/>
          <w:lang w:val="es-ES"/>
        </w:rPr>
      </w:pPr>
      <w:r w:rsidRPr="002C2468">
        <w:rPr>
          <w:b/>
          <w:lang w:val="es-ES"/>
        </w:rPr>
        <w:t>Objeto:</w:t>
      </w:r>
      <w:r w:rsidRPr="002C2468">
        <w:rPr>
          <w:lang w:val="es-ES"/>
        </w:rPr>
        <w:t xml:space="preserve"> “</w:t>
      </w:r>
      <w:r w:rsidR="001C2D7D" w:rsidRPr="002C2468">
        <w:rPr>
          <w:rFonts w:asciiTheme="minorHAnsi" w:hAnsiTheme="minorHAnsi" w:cs="Arial"/>
          <w:b/>
        </w:rPr>
        <w:t>PRESTACIÓN DEL SERVICIO DE TRANSPORTE BAJO LA MODALIDAD DE SERVICIO PÚBLICO INDIVIDUAL DE PASAJEROS EN VEHÍCULOS TIPO TAXI DEBIDAMENTE AFILIADOS PARA LA EMPRESA PARA LA SEGURIDAD URBANA – ESU</w:t>
      </w:r>
      <w:r w:rsidRPr="002C2468">
        <w:rPr>
          <w:b/>
        </w:rPr>
        <w:t>”.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jc w:val="both"/>
        <w:rPr>
          <w:b/>
          <w:bCs/>
          <w:lang w:val="es-ES"/>
        </w:rPr>
      </w:pPr>
      <w:r w:rsidRPr="002C2468">
        <w:rPr>
          <w:lang w:val="es-ES"/>
        </w:rPr>
        <w:t xml:space="preserve">El suscrito _________________________________________________, en calidad de representante legal de _________________ de acuerdo con los términos y condiciones de la Solicitud Privada de Oferta cuyo objeto es la </w:t>
      </w:r>
      <w:r w:rsidRPr="002C2468">
        <w:rPr>
          <w:i/>
          <w:lang w:val="es-ES"/>
        </w:rPr>
        <w:t>“</w:t>
      </w:r>
      <w:r w:rsidR="001C2D7D" w:rsidRPr="002C2468">
        <w:rPr>
          <w:rFonts w:asciiTheme="minorHAnsi" w:hAnsiTheme="minorHAnsi" w:cs="Arial"/>
          <w:b/>
        </w:rPr>
        <w:t>PRESTACIÓN DEL SERVICIO DE TRANSPORTE BAJO LA MODALIDAD DE SERVICIO PÚBLICO INDIVIDUAL DE PASAJEROS EN VEHÍCULOS TIPO TAXI DEBIDAMENTE AFILIADOS PARA LA EMPRESA PARA LA SEGURIDAD URBANA – ESU.</w:t>
      </w:r>
      <w:r w:rsidRPr="002C2468">
        <w:rPr>
          <w:i/>
          <w:lang w:val="es-ES"/>
        </w:rPr>
        <w:t>”,</w:t>
      </w:r>
      <w:r w:rsidRPr="002C2468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Declaro así mismo que: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>Tengo facultad legal para firmar y presentar la oferta.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 xml:space="preserve">Conozco y comprendo las obligaciones que se derivan del Acuerdo 35 de 2011 Reglamento de Contratación de </w:t>
      </w:r>
      <w:r w:rsidRPr="002C2468">
        <w:rPr>
          <w:color w:val="000000"/>
          <w:lang w:val="es-ES"/>
        </w:rPr>
        <w:t>la</w:t>
      </w:r>
      <w:r w:rsidRPr="002C2468">
        <w:rPr>
          <w:b/>
          <w:lang w:val="es-ES"/>
        </w:rPr>
        <w:t xml:space="preserve"> ESU</w:t>
      </w:r>
      <w:r w:rsidRPr="002C2468">
        <w:rPr>
          <w:lang w:val="es-ES"/>
        </w:rPr>
        <w:t>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>Conozco la información general y específica y demás documentos de la contratación y acepto los requisitos en ellos contenidos.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lastRenderedPageBreak/>
        <w:t>Realizaré los trámites necesarios para el perfeccionamiento y ejecución del contrato en el plazo señalado en las condiciones de la Invitación.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>Los precios de la propuesta se mantendrán sin variación durante la vigencia de la Selección y el contrato.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 xml:space="preserve">Autorizo expresamente a </w:t>
      </w:r>
      <w:r w:rsidRPr="002C2468">
        <w:rPr>
          <w:color w:val="000000"/>
          <w:lang w:val="es-ES"/>
        </w:rPr>
        <w:t>la</w:t>
      </w:r>
      <w:r w:rsidRPr="002C2468">
        <w:rPr>
          <w:b/>
          <w:lang w:val="es-ES"/>
        </w:rPr>
        <w:t xml:space="preserve"> ESU</w:t>
      </w:r>
      <w:r w:rsidRPr="002C2468">
        <w:rPr>
          <w:lang w:val="es-ES"/>
        </w:rPr>
        <w:t xml:space="preserve"> para verificar toda la información incluida en la propuesta.</w:t>
      </w:r>
    </w:p>
    <w:p w:rsidR="00D9549B" w:rsidRPr="002C2468" w:rsidRDefault="00D9549B" w:rsidP="001B4BD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2C2468">
        <w:rPr>
          <w:lang w:val="es-ES"/>
        </w:rPr>
        <w:t xml:space="preserve">Ofrezco entregar </w:t>
      </w:r>
      <w:r w:rsidR="004D42E9" w:rsidRPr="002C2468">
        <w:rPr>
          <w:lang w:val="es-ES"/>
        </w:rPr>
        <w:t xml:space="preserve">correctamente </w:t>
      </w:r>
      <w:r w:rsidRPr="002C2468">
        <w:rPr>
          <w:lang w:val="es-ES"/>
        </w:rPr>
        <w:t xml:space="preserve">la </w:t>
      </w:r>
      <w:r w:rsidR="004D42E9" w:rsidRPr="002C2468">
        <w:rPr>
          <w:lang w:val="es-ES"/>
        </w:rPr>
        <w:t xml:space="preserve">información general de vehículos </w:t>
      </w:r>
      <w:r w:rsidRPr="002C2468">
        <w:rPr>
          <w:lang w:val="es-ES"/>
        </w:rPr>
        <w:t>de la oferta,</w:t>
      </w:r>
      <w:r w:rsidR="006F25A7" w:rsidRPr="002C2468">
        <w:rPr>
          <w:lang w:val="es-ES"/>
        </w:rPr>
        <w:t xml:space="preserve"> la información general</w:t>
      </w:r>
      <w:r w:rsidR="001F0E2B" w:rsidRPr="002C2468">
        <w:rPr>
          <w:lang w:val="es-ES"/>
        </w:rPr>
        <w:t xml:space="preserve"> de conductores</w:t>
      </w:r>
      <w:r w:rsidRPr="002C2468">
        <w:rPr>
          <w:lang w:val="es-ES"/>
        </w:rPr>
        <w:t xml:space="preserve"> así como </w:t>
      </w:r>
      <w:r w:rsidR="001F0E2B" w:rsidRPr="002C2468">
        <w:rPr>
          <w:lang w:val="es-ES"/>
        </w:rPr>
        <w:t>la propuesta económica.</w:t>
      </w:r>
    </w:p>
    <w:p w:rsidR="00D9549B" w:rsidRPr="002C2468" w:rsidRDefault="00D9549B" w:rsidP="001B4BD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2C2468">
        <w:rPr>
          <w:lang w:val="es-ES"/>
        </w:rPr>
        <w:t>Me comprometo a ejecutar el objeto del contrato iniciando en la fecha establecida por la Empresa para la Seguridad Urbana - ESU.</w:t>
      </w:r>
    </w:p>
    <w:p w:rsidR="00D9549B" w:rsidRPr="002C2468" w:rsidRDefault="00D9549B" w:rsidP="001B4BD7">
      <w:pPr>
        <w:spacing w:line="240" w:lineRule="auto"/>
        <w:ind w:left="720"/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D9549B" w:rsidRPr="002C2468" w:rsidRDefault="00D9549B" w:rsidP="001B4BD7">
      <w:pPr>
        <w:spacing w:line="240" w:lineRule="auto"/>
        <w:ind w:left="720"/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Atentamente,</w:t>
      </w:r>
    </w:p>
    <w:p w:rsidR="00D9549B" w:rsidRPr="002C2468" w:rsidRDefault="00D9549B" w:rsidP="001B4BD7">
      <w:pPr>
        <w:spacing w:line="240" w:lineRule="auto"/>
        <w:ind w:left="720"/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Nombre del Representante Legal____________________________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 xml:space="preserve">C. C. No. _____________________ </w:t>
      </w:r>
      <w:proofErr w:type="gramStart"/>
      <w:r w:rsidRPr="002C2468">
        <w:rPr>
          <w:lang w:val="es-ES"/>
        </w:rPr>
        <w:t>de</w:t>
      </w:r>
      <w:proofErr w:type="gramEnd"/>
      <w:r w:rsidRPr="002C2468">
        <w:rPr>
          <w:lang w:val="es-ES"/>
        </w:rPr>
        <w:t xml:space="preserve"> _______________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Dirección de correo _______________________________________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Dirección electrónica _______________________________________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Telefax _______________________________________</w:t>
      </w:r>
    </w:p>
    <w:p w:rsidR="00D9549B" w:rsidRPr="002C2468" w:rsidRDefault="00D9549B" w:rsidP="001B4BD7">
      <w:pPr>
        <w:spacing w:line="240" w:lineRule="auto"/>
        <w:jc w:val="both"/>
        <w:rPr>
          <w:lang w:val="es-ES"/>
        </w:rPr>
      </w:pPr>
      <w:r w:rsidRPr="002C2468">
        <w:rPr>
          <w:lang w:val="es-ES"/>
        </w:rPr>
        <w:t>Ciudad _______________________________________</w:t>
      </w:r>
    </w:p>
    <w:p w:rsidR="00D9549B" w:rsidRPr="002C2468" w:rsidRDefault="00D9549B" w:rsidP="001B4BD7">
      <w:pPr>
        <w:spacing w:line="240" w:lineRule="auto"/>
        <w:ind w:left="720"/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ind w:left="720"/>
        <w:jc w:val="both"/>
        <w:rPr>
          <w:lang w:val="es-ES"/>
        </w:rPr>
      </w:pPr>
    </w:p>
    <w:p w:rsidR="00D9549B" w:rsidRPr="002C2468" w:rsidRDefault="00D9549B" w:rsidP="001B4BD7">
      <w:pPr>
        <w:spacing w:line="240" w:lineRule="auto"/>
        <w:ind w:left="720"/>
        <w:jc w:val="center"/>
        <w:rPr>
          <w:lang w:val="es-ES"/>
        </w:rPr>
      </w:pPr>
      <w:r w:rsidRPr="002C2468">
        <w:rPr>
          <w:lang w:val="es-ES"/>
        </w:rPr>
        <w:t>___________________________________________________</w:t>
      </w:r>
    </w:p>
    <w:p w:rsidR="00D9549B" w:rsidRPr="002C2468" w:rsidRDefault="00D9549B" w:rsidP="001B4BD7">
      <w:pPr>
        <w:spacing w:line="240" w:lineRule="auto"/>
        <w:ind w:left="720"/>
        <w:jc w:val="center"/>
        <w:rPr>
          <w:lang w:val="es-ES"/>
        </w:rPr>
      </w:pPr>
      <w:r w:rsidRPr="002C2468">
        <w:rPr>
          <w:lang w:val="es-ES"/>
        </w:rPr>
        <w:t>(Firma del Representante Legal)</w:t>
      </w:r>
    </w:p>
    <w:p w:rsidR="00C87A28" w:rsidRPr="002C2468" w:rsidRDefault="00C87A28" w:rsidP="001B4BD7">
      <w:pPr>
        <w:spacing w:line="240" w:lineRule="auto"/>
        <w:ind w:left="720"/>
        <w:jc w:val="both"/>
        <w:rPr>
          <w:lang w:val="es-ES"/>
        </w:rPr>
      </w:pPr>
    </w:p>
    <w:p w:rsidR="00B273EE" w:rsidRPr="002C2468" w:rsidRDefault="00B273EE" w:rsidP="00B273EE">
      <w:pPr>
        <w:jc w:val="center"/>
        <w:rPr>
          <w:rFonts w:asciiTheme="minorHAnsi" w:hAnsiTheme="minorHAnsi"/>
          <w:b/>
          <w:bCs/>
          <w:color w:val="000000" w:themeColor="text1"/>
        </w:rPr>
      </w:pPr>
      <w:r w:rsidRPr="002C2468">
        <w:rPr>
          <w:rFonts w:asciiTheme="minorHAnsi" w:hAnsiTheme="minorHAnsi"/>
          <w:b/>
          <w:bCs/>
          <w:color w:val="000000" w:themeColor="text1"/>
        </w:rPr>
        <w:t>FORMATO 1</w:t>
      </w:r>
    </w:p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644"/>
        <w:gridCol w:w="1276"/>
        <w:gridCol w:w="1418"/>
        <w:gridCol w:w="1382"/>
      </w:tblGrid>
      <w:tr w:rsidR="00B273EE" w:rsidRPr="002C2468" w:rsidTr="00045EFE">
        <w:tc>
          <w:tcPr>
            <w:tcW w:w="7338" w:type="dxa"/>
            <w:gridSpan w:val="3"/>
            <w:shd w:val="solid" w:color="auto" w:fill="auto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INFORMACIÓN GENERAL DE VEHÍCULOS</w:t>
            </w:r>
          </w:p>
        </w:tc>
        <w:tc>
          <w:tcPr>
            <w:tcW w:w="1382" w:type="dxa"/>
            <w:shd w:val="solid" w:color="auto" w:fill="auto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CONCEPTO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CUMPLE</w:t>
            </w:r>
          </w:p>
        </w:tc>
        <w:tc>
          <w:tcPr>
            <w:tcW w:w="1418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NO CUMPLE</w:t>
            </w:r>
          </w:p>
        </w:tc>
        <w:tc>
          <w:tcPr>
            <w:tcW w:w="1382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CANTIDAD</w:t>
            </w: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Vehículos registrados y debidamente habilitados para la prestación del servicio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Capacidad del parque automotor mínima de 2.000 vehículos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Capacidad para operar las 24 horas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  <w:r w:rsidRPr="002C2468">
              <w:rPr>
                <w:rFonts w:cstheme="minorBidi"/>
                <w:sz w:val="20"/>
              </w:rPr>
              <w:t>No aplica</w:t>
            </w: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Disponibilidad de vehículos modelos 2005 en adelante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Vehículos dotados con equipo de carretera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Vehículos con SOAT vigente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Vehículos aprobados por revisión técnico – mecánica y de gases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Vehículos con pólizas de responsabilidad civil contractual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Vehículos con pólizas de responsabilidad civil extracontractual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Vehículos con radioteléfono o GPS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Tiempo de respuesta mínimo de 3 minutos y máximo de 10 minutos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  <w:tcBorders>
              <w:bottom w:val="single" w:sz="4" w:space="0" w:color="000000" w:themeColor="text1"/>
            </w:tcBorders>
          </w:tcPr>
          <w:p w:rsidR="00B273EE" w:rsidRPr="002C2468" w:rsidRDefault="00B273EE" w:rsidP="00045EFE">
            <w:pPr>
              <w:rPr>
                <w:rFonts w:cstheme="minorBidi"/>
              </w:rPr>
            </w:pPr>
            <w:r w:rsidRPr="002C2468">
              <w:rPr>
                <w:rFonts w:cstheme="minorBidi"/>
                <w:sz w:val="20"/>
              </w:rPr>
              <w:t>No aplica</w:t>
            </w:r>
          </w:p>
        </w:tc>
      </w:tr>
      <w:tr w:rsidR="00B273EE" w:rsidRPr="002C2468" w:rsidTr="00045EFE">
        <w:tc>
          <w:tcPr>
            <w:tcW w:w="7338" w:type="dxa"/>
            <w:gridSpan w:val="3"/>
            <w:shd w:val="solid" w:color="auto" w:fill="auto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INFORMACIÓN GENERAL DE CONDUCTORES</w:t>
            </w:r>
          </w:p>
        </w:tc>
        <w:tc>
          <w:tcPr>
            <w:tcW w:w="1382" w:type="dxa"/>
            <w:shd w:val="solid" w:color="auto" w:fill="auto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CONCEPTO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CUMPLE</w:t>
            </w:r>
          </w:p>
        </w:tc>
        <w:tc>
          <w:tcPr>
            <w:tcW w:w="1418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NO CUMPLE</w:t>
            </w:r>
          </w:p>
        </w:tc>
        <w:tc>
          <w:tcPr>
            <w:tcW w:w="1382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CANTIDAD</w:t>
            </w: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Conductores con licencia de conducción vigente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lastRenderedPageBreak/>
              <w:t>Conductores capacitados o en proceso de capacitación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</w:tbl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4644"/>
        <w:gridCol w:w="1276"/>
      </w:tblGrid>
      <w:tr w:rsidR="00B273EE" w:rsidRPr="002C2468" w:rsidTr="00045EFE">
        <w:tc>
          <w:tcPr>
            <w:tcW w:w="5920" w:type="dxa"/>
            <w:gridSpan w:val="2"/>
            <w:shd w:val="clear" w:color="auto" w:fill="000000" w:themeFill="text1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PROPUESTA ECONÓMICA PARA EVALUACIÓN</w:t>
            </w: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CONCEPTO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jc w:val="center"/>
              <w:rPr>
                <w:rFonts w:cstheme="minorBidi"/>
                <w:b/>
              </w:rPr>
            </w:pPr>
            <w:r w:rsidRPr="002C2468">
              <w:rPr>
                <w:rFonts w:cstheme="minorBidi"/>
                <w:b/>
              </w:rPr>
              <w:t>%</w:t>
            </w:r>
          </w:p>
        </w:tc>
      </w:tr>
      <w:tr w:rsidR="00B273EE" w:rsidRPr="002C2468" w:rsidTr="00045EFE">
        <w:tc>
          <w:tcPr>
            <w:tcW w:w="4644" w:type="dxa"/>
          </w:tcPr>
          <w:p w:rsidR="00B273EE" w:rsidRPr="002C2468" w:rsidRDefault="00B273EE" w:rsidP="00045EFE">
            <w:pPr>
              <w:rPr>
                <w:rFonts w:cstheme="minorBidi"/>
                <w:sz w:val="20"/>
              </w:rPr>
            </w:pPr>
            <w:r w:rsidRPr="002C2468">
              <w:rPr>
                <w:rFonts w:cstheme="minorBidi"/>
                <w:sz w:val="20"/>
              </w:rPr>
              <w:t>Porcentaje (%) de administración</w:t>
            </w:r>
          </w:p>
        </w:tc>
        <w:tc>
          <w:tcPr>
            <w:tcW w:w="1276" w:type="dxa"/>
          </w:tcPr>
          <w:p w:rsidR="00B273EE" w:rsidRPr="002C2468" w:rsidRDefault="00B273EE" w:rsidP="00045EFE">
            <w:pPr>
              <w:rPr>
                <w:rFonts w:cstheme="minorBidi"/>
              </w:rPr>
            </w:pPr>
          </w:p>
        </w:tc>
      </w:tr>
    </w:tbl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273EE" w:rsidRPr="002C2468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B273EE" w:rsidRPr="002C2468" w:rsidTr="00045EFE">
        <w:trPr>
          <w:trHeight w:val="2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3EE" w:rsidRPr="002C2468" w:rsidRDefault="00B273EE" w:rsidP="00045EFE">
            <w:pPr>
              <w:rPr>
                <w:rFonts w:asciiTheme="minorHAnsi" w:hAnsiTheme="minorHAnsi" w:cs="Arial"/>
                <w:b/>
                <w:bCs/>
              </w:rPr>
            </w:pPr>
          </w:p>
          <w:p w:rsidR="00B273EE" w:rsidRPr="002C2468" w:rsidRDefault="00B273EE" w:rsidP="00045EFE">
            <w:pPr>
              <w:rPr>
                <w:rFonts w:asciiTheme="minorHAnsi" w:hAnsiTheme="minorHAnsi" w:cs="Arial"/>
                <w:b/>
                <w:bCs/>
              </w:rPr>
            </w:pPr>
            <w:r w:rsidRPr="002C2468">
              <w:rPr>
                <w:rFonts w:asciiTheme="minorHAnsi" w:hAnsiTheme="minorHAnsi" w:cs="Arial"/>
                <w:b/>
                <w:bCs/>
              </w:rPr>
              <w:t>NOMBRE DEL PROPONENTE:  _______________________________</w:t>
            </w:r>
          </w:p>
        </w:tc>
      </w:tr>
      <w:tr w:rsidR="00B273EE" w:rsidRPr="004638A7" w:rsidTr="00045EFE">
        <w:trPr>
          <w:trHeight w:val="55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3EE" w:rsidRPr="002C2468" w:rsidRDefault="00B273EE" w:rsidP="00045EFE">
            <w:pPr>
              <w:rPr>
                <w:rFonts w:asciiTheme="minorHAnsi" w:hAnsiTheme="minorHAnsi" w:cs="Arial"/>
                <w:b/>
                <w:bCs/>
              </w:rPr>
            </w:pPr>
          </w:p>
          <w:p w:rsidR="00B273EE" w:rsidRPr="002C2468" w:rsidRDefault="00B273EE" w:rsidP="00045EFE">
            <w:pPr>
              <w:rPr>
                <w:rFonts w:asciiTheme="minorHAnsi" w:hAnsiTheme="minorHAnsi" w:cs="Arial"/>
                <w:b/>
                <w:bCs/>
              </w:rPr>
            </w:pPr>
          </w:p>
          <w:p w:rsidR="00B273EE" w:rsidRPr="004638A7" w:rsidRDefault="00B273EE" w:rsidP="00045EFE">
            <w:pPr>
              <w:rPr>
                <w:rFonts w:asciiTheme="minorHAnsi" w:hAnsiTheme="minorHAnsi" w:cs="Arial"/>
                <w:b/>
                <w:bCs/>
              </w:rPr>
            </w:pPr>
            <w:r w:rsidRPr="002C2468">
              <w:rPr>
                <w:rFonts w:asciiTheme="minorHAnsi" w:hAnsiTheme="minorHAnsi" w:cs="Arial"/>
                <w:b/>
                <w:bCs/>
              </w:rPr>
              <w:t>FIRMA DEL REPRESENTANTE LEGAL:  _______________________________</w:t>
            </w:r>
            <w:r w:rsidRPr="004638A7">
              <w:rPr>
                <w:rFonts w:asciiTheme="minorHAnsi" w:hAnsiTheme="minorHAnsi" w:cs="Arial"/>
                <w:b/>
                <w:bCs/>
              </w:rPr>
              <w:t xml:space="preserve">                                                                    </w:t>
            </w:r>
          </w:p>
        </w:tc>
      </w:tr>
    </w:tbl>
    <w:p w:rsidR="00B273EE" w:rsidRPr="004C2F0D" w:rsidRDefault="00B273EE" w:rsidP="00B273EE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C87A28" w:rsidRPr="00F7533A" w:rsidRDefault="00C87A28" w:rsidP="001B4BD7">
      <w:pPr>
        <w:spacing w:line="240" w:lineRule="auto"/>
        <w:ind w:left="720"/>
        <w:jc w:val="both"/>
        <w:rPr>
          <w:b/>
          <w:lang w:val="es-ES"/>
        </w:rPr>
      </w:pPr>
    </w:p>
    <w:p w:rsidR="00D9549B" w:rsidRPr="00721A58" w:rsidRDefault="00D9549B" w:rsidP="001B4BD7">
      <w:pPr>
        <w:spacing w:line="240" w:lineRule="auto"/>
        <w:jc w:val="both"/>
        <w:rPr>
          <w:lang w:val="es-ES"/>
        </w:rPr>
      </w:pPr>
    </w:p>
    <w:sectPr w:rsidR="00D9549B" w:rsidRPr="00721A58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94" w:rsidRDefault="00FA5594" w:rsidP="00E851EF">
      <w:pPr>
        <w:spacing w:after="0" w:line="240" w:lineRule="auto"/>
      </w:pPr>
      <w:r>
        <w:separator/>
      </w:r>
    </w:p>
  </w:endnote>
  <w:endnote w:type="continuationSeparator" w:id="0">
    <w:p w:rsidR="00FA5594" w:rsidRDefault="00FA5594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594" w:rsidRDefault="00FA5594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94" w:rsidRDefault="00FA5594" w:rsidP="00E851EF">
      <w:pPr>
        <w:spacing w:after="0" w:line="240" w:lineRule="auto"/>
      </w:pPr>
      <w:r>
        <w:separator/>
      </w:r>
    </w:p>
  </w:footnote>
  <w:footnote w:type="continuationSeparator" w:id="0">
    <w:p w:rsidR="00FA5594" w:rsidRDefault="00FA5594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594" w:rsidRDefault="00FA5594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CBA"/>
    <w:multiLevelType w:val="hybridMultilevel"/>
    <w:tmpl w:val="8244F5D2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B4FCC"/>
    <w:multiLevelType w:val="hybridMultilevel"/>
    <w:tmpl w:val="C2F486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64408"/>
    <w:multiLevelType w:val="hybridMultilevel"/>
    <w:tmpl w:val="6150AC66"/>
    <w:lvl w:ilvl="0" w:tplc="0C0A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547E2"/>
    <w:multiLevelType w:val="hybridMultilevel"/>
    <w:tmpl w:val="BDCAA04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7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C15ED"/>
    <w:multiLevelType w:val="hybridMultilevel"/>
    <w:tmpl w:val="CB76221E"/>
    <w:lvl w:ilvl="0" w:tplc="42BCAEA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77178F"/>
    <w:multiLevelType w:val="hybridMultilevel"/>
    <w:tmpl w:val="069E1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04F46"/>
    <w:multiLevelType w:val="hybridMultilevel"/>
    <w:tmpl w:val="E0E43B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CC011D"/>
    <w:multiLevelType w:val="hybridMultilevel"/>
    <w:tmpl w:val="D6540D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D848B2"/>
    <w:multiLevelType w:val="hybridMultilevel"/>
    <w:tmpl w:val="019047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F22F36"/>
    <w:multiLevelType w:val="hybridMultilevel"/>
    <w:tmpl w:val="D5F499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8932F8"/>
    <w:multiLevelType w:val="hybridMultilevel"/>
    <w:tmpl w:val="70026D48"/>
    <w:lvl w:ilvl="0" w:tplc="FC1AF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34CE"/>
    <w:multiLevelType w:val="hybridMultilevel"/>
    <w:tmpl w:val="ECC00D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E336F2F"/>
    <w:multiLevelType w:val="hybridMultilevel"/>
    <w:tmpl w:val="832EE6C2"/>
    <w:lvl w:ilvl="0" w:tplc="7ECCE890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75568"/>
    <w:multiLevelType w:val="hybridMultilevel"/>
    <w:tmpl w:val="56E02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176A94"/>
    <w:multiLevelType w:val="multilevel"/>
    <w:tmpl w:val="E3E8E3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97048"/>
    <w:multiLevelType w:val="hybridMultilevel"/>
    <w:tmpl w:val="1B2489BC"/>
    <w:lvl w:ilvl="0" w:tplc="506A58B8">
      <w:start w:val="20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257E15"/>
    <w:multiLevelType w:val="hybridMultilevel"/>
    <w:tmpl w:val="926018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5725C9"/>
    <w:multiLevelType w:val="multilevel"/>
    <w:tmpl w:val="9CDC35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ADF0421"/>
    <w:multiLevelType w:val="multilevel"/>
    <w:tmpl w:val="20A49B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4B6058"/>
    <w:multiLevelType w:val="hybridMultilevel"/>
    <w:tmpl w:val="9C669CC2"/>
    <w:lvl w:ilvl="0" w:tplc="0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EA0A44"/>
    <w:multiLevelType w:val="hybridMultilevel"/>
    <w:tmpl w:val="FDF2BE08"/>
    <w:lvl w:ilvl="0" w:tplc="506A58B8">
      <w:start w:val="20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7A7669"/>
    <w:multiLevelType w:val="hybridMultilevel"/>
    <w:tmpl w:val="487AE75E"/>
    <w:lvl w:ilvl="0" w:tplc="38A4738C">
      <w:start w:val="20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0D5A8A"/>
    <w:multiLevelType w:val="hybridMultilevel"/>
    <w:tmpl w:val="4C84B75E"/>
    <w:lvl w:ilvl="0" w:tplc="506A58B8">
      <w:start w:val="20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946113"/>
    <w:multiLevelType w:val="hybridMultilevel"/>
    <w:tmpl w:val="299A49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04988"/>
    <w:multiLevelType w:val="hybridMultilevel"/>
    <w:tmpl w:val="31FE35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3E43767"/>
    <w:multiLevelType w:val="multilevel"/>
    <w:tmpl w:val="0B5AD8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85463"/>
    <w:multiLevelType w:val="hybridMultilevel"/>
    <w:tmpl w:val="285CD73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7A849E6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7AFB3CB3"/>
    <w:multiLevelType w:val="hybridMultilevel"/>
    <w:tmpl w:val="AD0C411E"/>
    <w:lvl w:ilvl="0" w:tplc="506A58B8">
      <w:start w:val="20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6A7218"/>
    <w:multiLevelType w:val="hybridMultilevel"/>
    <w:tmpl w:val="80B401A6"/>
    <w:lvl w:ilvl="0" w:tplc="0C0A000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A000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A0005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0A0001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0A0003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0A000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0A0001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0A0003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0A0005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3"/>
  </w:num>
  <w:num w:numId="3">
    <w:abstractNumId w:val="3"/>
  </w:num>
  <w:num w:numId="4">
    <w:abstractNumId w:val="16"/>
  </w:num>
  <w:num w:numId="5">
    <w:abstractNumId w:val="36"/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8"/>
  </w:num>
  <w:num w:numId="9">
    <w:abstractNumId w:val="39"/>
  </w:num>
  <w:num w:numId="10">
    <w:abstractNumId w:val="34"/>
  </w:num>
  <w:num w:numId="11">
    <w:abstractNumId w:val="13"/>
  </w:num>
  <w:num w:numId="12">
    <w:abstractNumId w:val="42"/>
  </w:num>
  <w:num w:numId="13">
    <w:abstractNumId w:val="43"/>
  </w:num>
  <w:num w:numId="14">
    <w:abstractNumId w:val="32"/>
  </w:num>
  <w:num w:numId="15">
    <w:abstractNumId w:val="14"/>
  </w:num>
  <w:num w:numId="16">
    <w:abstractNumId w:val="19"/>
  </w:num>
  <w:num w:numId="17">
    <w:abstractNumId w:val="7"/>
  </w:num>
  <w:num w:numId="18">
    <w:abstractNumId w:val="22"/>
  </w:num>
  <w:num w:numId="19">
    <w:abstractNumId w:val="41"/>
  </w:num>
  <w:num w:numId="20">
    <w:abstractNumId w:val="27"/>
  </w:num>
  <w:num w:numId="21">
    <w:abstractNumId w:val="45"/>
  </w:num>
  <w:num w:numId="22">
    <w:abstractNumId w:val="20"/>
  </w:num>
  <w:num w:numId="23">
    <w:abstractNumId w:val="25"/>
  </w:num>
  <w:num w:numId="24">
    <w:abstractNumId w:val="0"/>
  </w:num>
  <w:num w:numId="25">
    <w:abstractNumId w:val="18"/>
  </w:num>
  <w:num w:numId="26">
    <w:abstractNumId w:val="21"/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"/>
  </w:num>
  <w:num w:numId="30">
    <w:abstractNumId w:val="31"/>
  </w:num>
  <w:num w:numId="31">
    <w:abstractNumId w:val="30"/>
  </w:num>
  <w:num w:numId="32">
    <w:abstractNumId w:val="46"/>
  </w:num>
  <w:num w:numId="33">
    <w:abstractNumId w:val="10"/>
  </w:num>
  <w:num w:numId="34">
    <w:abstractNumId w:val="37"/>
  </w:num>
  <w:num w:numId="35">
    <w:abstractNumId w:val="15"/>
  </w:num>
  <w:num w:numId="36">
    <w:abstractNumId w:val="24"/>
  </w:num>
  <w:num w:numId="37">
    <w:abstractNumId w:val="47"/>
  </w:num>
  <w:num w:numId="38">
    <w:abstractNumId w:val="28"/>
  </w:num>
  <w:num w:numId="39">
    <w:abstractNumId w:val="5"/>
  </w:num>
  <w:num w:numId="40">
    <w:abstractNumId w:val="17"/>
  </w:num>
  <w:num w:numId="41">
    <w:abstractNumId w:val="9"/>
  </w:num>
  <w:num w:numId="42">
    <w:abstractNumId w:val="38"/>
  </w:num>
  <w:num w:numId="43">
    <w:abstractNumId w:val="1"/>
  </w:num>
  <w:num w:numId="44">
    <w:abstractNumId w:val="33"/>
  </w:num>
  <w:num w:numId="45">
    <w:abstractNumId w:val="12"/>
  </w:num>
  <w:num w:numId="46">
    <w:abstractNumId w:val="6"/>
  </w:num>
  <w:num w:numId="47">
    <w:abstractNumId w:val="40"/>
  </w:num>
  <w:num w:numId="48">
    <w:abstractNumId w:val="1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1624"/>
    <w:rsid w:val="00003D4E"/>
    <w:rsid w:val="000078F6"/>
    <w:rsid w:val="0001197D"/>
    <w:rsid w:val="00015EEC"/>
    <w:rsid w:val="00020441"/>
    <w:rsid w:val="00031790"/>
    <w:rsid w:val="00031CCD"/>
    <w:rsid w:val="00045EFE"/>
    <w:rsid w:val="00053069"/>
    <w:rsid w:val="00062B4D"/>
    <w:rsid w:val="000705BC"/>
    <w:rsid w:val="00073210"/>
    <w:rsid w:val="00081B3F"/>
    <w:rsid w:val="000A1227"/>
    <w:rsid w:val="000A18D6"/>
    <w:rsid w:val="000A1EC3"/>
    <w:rsid w:val="000A27C3"/>
    <w:rsid w:val="000B2479"/>
    <w:rsid w:val="000B6055"/>
    <w:rsid w:val="000C105F"/>
    <w:rsid w:val="000C52BF"/>
    <w:rsid w:val="000D62F9"/>
    <w:rsid w:val="000E7F67"/>
    <w:rsid w:val="00100915"/>
    <w:rsid w:val="00105A02"/>
    <w:rsid w:val="001105D9"/>
    <w:rsid w:val="001428DA"/>
    <w:rsid w:val="0014725E"/>
    <w:rsid w:val="00153142"/>
    <w:rsid w:val="00155277"/>
    <w:rsid w:val="00184712"/>
    <w:rsid w:val="00184716"/>
    <w:rsid w:val="00191AAC"/>
    <w:rsid w:val="00192C3D"/>
    <w:rsid w:val="00195021"/>
    <w:rsid w:val="001A683F"/>
    <w:rsid w:val="001B35BD"/>
    <w:rsid w:val="001B4BD7"/>
    <w:rsid w:val="001C2D7D"/>
    <w:rsid w:val="001C3C48"/>
    <w:rsid w:val="001C784F"/>
    <w:rsid w:val="001D472D"/>
    <w:rsid w:val="001E79CB"/>
    <w:rsid w:val="001F0E2B"/>
    <w:rsid w:val="001F11F0"/>
    <w:rsid w:val="002023FC"/>
    <w:rsid w:val="00202935"/>
    <w:rsid w:val="002124DC"/>
    <w:rsid w:val="00214308"/>
    <w:rsid w:val="00235B6F"/>
    <w:rsid w:val="00240160"/>
    <w:rsid w:val="00240E38"/>
    <w:rsid w:val="00273940"/>
    <w:rsid w:val="00283EC7"/>
    <w:rsid w:val="00286005"/>
    <w:rsid w:val="002A4297"/>
    <w:rsid w:val="002B3456"/>
    <w:rsid w:val="002C2468"/>
    <w:rsid w:val="002D5225"/>
    <w:rsid w:val="003033CF"/>
    <w:rsid w:val="00307D1E"/>
    <w:rsid w:val="003154C1"/>
    <w:rsid w:val="00316242"/>
    <w:rsid w:val="0032691F"/>
    <w:rsid w:val="00327354"/>
    <w:rsid w:val="00347324"/>
    <w:rsid w:val="003620BD"/>
    <w:rsid w:val="003647C4"/>
    <w:rsid w:val="00372E3D"/>
    <w:rsid w:val="003B4F23"/>
    <w:rsid w:val="003B7E31"/>
    <w:rsid w:val="003D797A"/>
    <w:rsid w:val="003E4D45"/>
    <w:rsid w:val="003E68B9"/>
    <w:rsid w:val="004076CF"/>
    <w:rsid w:val="00415900"/>
    <w:rsid w:val="00424951"/>
    <w:rsid w:val="00426C0C"/>
    <w:rsid w:val="004279FD"/>
    <w:rsid w:val="00434B47"/>
    <w:rsid w:val="00453AAC"/>
    <w:rsid w:val="0046207F"/>
    <w:rsid w:val="004626AE"/>
    <w:rsid w:val="00464C89"/>
    <w:rsid w:val="00485507"/>
    <w:rsid w:val="004A0259"/>
    <w:rsid w:val="004A32EF"/>
    <w:rsid w:val="004B5BA4"/>
    <w:rsid w:val="004C0B14"/>
    <w:rsid w:val="004D24F0"/>
    <w:rsid w:val="004D42E9"/>
    <w:rsid w:val="004D71FA"/>
    <w:rsid w:val="004E758A"/>
    <w:rsid w:val="004F3560"/>
    <w:rsid w:val="004F7003"/>
    <w:rsid w:val="0050621D"/>
    <w:rsid w:val="00517A2C"/>
    <w:rsid w:val="005558C8"/>
    <w:rsid w:val="00577523"/>
    <w:rsid w:val="00577716"/>
    <w:rsid w:val="00586FC3"/>
    <w:rsid w:val="005A32CA"/>
    <w:rsid w:val="005A36C5"/>
    <w:rsid w:val="005B6AD1"/>
    <w:rsid w:val="005F4FE2"/>
    <w:rsid w:val="00625EAE"/>
    <w:rsid w:val="0062644B"/>
    <w:rsid w:val="00626809"/>
    <w:rsid w:val="00637A8A"/>
    <w:rsid w:val="006433D3"/>
    <w:rsid w:val="006464BA"/>
    <w:rsid w:val="006632E2"/>
    <w:rsid w:val="00674315"/>
    <w:rsid w:val="006A143B"/>
    <w:rsid w:val="006D721D"/>
    <w:rsid w:val="006D797E"/>
    <w:rsid w:val="006D7ED0"/>
    <w:rsid w:val="006E79D7"/>
    <w:rsid w:val="006F25A7"/>
    <w:rsid w:val="006F6601"/>
    <w:rsid w:val="00721A58"/>
    <w:rsid w:val="00735302"/>
    <w:rsid w:val="00735676"/>
    <w:rsid w:val="0074530A"/>
    <w:rsid w:val="007475A2"/>
    <w:rsid w:val="0075154C"/>
    <w:rsid w:val="00752E5D"/>
    <w:rsid w:val="00753CE3"/>
    <w:rsid w:val="0075449D"/>
    <w:rsid w:val="00757CF9"/>
    <w:rsid w:val="007759D2"/>
    <w:rsid w:val="007906AF"/>
    <w:rsid w:val="007B3F24"/>
    <w:rsid w:val="007C678B"/>
    <w:rsid w:val="007D2D91"/>
    <w:rsid w:val="007E766E"/>
    <w:rsid w:val="007E7AC4"/>
    <w:rsid w:val="007F47CD"/>
    <w:rsid w:val="008151E2"/>
    <w:rsid w:val="00815273"/>
    <w:rsid w:val="00823E80"/>
    <w:rsid w:val="008355D4"/>
    <w:rsid w:val="00851289"/>
    <w:rsid w:val="0085637B"/>
    <w:rsid w:val="00865461"/>
    <w:rsid w:val="008762A0"/>
    <w:rsid w:val="00881989"/>
    <w:rsid w:val="00881BA9"/>
    <w:rsid w:val="008910CA"/>
    <w:rsid w:val="008A55E2"/>
    <w:rsid w:val="008D516D"/>
    <w:rsid w:val="008D7A8F"/>
    <w:rsid w:val="008E03F3"/>
    <w:rsid w:val="008E1754"/>
    <w:rsid w:val="008E2FC5"/>
    <w:rsid w:val="008E7932"/>
    <w:rsid w:val="008F1577"/>
    <w:rsid w:val="009009CE"/>
    <w:rsid w:val="00902305"/>
    <w:rsid w:val="009250F6"/>
    <w:rsid w:val="00932345"/>
    <w:rsid w:val="00932D14"/>
    <w:rsid w:val="009404DD"/>
    <w:rsid w:val="00944DA9"/>
    <w:rsid w:val="00952E91"/>
    <w:rsid w:val="009562FA"/>
    <w:rsid w:val="0096147B"/>
    <w:rsid w:val="00977244"/>
    <w:rsid w:val="009861A6"/>
    <w:rsid w:val="009A0F5C"/>
    <w:rsid w:val="009B19EC"/>
    <w:rsid w:val="009D0359"/>
    <w:rsid w:val="009E1188"/>
    <w:rsid w:val="009E7F59"/>
    <w:rsid w:val="009F5810"/>
    <w:rsid w:val="00A13A8A"/>
    <w:rsid w:val="00A34521"/>
    <w:rsid w:val="00A3513F"/>
    <w:rsid w:val="00A563DF"/>
    <w:rsid w:val="00A6588A"/>
    <w:rsid w:val="00A81E2C"/>
    <w:rsid w:val="00A8634D"/>
    <w:rsid w:val="00A87688"/>
    <w:rsid w:val="00A90AA6"/>
    <w:rsid w:val="00A92FB9"/>
    <w:rsid w:val="00A9631F"/>
    <w:rsid w:val="00AA215D"/>
    <w:rsid w:val="00AB1C8F"/>
    <w:rsid w:val="00AB501F"/>
    <w:rsid w:val="00AC4D98"/>
    <w:rsid w:val="00AE2D5C"/>
    <w:rsid w:val="00AE3D0A"/>
    <w:rsid w:val="00AF40FB"/>
    <w:rsid w:val="00B0371D"/>
    <w:rsid w:val="00B062E1"/>
    <w:rsid w:val="00B104D4"/>
    <w:rsid w:val="00B10BF6"/>
    <w:rsid w:val="00B1501F"/>
    <w:rsid w:val="00B15372"/>
    <w:rsid w:val="00B273EE"/>
    <w:rsid w:val="00B657AD"/>
    <w:rsid w:val="00B65951"/>
    <w:rsid w:val="00B67E34"/>
    <w:rsid w:val="00B70406"/>
    <w:rsid w:val="00B74FB1"/>
    <w:rsid w:val="00B804FF"/>
    <w:rsid w:val="00B9160C"/>
    <w:rsid w:val="00B93763"/>
    <w:rsid w:val="00B963EC"/>
    <w:rsid w:val="00BA6FBD"/>
    <w:rsid w:val="00BB1AE5"/>
    <w:rsid w:val="00BB26E4"/>
    <w:rsid w:val="00BD1F11"/>
    <w:rsid w:val="00BE01A9"/>
    <w:rsid w:val="00C01AAA"/>
    <w:rsid w:val="00C068DE"/>
    <w:rsid w:val="00C17B62"/>
    <w:rsid w:val="00C20691"/>
    <w:rsid w:val="00C21E7F"/>
    <w:rsid w:val="00C3263D"/>
    <w:rsid w:val="00C33AB0"/>
    <w:rsid w:val="00C62582"/>
    <w:rsid w:val="00C803FB"/>
    <w:rsid w:val="00C87A28"/>
    <w:rsid w:val="00C93C5B"/>
    <w:rsid w:val="00C94257"/>
    <w:rsid w:val="00CA4278"/>
    <w:rsid w:val="00CB2913"/>
    <w:rsid w:val="00CB3C0F"/>
    <w:rsid w:val="00CD3211"/>
    <w:rsid w:val="00CD6BD7"/>
    <w:rsid w:val="00CD7608"/>
    <w:rsid w:val="00CE570C"/>
    <w:rsid w:val="00D1037F"/>
    <w:rsid w:val="00D163C7"/>
    <w:rsid w:val="00D16CD1"/>
    <w:rsid w:val="00D23BBD"/>
    <w:rsid w:val="00D35FDD"/>
    <w:rsid w:val="00D3701C"/>
    <w:rsid w:val="00D60B1C"/>
    <w:rsid w:val="00D7280B"/>
    <w:rsid w:val="00D84E34"/>
    <w:rsid w:val="00D86408"/>
    <w:rsid w:val="00D872A3"/>
    <w:rsid w:val="00D9549B"/>
    <w:rsid w:val="00DA3586"/>
    <w:rsid w:val="00DA5CFA"/>
    <w:rsid w:val="00DA7722"/>
    <w:rsid w:val="00DC5953"/>
    <w:rsid w:val="00DE0A89"/>
    <w:rsid w:val="00DE4B57"/>
    <w:rsid w:val="00E23943"/>
    <w:rsid w:val="00E27825"/>
    <w:rsid w:val="00E32F65"/>
    <w:rsid w:val="00E349F3"/>
    <w:rsid w:val="00E402E6"/>
    <w:rsid w:val="00E47C0D"/>
    <w:rsid w:val="00E513E9"/>
    <w:rsid w:val="00E5298B"/>
    <w:rsid w:val="00E614FC"/>
    <w:rsid w:val="00E7293F"/>
    <w:rsid w:val="00E815B1"/>
    <w:rsid w:val="00E83241"/>
    <w:rsid w:val="00E851EF"/>
    <w:rsid w:val="00E85D7C"/>
    <w:rsid w:val="00E87E41"/>
    <w:rsid w:val="00EB0A1D"/>
    <w:rsid w:val="00EB38DE"/>
    <w:rsid w:val="00EB45A7"/>
    <w:rsid w:val="00EC2313"/>
    <w:rsid w:val="00EE0CD0"/>
    <w:rsid w:val="00EF4FB4"/>
    <w:rsid w:val="00F02638"/>
    <w:rsid w:val="00F07225"/>
    <w:rsid w:val="00F145CE"/>
    <w:rsid w:val="00F146F4"/>
    <w:rsid w:val="00F202D7"/>
    <w:rsid w:val="00F241F1"/>
    <w:rsid w:val="00F25CCB"/>
    <w:rsid w:val="00F40F56"/>
    <w:rsid w:val="00F458F6"/>
    <w:rsid w:val="00F463D5"/>
    <w:rsid w:val="00F50686"/>
    <w:rsid w:val="00F5273D"/>
    <w:rsid w:val="00F53974"/>
    <w:rsid w:val="00F930D6"/>
    <w:rsid w:val="00F97413"/>
    <w:rsid w:val="00FA5594"/>
    <w:rsid w:val="00FB1AFD"/>
    <w:rsid w:val="00FB70F0"/>
    <w:rsid w:val="00FB7F04"/>
    <w:rsid w:val="00FC63F5"/>
    <w:rsid w:val="00FD319C"/>
    <w:rsid w:val="00FD442E"/>
    <w:rsid w:val="00FD5D2E"/>
    <w:rsid w:val="00FD6F2B"/>
    <w:rsid w:val="00FE2053"/>
    <w:rsid w:val="00FE6CA1"/>
    <w:rsid w:val="00FF1415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721A5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locked/>
    <w:rsid w:val="00721A58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4076C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es-CO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8F157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8F157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8F157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21A5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A58"/>
    <w:rPr>
      <w:rFonts w:eastAsia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721A58"/>
    <w:rPr>
      <w:rFonts w:eastAsia="Times New Roman"/>
      <w:i/>
      <w:iCs/>
      <w:sz w:val="24"/>
      <w:szCs w:val="24"/>
    </w:rPr>
  </w:style>
  <w:style w:type="paragraph" w:styleId="Ttulo">
    <w:name w:val="Title"/>
    <w:basedOn w:val="Normal"/>
    <w:link w:val="TtuloCar"/>
    <w:qFormat/>
    <w:locked/>
    <w:rsid w:val="00721A58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21A58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721A58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21A58"/>
    <w:rPr>
      <w:rFonts w:ascii="Tahoma" w:eastAsia="Times New Roman" w:hAnsi="Tahoma"/>
      <w:b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721A58"/>
    <w:pPr>
      <w:overflowPunct w:val="0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721A58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21A5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1A58"/>
    <w:rPr>
      <w:rFonts w:ascii="Arial" w:eastAsia="Times New Roman" w:hAnsi="Arial" w:cs="Arial"/>
    </w:rPr>
  </w:style>
  <w:style w:type="character" w:styleId="Hipervnculovisitado">
    <w:name w:val="FollowedHyperlink"/>
    <w:basedOn w:val="Fuentedeprrafopredeter"/>
    <w:unhideWhenUsed/>
    <w:rsid w:val="00721A58"/>
    <w:rPr>
      <w:color w:val="800080"/>
      <w:u w:val="single"/>
    </w:rPr>
  </w:style>
  <w:style w:type="paragraph" w:customStyle="1" w:styleId="Listaconguion">
    <w:name w:val="Lista con guion"/>
    <w:basedOn w:val="Normal"/>
    <w:rsid w:val="00721A58"/>
    <w:pPr>
      <w:numPr>
        <w:numId w:val="14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21A58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st1">
    <w:name w:val="st1"/>
    <w:basedOn w:val="Fuentedeprrafopredeter"/>
    <w:rsid w:val="00721A58"/>
  </w:style>
  <w:style w:type="character" w:styleId="Refdecomentario">
    <w:name w:val="annotation reference"/>
    <w:basedOn w:val="Fuentedeprrafopredeter"/>
    <w:unhideWhenUsed/>
    <w:rsid w:val="00721A58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A58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A58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721A58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721A58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721A58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721A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721A58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721A58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21A58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721A58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721A58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721A58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721A58"/>
    <w:rPr>
      <w:b/>
      <w:bCs/>
    </w:rPr>
  </w:style>
  <w:style w:type="paragraph" w:customStyle="1" w:styleId="Normal00">
    <w:name w:val="Normal0"/>
    <w:basedOn w:val="Normal"/>
    <w:rsid w:val="00721A58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efault">
    <w:name w:val="Default"/>
    <w:basedOn w:val="Normal"/>
    <w:rsid w:val="00721A5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Style19">
    <w:name w:val="Style19"/>
    <w:basedOn w:val="Normal"/>
    <w:uiPriority w:val="99"/>
    <w:rsid w:val="00721A58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721A58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721A58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8E2FC5"/>
    <w:pPr>
      <w:numPr>
        <w:numId w:val="46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8E2FC5"/>
    <w:pPr>
      <w:numPr>
        <w:ilvl w:val="1"/>
        <w:numId w:val="46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8E2FC5"/>
    <w:pPr>
      <w:numPr>
        <w:ilvl w:val="2"/>
        <w:numId w:val="46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8E2FC5"/>
    <w:pPr>
      <w:numPr>
        <w:ilvl w:val="3"/>
        <w:numId w:val="46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8E2FC5"/>
    <w:pPr>
      <w:numPr>
        <w:ilvl w:val="4"/>
        <w:numId w:val="46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76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53AA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is">
    <w:name w:val="Emphasis"/>
    <w:basedOn w:val="Fuentedeprrafopredeter"/>
    <w:qFormat/>
    <w:locked/>
    <w:rsid w:val="00D86408"/>
    <w:rPr>
      <w:i/>
      <w:iCs/>
    </w:rPr>
  </w:style>
  <w:style w:type="table" w:customStyle="1" w:styleId="Tablaconcuadrcula2">
    <w:name w:val="Tabla con cuadrícula2"/>
    <w:basedOn w:val="Tablanormal"/>
    <w:next w:val="Tablaconcuadrcula"/>
    <w:uiPriority w:val="59"/>
    <w:rsid w:val="00B273E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721A5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locked/>
    <w:rsid w:val="00721A58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4076C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es-CO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locked/>
    <w:rsid w:val="00721A58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8F1577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8F157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8F157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21A5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A58"/>
    <w:rPr>
      <w:rFonts w:eastAsia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721A58"/>
    <w:rPr>
      <w:rFonts w:eastAsia="Times New Roman"/>
      <w:i/>
      <w:iCs/>
      <w:sz w:val="24"/>
      <w:szCs w:val="24"/>
    </w:rPr>
  </w:style>
  <w:style w:type="paragraph" w:styleId="Ttulo">
    <w:name w:val="Title"/>
    <w:basedOn w:val="Normal"/>
    <w:link w:val="TtuloCar"/>
    <w:qFormat/>
    <w:locked/>
    <w:rsid w:val="00721A58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21A58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721A58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21A58"/>
    <w:rPr>
      <w:rFonts w:ascii="Tahoma" w:eastAsia="Times New Roman" w:hAnsi="Tahoma"/>
      <w:b/>
      <w:lang w:val="es-ES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721A58"/>
    <w:pPr>
      <w:overflowPunct w:val="0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721A58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21A5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721A5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1A58"/>
    <w:rPr>
      <w:rFonts w:ascii="Arial" w:eastAsia="Times New Roman" w:hAnsi="Arial" w:cs="Arial"/>
    </w:rPr>
  </w:style>
  <w:style w:type="character" w:styleId="Hipervnculovisitado">
    <w:name w:val="FollowedHyperlink"/>
    <w:basedOn w:val="Fuentedeprrafopredeter"/>
    <w:unhideWhenUsed/>
    <w:rsid w:val="00721A58"/>
    <w:rPr>
      <w:color w:val="800080"/>
      <w:u w:val="single"/>
    </w:rPr>
  </w:style>
  <w:style w:type="paragraph" w:customStyle="1" w:styleId="Listaconguion">
    <w:name w:val="Lista con guion"/>
    <w:basedOn w:val="Normal"/>
    <w:rsid w:val="00721A58"/>
    <w:pPr>
      <w:numPr>
        <w:numId w:val="14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21A58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st1">
    <w:name w:val="st1"/>
    <w:basedOn w:val="Fuentedeprrafopredeter"/>
    <w:rsid w:val="00721A58"/>
  </w:style>
  <w:style w:type="character" w:styleId="Refdecomentario">
    <w:name w:val="annotation reference"/>
    <w:basedOn w:val="Fuentedeprrafopredeter"/>
    <w:unhideWhenUsed/>
    <w:rsid w:val="00721A58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A58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A58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721A58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721A58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21A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721A58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721A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721A58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721A58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21A58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721A58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721A58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721A58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721A58"/>
    <w:rPr>
      <w:b/>
      <w:bCs/>
    </w:rPr>
  </w:style>
  <w:style w:type="paragraph" w:customStyle="1" w:styleId="Normal00">
    <w:name w:val="Normal0"/>
    <w:basedOn w:val="Normal"/>
    <w:rsid w:val="00721A58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efault">
    <w:name w:val="Default"/>
    <w:basedOn w:val="Normal"/>
    <w:rsid w:val="00721A5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Style19">
    <w:name w:val="Style19"/>
    <w:basedOn w:val="Normal"/>
    <w:uiPriority w:val="99"/>
    <w:rsid w:val="00721A58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721A58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721A58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8E2FC5"/>
    <w:pPr>
      <w:numPr>
        <w:numId w:val="46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8E2FC5"/>
    <w:pPr>
      <w:numPr>
        <w:ilvl w:val="1"/>
        <w:numId w:val="46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8E2FC5"/>
    <w:pPr>
      <w:numPr>
        <w:ilvl w:val="2"/>
        <w:numId w:val="46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8E2FC5"/>
    <w:pPr>
      <w:numPr>
        <w:ilvl w:val="3"/>
        <w:numId w:val="46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8E2FC5"/>
    <w:pPr>
      <w:numPr>
        <w:ilvl w:val="4"/>
        <w:numId w:val="46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76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53AA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is">
    <w:name w:val="Emphasis"/>
    <w:basedOn w:val="Fuentedeprrafopredeter"/>
    <w:qFormat/>
    <w:locked/>
    <w:rsid w:val="00D86408"/>
    <w:rPr>
      <w:i/>
      <w:iCs/>
    </w:rPr>
  </w:style>
  <w:style w:type="table" w:customStyle="1" w:styleId="Tablaconcuadrcula2">
    <w:name w:val="Tabla con cuadrícula2"/>
    <w:basedOn w:val="Tablanormal"/>
    <w:next w:val="Tablaconcuadrcula"/>
    <w:uiPriority w:val="59"/>
    <w:rsid w:val="00B273E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5E7AD1F9</Template>
  <TotalTime>0</TotalTime>
  <Pages>4</Pages>
  <Words>587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2015-02-02T20:48:00Z</cp:lastPrinted>
  <dcterms:created xsi:type="dcterms:W3CDTF">2015-02-02T20:49:00Z</dcterms:created>
  <dcterms:modified xsi:type="dcterms:W3CDTF">2015-02-02T20:49:00Z</dcterms:modified>
</cp:coreProperties>
</file>