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895" w:rsidRPr="00686344" w:rsidRDefault="00005895" w:rsidP="00536FA4">
      <w:pPr>
        <w:tabs>
          <w:tab w:val="num" w:pos="720"/>
        </w:tabs>
        <w:jc w:val="center"/>
        <w:rPr>
          <w:rFonts w:cs="Arial"/>
          <w:b/>
          <w:bCs/>
        </w:rPr>
      </w:pPr>
    </w:p>
    <w:p w:rsidR="00005895" w:rsidRPr="00686344" w:rsidRDefault="00005895" w:rsidP="00536FA4">
      <w:pPr>
        <w:tabs>
          <w:tab w:val="num" w:pos="720"/>
        </w:tabs>
        <w:jc w:val="center"/>
        <w:rPr>
          <w:rFonts w:cs="Arial"/>
          <w:b/>
          <w:bCs/>
        </w:rPr>
      </w:pPr>
    </w:p>
    <w:p w:rsidR="00005895" w:rsidRPr="00686344" w:rsidRDefault="00005895" w:rsidP="00536FA4">
      <w:pPr>
        <w:tabs>
          <w:tab w:val="num" w:pos="720"/>
        </w:tabs>
        <w:jc w:val="center"/>
        <w:rPr>
          <w:rFonts w:cs="Arial"/>
          <w:b/>
          <w:bCs/>
        </w:rPr>
      </w:pPr>
    </w:p>
    <w:p w:rsidR="00005895" w:rsidRPr="00686344" w:rsidRDefault="00005895" w:rsidP="00536FA4">
      <w:pPr>
        <w:tabs>
          <w:tab w:val="num" w:pos="720"/>
        </w:tabs>
        <w:jc w:val="center"/>
        <w:rPr>
          <w:rFonts w:cs="Arial"/>
          <w:b/>
          <w:bCs/>
        </w:rPr>
      </w:pPr>
    </w:p>
    <w:p w:rsidR="00536FA4" w:rsidRPr="00686344" w:rsidRDefault="00536FA4" w:rsidP="00536FA4">
      <w:pPr>
        <w:tabs>
          <w:tab w:val="num" w:pos="720"/>
        </w:tabs>
        <w:jc w:val="center"/>
        <w:rPr>
          <w:rFonts w:cs="Arial"/>
          <w:b/>
          <w:bCs/>
        </w:rPr>
      </w:pPr>
      <w:r w:rsidRPr="00686344">
        <w:rPr>
          <w:rFonts w:cs="Arial"/>
          <w:b/>
          <w:bCs/>
        </w:rPr>
        <w:t xml:space="preserve">FORMATO 1 - </w:t>
      </w:r>
      <w:r w:rsidRPr="00686344">
        <w:rPr>
          <w:rFonts w:eastAsia="Batang" w:cs="Arial"/>
          <w:b/>
          <w:bCs/>
          <w:snapToGrid w:val="0"/>
        </w:rPr>
        <w:t>FORMULARIO DE CANTIDADES Y PRECIOS UNITARIOS</w:t>
      </w:r>
    </w:p>
    <w:p w:rsidR="00536FA4" w:rsidRPr="00686344" w:rsidRDefault="00536FA4" w:rsidP="00536FA4">
      <w:pPr>
        <w:jc w:val="center"/>
        <w:rPr>
          <w:rFonts w:eastAsia="Batang" w:cs="Arial"/>
          <w:bCs/>
          <w:snapToGrid w:val="0"/>
        </w:rPr>
      </w:pPr>
      <w:r w:rsidRPr="00686344">
        <w:rPr>
          <w:rFonts w:eastAsia="Batang" w:cs="Arial"/>
          <w:bCs/>
          <w:snapToGrid w:val="0"/>
        </w:rPr>
        <w:t>(Utilizar papel membrete)</w:t>
      </w:r>
    </w:p>
    <w:p w:rsidR="00536FA4" w:rsidRPr="00686344" w:rsidRDefault="00536FA4" w:rsidP="00536FA4">
      <w:pPr>
        <w:jc w:val="center"/>
        <w:rPr>
          <w:rFonts w:eastAsia="Batang" w:cs="Arial"/>
          <w:b/>
          <w:bCs/>
          <w:snapToGrid w:val="0"/>
        </w:rPr>
      </w:pPr>
    </w:p>
    <w:tbl>
      <w:tblPr>
        <w:tblW w:w="89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8"/>
        <w:gridCol w:w="3098"/>
        <w:gridCol w:w="1387"/>
        <w:gridCol w:w="1196"/>
        <w:gridCol w:w="1352"/>
        <w:gridCol w:w="1127"/>
      </w:tblGrid>
      <w:tr w:rsidR="00CB2EB9" w:rsidRPr="00686344" w:rsidTr="00CB2EB9">
        <w:trPr>
          <w:trHeight w:val="300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86344">
              <w:rPr>
                <w:rFonts w:cs="Arial"/>
                <w:b/>
                <w:bCs/>
                <w:sz w:val="20"/>
                <w:szCs w:val="20"/>
              </w:rPr>
              <w:t>ÍTEM</w:t>
            </w: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86344">
              <w:rPr>
                <w:rFonts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86344">
              <w:rPr>
                <w:rFonts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86344">
              <w:rPr>
                <w:rFonts w:cs="Arial"/>
                <w:b/>
                <w:bCs/>
                <w:sz w:val="20"/>
                <w:szCs w:val="20"/>
              </w:rPr>
              <w:t>GRAMAJE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86344">
              <w:rPr>
                <w:rFonts w:cs="Arial"/>
                <w:b/>
                <w:bCs/>
                <w:sz w:val="20"/>
                <w:szCs w:val="20"/>
              </w:rPr>
              <w:t>V. UNITARIO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86344">
              <w:rPr>
                <w:rFonts w:cs="Arial"/>
                <w:b/>
                <w:bCs/>
                <w:sz w:val="20"/>
                <w:szCs w:val="20"/>
              </w:rPr>
              <w:t>V. TOTAL</w:t>
            </w:r>
          </w:p>
        </w:tc>
      </w:tr>
      <w:tr w:rsidR="00CB2EB9" w:rsidRPr="00686344" w:rsidTr="00CB2EB9">
        <w:trPr>
          <w:trHeight w:val="1395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686344">
              <w:rPr>
                <w:rFonts w:cs="Arial"/>
                <w:b/>
                <w:sz w:val="20"/>
                <w:szCs w:val="20"/>
              </w:rPr>
              <w:t>1</w:t>
            </w: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EB9" w:rsidRPr="00686344" w:rsidRDefault="00CB2EB9" w:rsidP="004E3257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686344">
              <w:rPr>
                <w:rFonts w:cs="Arial"/>
                <w:b/>
                <w:sz w:val="20"/>
                <w:szCs w:val="20"/>
              </w:rPr>
              <w:t>PORCIÓN DE MARIA LUISA AREQUIPE</w:t>
            </w:r>
            <w:r w:rsidR="0011363E" w:rsidRPr="00686344">
              <w:rPr>
                <w:rFonts w:cs="Arial"/>
                <w:b/>
                <w:sz w:val="20"/>
                <w:szCs w:val="20"/>
              </w:rPr>
              <w:t xml:space="preserve"> 100 GRS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686344">
              <w:rPr>
                <w:rFonts w:cs="Arial"/>
                <w:b/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2EB9" w:rsidRPr="00686344" w:rsidRDefault="00CB2EB9" w:rsidP="004E3257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EB9" w:rsidRPr="00686344" w:rsidRDefault="00CB2EB9" w:rsidP="004E3257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EB9" w:rsidRPr="00686344" w:rsidRDefault="00CB2EB9" w:rsidP="004E325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CB2EB9" w:rsidRPr="00686344" w:rsidTr="00CB2EB9">
        <w:trPr>
          <w:trHeight w:val="1222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86344">
              <w:rPr>
                <w:rFonts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EB9" w:rsidRPr="00686344" w:rsidRDefault="00CB2EB9" w:rsidP="004E325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686344">
              <w:rPr>
                <w:rFonts w:cs="Arial"/>
                <w:b/>
                <w:bCs/>
                <w:sz w:val="20"/>
                <w:szCs w:val="20"/>
              </w:rPr>
              <w:t xml:space="preserve">ALMOJABANA </w:t>
            </w:r>
            <w:r w:rsidR="0011363E" w:rsidRPr="00686344">
              <w:rPr>
                <w:rFonts w:cs="Arial"/>
                <w:b/>
                <w:sz w:val="20"/>
                <w:szCs w:val="20"/>
              </w:rPr>
              <w:t>100 GRS</w:t>
            </w:r>
            <w:r w:rsidR="0011363E" w:rsidRPr="00686344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686344">
              <w:rPr>
                <w:rFonts w:cs="Arial"/>
                <w:b/>
                <w:bCs/>
                <w:sz w:val="20"/>
                <w:szCs w:val="20"/>
              </w:rPr>
              <w:t>CON JUGO TETRA PACK EN CAJA DE 200 CC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86344">
              <w:rPr>
                <w:rFonts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CB2EB9" w:rsidRPr="00686344" w:rsidTr="00CB2EB9">
        <w:trPr>
          <w:trHeight w:val="1268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86344">
              <w:rPr>
                <w:rFonts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EB9" w:rsidRPr="00686344" w:rsidRDefault="00CB2EB9" w:rsidP="004E325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686344">
              <w:rPr>
                <w:rFonts w:cs="Arial"/>
                <w:b/>
                <w:bCs/>
                <w:sz w:val="20"/>
                <w:szCs w:val="20"/>
              </w:rPr>
              <w:t>PALITO DE QUESO</w:t>
            </w:r>
            <w:r w:rsidR="0011363E" w:rsidRPr="00686344">
              <w:rPr>
                <w:rFonts w:cs="Arial"/>
                <w:b/>
                <w:bCs/>
                <w:sz w:val="20"/>
                <w:szCs w:val="20"/>
              </w:rPr>
              <w:t xml:space="preserve"> 70 GRS</w:t>
            </w:r>
            <w:r w:rsidRPr="00686344">
              <w:rPr>
                <w:rFonts w:cs="Arial"/>
                <w:b/>
                <w:bCs/>
                <w:sz w:val="20"/>
                <w:szCs w:val="20"/>
              </w:rPr>
              <w:t xml:space="preserve"> PARMESANO CON JUGO TETRA PACK EN CAJA DE 200 CC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86344">
              <w:rPr>
                <w:rFonts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CB2EB9" w:rsidRPr="00686344" w:rsidTr="00CB2EB9">
        <w:trPr>
          <w:trHeight w:val="1395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686344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EB9" w:rsidRPr="00686344" w:rsidRDefault="00CB2EB9" w:rsidP="004E325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686344">
              <w:rPr>
                <w:rFonts w:cs="Arial"/>
                <w:b/>
                <w:bCs/>
                <w:sz w:val="20"/>
                <w:szCs w:val="20"/>
              </w:rPr>
              <w:t xml:space="preserve">MUFFIN DE MANZANA Y CANELA </w:t>
            </w:r>
            <w:r w:rsidR="006854B4" w:rsidRPr="00686344">
              <w:rPr>
                <w:rFonts w:cs="Arial"/>
                <w:b/>
                <w:bCs/>
                <w:sz w:val="20"/>
                <w:szCs w:val="20"/>
              </w:rPr>
              <w:t>70 GRS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686344">
              <w:rPr>
                <w:rFonts w:cs="Arial"/>
                <w:b/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2EB9" w:rsidRPr="00686344" w:rsidRDefault="00CB2EB9" w:rsidP="004E3257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EB9" w:rsidRPr="00686344" w:rsidRDefault="00CB2EB9" w:rsidP="004E3257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EB9" w:rsidRPr="00686344" w:rsidRDefault="00CB2EB9" w:rsidP="004E325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CB2EB9" w:rsidRPr="00686344" w:rsidTr="00CB2EB9">
        <w:trPr>
          <w:trHeight w:val="1395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686344">
              <w:rPr>
                <w:rFonts w:cs="Arial"/>
                <w:b/>
                <w:sz w:val="20"/>
                <w:szCs w:val="20"/>
              </w:rPr>
              <w:t>6</w:t>
            </w: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EB9" w:rsidRPr="00686344" w:rsidRDefault="00CB2EB9" w:rsidP="004E325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686344">
              <w:rPr>
                <w:rFonts w:cs="Arial"/>
                <w:b/>
                <w:bCs/>
                <w:sz w:val="20"/>
                <w:szCs w:val="20"/>
              </w:rPr>
              <w:t>TORTA CASERA MEDIANA 12 PORCIONES</w:t>
            </w:r>
            <w:r w:rsidR="00387CF1" w:rsidRPr="00686344">
              <w:rPr>
                <w:rFonts w:cs="Arial"/>
                <w:b/>
                <w:bCs/>
                <w:sz w:val="20"/>
                <w:szCs w:val="20"/>
              </w:rPr>
              <w:t xml:space="preserve"> 1.200 GRS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686344">
              <w:rPr>
                <w:rFonts w:cs="Arial"/>
                <w:b/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2EB9" w:rsidRPr="00686344" w:rsidRDefault="00CB2EB9" w:rsidP="004E3257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EB9" w:rsidRPr="00686344" w:rsidRDefault="00CB2EB9" w:rsidP="004E3257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EB9" w:rsidRPr="00686344" w:rsidRDefault="00CB2EB9" w:rsidP="004E325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CB2EB9" w:rsidRPr="00686344" w:rsidTr="00CB2EB9">
        <w:trPr>
          <w:trHeight w:val="737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EB9" w:rsidRPr="00686344" w:rsidRDefault="00CB2EB9" w:rsidP="004E325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686344">
              <w:rPr>
                <w:rFonts w:cs="Arial"/>
                <w:b/>
                <w:sz w:val="20"/>
                <w:szCs w:val="20"/>
              </w:rPr>
              <w:t>SUB- TOTAL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2EB9" w:rsidRPr="00686344" w:rsidRDefault="00CB2EB9" w:rsidP="004E3257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EB9" w:rsidRPr="00686344" w:rsidRDefault="00CB2EB9" w:rsidP="004E3257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EB9" w:rsidRPr="00686344" w:rsidRDefault="00CB2EB9" w:rsidP="004E325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CB2EB9" w:rsidRPr="00686344" w:rsidTr="00CB2EB9">
        <w:trPr>
          <w:trHeight w:val="563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EB9" w:rsidRPr="00686344" w:rsidRDefault="00CB2EB9" w:rsidP="004E325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686344">
              <w:rPr>
                <w:rFonts w:cs="Arial"/>
                <w:b/>
                <w:sz w:val="20"/>
                <w:szCs w:val="20"/>
              </w:rPr>
              <w:t>IVA 16%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2EB9" w:rsidRPr="00686344" w:rsidRDefault="00CB2EB9" w:rsidP="004E3257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EB9" w:rsidRPr="00686344" w:rsidRDefault="00CB2EB9" w:rsidP="004E3257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EB9" w:rsidRPr="00686344" w:rsidRDefault="00CB2EB9" w:rsidP="004E325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CB2EB9" w:rsidRPr="00686344" w:rsidTr="00CB2EB9">
        <w:trPr>
          <w:trHeight w:val="557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EB9" w:rsidRPr="00686344" w:rsidRDefault="00CB2EB9" w:rsidP="004E325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EB9" w:rsidRPr="00686344" w:rsidRDefault="00CB2EB9" w:rsidP="004E3257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686344">
              <w:rPr>
                <w:rFonts w:cs="Arial"/>
                <w:b/>
                <w:sz w:val="20"/>
                <w:szCs w:val="20"/>
              </w:rPr>
              <w:t>TOTAL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2EB9" w:rsidRPr="00686344" w:rsidRDefault="00CB2EB9" w:rsidP="004E3257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EB9" w:rsidRPr="00686344" w:rsidRDefault="00CB2EB9" w:rsidP="004E3257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EB9" w:rsidRPr="00686344" w:rsidRDefault="00CB2EB9" w:rsidP="004E3257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:rsidR="00536FA4" w:rsidRPr="00686344" w:rsidRDefault="00536FA4" w:rsidP="00536FA4">
      <w:pPr>
        <w:jc w:val="center"/>
        <w:rPr>
          <w:rFonts w:eastAsia="Batang" w:cs="Arial"/>
          <w:b/>
          <w:bCs/>
          <w:snapToGrid w:val="0"/>
        </w:rPr>
      </w:pPr>
    </w:p>
    <w:tbl>
      <w:tblPr>
        <w:tblW w:w="963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  <w:gridCol w:w="1149"/>
        <w:gridCol w:w="1169"/>
        <w:gridCol w:w="1310"/>
        <w:gridCol w:w="887"/>
      </w:tblGrid>
      <w:tr w:rsidR="00536FA4" w:rsidRPr="00686344" w:rsidTr="004E3257">
        <w:trPr>
          <w:trHeight w:val="437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6FA4" w:rsidRPr="00686344" w:rsidRDefault="00536FA4" w:rsidP="004E3257">
            <w:pPr>
              <w:rPr>
                <w:rFonts w:cs="Arial"/>
                <w:b/>
                <w:bCs/>
              </w:rPr>
            </w:pPr>
          </w:p>
          <w:p w:rsidR="00536FA4" w:rsidRPr="00686344" w:rsidRDefault="00536FA4" w:rsidP="004E3257">
            <w:pPr>
              <w:rPr>
                <w:rFonts w:cs="Arial"/>
                <w:b/>
                <w:bCs/>
              </w:rPr>
            </w:pPr>
            <w:r w:rsidRPr="00686344">
              <w:rPr>
                <w:rFonts w:cs="Arial"/>
                <w:b/>
                <w:bCs/>
              </w:rPr>
              <w:t>NOMBRE DEL PROPONENTE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6FA4" w:rsidRPr="00686344" w:rsidRDefault="00536FA4" w:rsidP="004E3257">
            <w:pPr>
              <w:rPr>
                <w:rFonts w:cs="Arial"/>
              </w:rPr>
            </w:pPr>
            <w:r w:rsidRPr="00686344">
              <w:rPr>
                <w:rFonts w:cs="Arial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6FA4" w:rsidRPr="00686344" w:rsidRDefault="00536FA4" w:rsidP="004E3257">
            <w:pPr>
              <w:rPr>
                <w:rFonts w:cs="Arial"/>
              </w:rPr>
            </w:pPr>
            <w:r w:rsidRPr="00686344">
              <w:rPr>
                <w:rFonts w:cs="Arial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6FA4" w:rsidRPr="00686344" w:rsidRDefault="00536FA4" w:rsidP="004E3257">
            <w:pPr>
              <w:rPr>
                <w:rFonts w:cs="Arial"/>
              </w:rPr>
            </w:pPr>
            <w:r w:rsidRPr="00686344">
              <w:rPr>
                <w:rFonts w:cs="Ari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6FA4" w:rsidRPr="00686344" w:rsidRDefault="00536FA4" w:rsidP="004E3257">
            <w:pPr>
              <w:rPr>
                <w:rFonts w:cs="Arial"/>
              </w:rPr>
            </w:pPr>
            <w:r w:rsidRPr="00686344">
              <w:rPr>
                <w:rFonts w:cs="Arial"/>
              </w:rPr>
              <w:t> </w:t>
            </w:r>
          </w:p>
        </w:tc>
      </w:tr>
      <w:tr w:rsidR="00536FA4" w:rsidRPr="00686344" w:rsidTr="004E3257">
        <w:trPr>
          <w:trHeight w:val="437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6FA4" w:rsidRPr="00686344" w:rsidRDefault="00536FA4" w:rsidP="004E3257">
            <w:pPr>
              <w:rPr>
                <w:rFonts w:cs="Arial"/>
                <w:b/>
                <w:bCs/>
              </w:rPr>
            </w:pPr>
          </w:p>
          <w:p w:rsidR="00536FA4" w:rsidRPr="00686344" w:rsidRDefault="00536FA4" w:rsidP="004E3257">
            <w:pPr>
              <w:rPr>
                <w:rFonts w:cs="Arial"/>
                <w:b/>
                <w:bCs/>
              </w:rPr>
            </w:pPr>
          </w:p>
          <w:p w:rsidR="00536FA4" w:rsidRPr="00686344" w:rsidRDefault="00536FA4" w:rsidP="004E3257">
            <w:pPr>
              <w:rPr>
                <w:rFonts w:cs="Arial"/>
                <w:b/>
                <w:bCs/>
              </w:rPr>
            </w:pPr>
            <w:r w:rsidRPr="00686344">
              <w:rPr>
                <w:rFonts w:cs="Arial"/>
                <w:b/>
                <w:bCs/>
              </w:rPr>
              <w:t>FIRMA DEL REPRESENTANTE LEGAL</w:t>
            </w:r>
          </w:p>
          <w:p w:rsidR="0046500A" w:rsidRPr="00686344" w:rsidRDefault="0046500A" w:rsidP="004E3257">
            <w:pPr>
              <w:rPr>
                <w:rFonts w:cs="Arial"/>
                <w:b/>
                <w:bCs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6FA4" w:rsidRPr="00686344" w:rsidRDefault="00536FA4" w:rsidP="004E3257">
            <w:pPr>
              <w:rPr>
                <w:rFonts w:cs="Arial"/>
              </w:rPr>
            </w:pPr>
            <w:r w:rsidRPr="00686344">
              <w:rPr>
                <w:rFonts w:cs="Arial"/>
              </w:rPr>
              <w:t> </w:t>
            </w:r>
          </w:p>
          <w:p w:rsidR="00536FA4" w:rsidRPr="00686344" w:rsidRDefault="00536FA4" w:rsidP="004E3257">
            <w:pPr>
              <w:rPr>
                <w:rFonts w:cs="Arial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6FA4" w:rsidRPr="00686344" w:rsidRDefault="00536FA4" w:rsidP="004E3257">
            <w:pPr>
              <w:rPr>
                <w:rFonts w:cs="Arial"/>
              </w:rPr>
            </w:pPr>
            <w:r w:rsidRPr="00686344">
              <w:rPr>
                <w:rFonts w:cs="Arial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6FA4" w:rsidRPr="00686344" w:rsidRDefault="00536FA4" w:rsidP="004E3257">
            <w:pPr>
              <w:rPr>
                <w:rFonts w:cs="Arial"/>
              </w:rPr>
            </w:pPr>
            <w:r w:rsidRPr="00686344">
              <w:rPr>
                <w:rFonts w:cs="Ari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6FA4" w:rsidRPr="00686344" w:rsidRDefault="00536FA4" w:rsidP="004E3257">
            <w:pPr>
              <w:rPr>
                <w:rFonts w:cs="Arial"/>
              </w:rPr>
            </w:pPr>
            <w:r w:rsidRPr="00686344">
              <w:rPr>
                <w:rFonts w:cs="Arial"/>
              </w:rPr>
              <w:t> </w:t>
            </w:r>
          </w:p>
          <w:p w:rsidR="00536FA4" w:rsidRPr="00686344" w:rsidRDefault="00536FA4" w:rsidP="004E3257">
            <w:pPr>
              <w:rPr>
                <w:rFonts w:cs="Arial"/>
              </w:rPr>
            </w:pPr>
          </w:p>
        </w:tc>
      </w:tr>
    </w:tbl>
    <w:p w:rsidR="00536FA4" w:rsidRPr="00686344" w:rsidRDefault="00536FA4" w:rsidP="00536FA4">
      <w:pPr>
        <w:pStyle w:val="Estilo1"/>
        <w:rPr>
          <w:sz w:val="24"/>
          <w:szCs w:val="24"/>
        </w:rPr>
      </w:pPr>
    </w:p>
    <w:p w:rsidR="001B35BD" w:rsidRPr="00686344" w:rsidRDefault="001B35BD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E0371" w:rsidRPr="00686344" w:rsidRDefault="008E0371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E0371" w:rsidRPr="00686344" w:rsidRDefault="008E0371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E0371" w:rsidRPr="00686344" w:rsidRDefault="008E0371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E0371" w:rsidRPr="00686344" w:rsidRDefault="008E0371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E0371" w:rsidRPr="00686344" w:rsidRDefault="008E0371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E0371" w:rsidRPr="00686344" w:rsidRDefault="008E0371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E0371" w:rsidRPr="00686344" w:rsidRDefault="008E0371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E0371" w:rsidRPr="00686344" w:rsidRDefault="008E0371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E0371" w:rsidRPr="00686344" w:rsidRDefault="008E0371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E0371" w:rsidRPr="00686344" w:rsidRDefault="008E0371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E0371" w:rsidRPr="00686344" w:rsidRDefault="008E0371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E0371" w:rsidRPr="00686344" w:rsidRDefault="008E0371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E0371" w:rsidRPr="00686344" w:rsidRDefault="008E0371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E0371" w:rsidRPr="00686344" w:rsidRDefault="008E0371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E0371" w:rsidRPr="00686344" w:rsidRDefault="008E0371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E0371" w:rsidRPr="00686344" w:rsidRDefault="008E0371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E0371" w:rsidRPr="00686344" w:rsidRDefault="008E0371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E0371" w:rsidRPr="00686344" w:rsidRDefault="008E0371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  <w:bookmarkStart w:id="0" w:name="_GoBack"/>
      <w:bookmarkEnd w:id="0"/>
    </w:p>
    <w:sectPr w:rsidR="008E0371" w:rsidRPr="00686344" w:rsidSect="00E851EF">
      <w:headerReference w:type="default" r:id="rId8"/>
      <w:footerReference w:type="default" r:id="rId9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CF1" w:rsidRDefault="00387CF1" w:rsidP="00E851EF">
      <w:pPr>
        <w:spacing w:after="0" w:line="240" w:lineRule="auto"/>
      </w:pPr>
      <w:r>
        <w:separator/>
      </w:r>
    </w:p>
  </w:endnote>
  <w:endnote w:type="continuationSeparator" w:id="0">
    <w:p w:rsidR="00387CF1" w:rsidRDefault="00387CF1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CF1" w:rsidRDefault="00387CF1" w:rsidP="00E851EF">
    <w:pPr>
      <w:pStyle w:val="Piedepgina"/>
      <w:ind w:left="-1560"/>
    </w:pPr>
    <w:r>
      <w:rPr>
        <w:noProof/>
        <w:lang w:eastAsia="es-CO"/>
      </w:rPr>
      <w:drawing>
        <wp:inline distT="0" distB="0" distL="0" distR="0" wp14:anchorId="4001023A" wp14:editId="01BF461D">
          <wp:extent cx="7543800" cy="11239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CF1" w:rsidRDefault="00387CF1" w:rsidP="00E851EF">
      <w:pPr>
        <w:spacing w:after="0" w:line="240" w:lineRule="auto"/>
      </w:pPr>
      <w:r>
        <w:separator/>
      </w:r>
    </w:p>
  </w:footnote>
  <w:footnote w:type="continuationSeparator" w:id="0">
    <w:p w:rsidR="00387CF1" w:rsidRDefault="00387CF1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CF1" w:rsidRDefault="00387CF1" w:rsidP="00E851EF">
    <w:pPr>
      <w:pStyle w:val="Encabezado"/>
      <w:ind w:left="-1560"/>
    </w:pPr>
    <w:r>
      <w:rPr>
        <w:noProof/>
        <w:lang w:eastAsia="es-CO"/>
      </w:rPr>
      <w:drawing>
        <wp:inline distT="0" distB="0" distL="0" distR="0" wp14:anchorId="56D5ED84" wp14:editId="6805C26F">
          <wp:extent cx="7620000" cy="1133475"/>
          <wp:effectExtent l="0" t="0" r="0" b="9525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753E7B"/>
    <w:multiLevelType w:val="hybridMultilevel"/>
    <w:tmpl w:val="D5B4EC50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932F8"/>
    <w:multiLevelType w:val="hybridMultilevel"/>
    <w:tmpl w:val="70026D48"/>
    <w:lvl w:ilvl="0" w:tplc="FC1AF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0C55A2"/>
    <w:multiLevelType w:val="multilevel"/>
    <w:tmpl w:val="033C93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BE5BDA"/>
    <w:multiLevelType w:val="multilevel"/>
    <w:tmpl w:val="1936A7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4636A84"/>
    <w:multiLevelType w:val="hybridMultilevel"/>
    <w:tmpl w:val="16029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A051E1"/>
    <w:multiLevelType w:val="hybridMultilevel"/>
    <w:tmpl w:val="1952DFDC"/>
    <w:lvl w:ilvl="0" w:tplc="24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D27FA1"/>
    <w:multiLevelType w:val="multilevel"/>
    <w:tmpl w:val="7D627E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76A85463"/>
    <w:multiLevelType w:val="hybridMultilevel"/>
    <w:tmpl w:val="285CD73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2"/>
  </w:num>
  <w:num w:numId="9">
    <w:abstractNumId w:val="2"/>
  </w:num>
  <w:num w:numId="10">
    <w:abstractNumId w:val="8"/>
  </w:num>
  <w:num w:numId="11">
    <w:abstractNumId w:val="4"/>
  </w:num>
  <w:num w:numId="12">
    <w:abstractNumId w:val="7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05895"/>
    <w:rsid w:val="0000603D"/>
    <w:rsid w:val="00045737"/>
    <w:rsid w:val="000705BC"/>
    <w:rsid w:val="00073210"/>
    <w:rsid w:val="000A1EC3"/>
    <w:rsid w:val="000C1567"/>
    <w:rsid w:val="000D62F9"/>
    <w:rsid w:val="000E7F67"/>
    <w:rsid w:val="00107924"/>
    <w:rsid w:val="0011363E"/>
    <w:rsid w:val="00117455"/>
    <w:rsid w:val="0014725E"/>
    <w:rsid w:val="00192C3D"/>
    <w:rsid w:val="001A244A"/>
    <w:rsid w:val="001B35BD"/>
    <w:rsid w:val="001F11F0"/>
    <w:rsid w:val="002023FC"/>
    <w:rsid w:val="00214308"/>
    <w:rsid w:val="00230295"/>
    <w:rsid w:val="00240160"/>
    <w:rsid w:val="002A4297"/>
    <w:rsid w:val="003255C4"/>
    <w:rsid w:val="00387CF1"/>
    <w:rsid w:val="00400136"/>
    <w:rsid w:val="00426AA1"/>
    <w:rsid w:val="0046207F"/>
    <w:rsid w:val="0046500A"/>
    <w:rsid w:val="004D68C3"/>
    <w:rsid w:val="004D71FA"/>
    <w:rsid w:val="004E3257"/>
    <w:rsid w:val="0050621D"/>
    <w:rsid w:val="00526906"/>
    <w:rsid w:val="00536FA4"/>
    <w:rsid w:val="00553351"/>
    <w:rsid w:val="00553FC0"/>
    <w:rsid w:val="00577716"/>
    <w:rsid w:val="00586FC3"/>
    <w:rsid w:val="005A36C5"/>
    <w:rsid w:val="005F175E"/>
    <w:rsid w:val="006464BA"/>
    <w:rsid w:val="00674315"/>
    <w:rsid w:val="006854B4"/>
    <w:rsid w:val="00686344"/>
    <w:rsid w:val="006B5971"/>
    <w:rsid w:val="006D6842"/>
    <w:rsid w:val="006E1FA8"/>
    <w:rsid w:val="006E33FE"/>
    <w:rsid w:val="00737329"/>
    <w:rsid w:val="0074530A"/>
    <w:rsid w:val="007475A2"/>
    <w:rsid w:val="00752E5D"/>
    <w:rsid w:val="007E7AC4"/>
    <w:rsid w:val="00843566"/>
    <w:rsid w:val="00851289"/>
    <w:rsid w:val="0085637B"/>
    <w:rsid w:val="00865461"/>
    <w:rsid w:val="00881BA9"/>
    <w:rsid w:val="008A2B9C"/>
    <w:rsid w:val="008D516D"/>
    <w:rsid w:val="008E0371"/>
    <w:rsid w:val="008E03F3"/>
    <w:rsid w:val="00902305"/>
    <w:rsid w:val="00991E17"/>
    <w:rsid w:val="009B19EC"/>
    <w:rsid w:val="009C7156"/>
    <w:rsid w:val="00A3513F"/>
    <w:rsid w:val="00A70D39"/>
    <w:rsid w:val="00A87688"/>
    <w:rsid w:val="00A9631F"/>
    <w:rsid w:val="00AE3D0A"/>
    <w:rsid w:val="00B15372"/>
    <w:rsid w:val="00B17EB6"/>
    <w:rsid w:val="00BA6FBD"/>
    <w:rsid w:val="00BB6EC2"/>
    <w:rsid w:val="00C004D6"/>
    <w:rsid w:val="00C43D63"/>
    <w:rsid w:val="00CB2913"/>
    <w:rsid w:val="00CB2EB9"/>
    <w:rsid w:val="00CD3211"/>
    <w:rsid w:val="00D163C7"/>
    <w:rsid w:val="00D872A3"/>
    <w:rsid w:val="00DA74B0"/>
    <w:rsid w:val="00DA7722"/>
    <w:rsid w:val="00DC5953"/>
    <w:rsid w:val="00DD694D"/>
    <w:rsid w:val="00E851EF"/>
    <w:rsid w:val="00EB0A1D"/>
    <w:rsid w:val="00EB45A7"/>
    <w:rsid w:val="00EF271E"/>
    <w:rsid w:val="00F07225"/>
    <w:rsid w:val="00F33557"/>
    <w:rsid w:val="00F40F56"/>
    <w:rsid w:val="00F4213E"/>
    <w:rsid w:val="00F6391A"/>
    <w:rsid w:val="00F67F16"/>
    <w:rsid w:val="00FB70F0"/>
    <w:rsid w:val="00F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536FA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536FA4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536FA4"/>
    <w:rPr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536FA4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Estilo1">
    <w:name w:val="Estilo1"/>
    <w:basedOn w:val="Ttulo1"/>
    <w:link w:val="Estilo1Car"/>
    <w:qFormat/>
    <w:rsid w:val="00536FA4"/>
    <w:pPr>
      <w:widowControl w:val="0"/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  <w:outlineLvl w:val="9"/>
    </w:pPr>
    <w:rPr>
      <w:rFonts w:ascii="Calibri" w:eastAsia="Times New Roman" w:hAnsi="Calibri" w:cs="Arial"/>
      <w:sz w:val="22"/>
      <w:szCs w:val="22"/>
      <w:lang w:val="es-ES" w:eastAsia="es-ES"/>
    </w:rPr>
  </w:style>
  <w:style w:type="character" w:customStyle="1" w:styleId="Estilo1Car">
    <w:name w:val="Estilo1 Car"/>
    <w:link w:val="Estilo1"/>
    <w:rsid w:val="00536FA4"/>
    <w:rPr>
      <w:rFonts w:eastAsia="Times New Roman" w:cs="Arial"/>
      <w:b/>
      <w:bCs/>
      <w:kern w:val="32"/>
      <w:sz w:val="22"/>
      <w:szCs w:val="22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536FA4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36FA4"/>
    <w:rPr>
      <w:rFonts w:ascii="Arial" w:eastAsia="Times New Roman" w:hAnsi="Arial" w:cs="Arial"/>
    </w:rPr>
  </w:style>
  <w:style w:type="character" w:customStyle="1" w:styleId="Ttulo1Car">
    <w:name w:val="Título 1 Car"/>
    <w:basedOn w:val="Fuentedeprrafopredeter"/>
    <w:link w:val="Ttulo1"/>
    <w:rsid w:val="00536FA4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customStyle="1" w:styleId="Titulo1Alejo">
    <w:name w:val="Titulo 1 Alejo"/>
    <w:basedOn w:val="Ttulo1"/>
    <w:next w:val="Normal"/>
    <w:link w:val="Titulo1AlejoCar"/>
    <w:qFormat/>
    <w:rsid w:val="004D68C3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/>
      <w:sz w:val="24"/>
      <w:lang w:val="es-ES_tradnl" w:eastAsia="es-ES"/>
    </w:rPr>
  </w:style>
  <w:style w:type="character" w:customStyle="1" w:styleId="Titulo1AlejoCar">
    <w:name w:val="Titulo 1 Alejo Car"/>
    <w:basedOn w:val="Ttulo1Car"/>
    <w:link w:val="Titulo1Alejo"/>
    <w:rsid w:val="004D68C3"/>
    <w:rPr>
      <w:rFonts w:ascii="Arial" w:eastAsia="Times New Roman" w:hAnsi="Arial" w:cstheme="majorBidi"/>
      <w:b/>
      <w:bCs/>
      <w:kern w:val="32"/>
      <w:sz w:val="24"/>
      <w:szCs w:val="32"/>
      <w:lang w:val="es-ES_tradnl" w:eastAsia="es-ES"/>
    </w:rPr>
  </w:style>
  <w:style w:type="paragraph" w:customStyle="1" w:styleId="Textoindependiente31">
    <w:name w:val="Texto independiente 31"/>
    <w:basedOn w:val="Normal"/>
    <w:rsid w:val="00F3355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536FA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536FA4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536FA4"/>
    <w:rPr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536FA4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Estilo1">
    <w:name w:val="Estilo1"/>
    <w:basedOn w:val="Ttulo1"/>
    <w:link w:val="Estilo1Car"/>
    <w:qFormat/>
    <w:rsid w:val="00536FA4"/>
    <w:pPr>
      <w:widowControl w:val="0"/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  <w:outlineLvl w:val="9"/>
    </w:pPr>
    <w:rPr>
      <w:rFonts w:ascii="Calibri" w:eastAsia="Times New Roman" w:hAnsi="Calibri" w:cs="Arial"/>
      <w:sz w:val="22"/>
      <w:szCs w:val="22"/>
      <w:lang w:val="es-ES" w:eastAsia="es-ES"/>
    </w:rPr>
  </w:style>
  <w:style w:type="character" w:customStyle="1" w:styleId="Estilo1Car">
    <w:name w:val="Estilo1 Car"/>
    <w:link w:val="Estilo1"/>
    <w:rsid w:val="00536FA4"/>
    <w:rPr>
      <w:rFonts w:eastAsia="Times New Roman" w:cs="Arial"/>
      <w:b/>
      <w:bCs/>
      <w:kern w:val="32"/>
      <w:sz w:val="22"/>
      <w:szCs w:val="22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536FA4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36FA4"/>
    <w:rPr>
      <w:rFonts w:ascii="Arial" w:eastAsia="Times New Roman" w:hAnsi="Arial" w:cs="Arial"/>
    </w:rPr>
  </w:style>
  <w:style w:type="character" w:customStyle="1" w:styleId="Ttulo1Car">
    <w:name w:val="Título 1 Car"/>
    <w:basedOn w:val="Fuentedeprrafopredeter"/>
    <w:link w:val="Ttulo1"/>
    <w:rsid w:val="00536FA4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customStyle="1" w:styleId="Titulo1Alejo">
    <w:name w:val="Titulo 1 Alejo"/>
    <w:basedOn w:val="Ttulo1"/>
    <w:next w:val="Normal"/>
    <w:link w:val="Titulo1AlejoCar"/>
    <w:qFormat/>
    <w:rsid w:val="004D68C3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/>
      <w:sz w:val="24"/>
      <w:lang w:val="es-ES_tradnl" w:eastAsia="es-ES"/>
    </w:rPr>
  </w:style>
  <w:style w:type="character" w:customStyle="1" w:styleId="Titulo1AlejoCar">
    <w:name w:val="Titulo 1 Alejo Car"/>
    <w:basedOn w:val="Ttulo1Car"/>
    <w:link w:val="Titulo1Alejo"/>
    <w:rsid w:val="004D68C3"/>
    <w:rPr>
      <w:rFonts w:ascii="Arial" w:eastAsia="Times New Roman" w:hAnsi="Arial" w:cstheme="majorBidi"/>
      <w:b/>
      <w:bCs/>
      <w:kern w:val="32"/>
      <w:sz w:val="24"/>
      <w:szCs w:val="32"/>
      <w:lang w:val="es-ES_tradnl" w:eastAsia="es-ES"/>
    </w:rPr>
  </w:style>
  <w:style w:type="paragraph" w:customStyle="1" w:styleId="Textoindependiente31">
    <w:name w:val="Texto independiente 31"/>
    <w:basedOn w:val="Normal"/>
    <w:rsid w:val="00F3355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5E7AD1F9</Template>
  <TotalTime>0</TotalTime>
  <Pages>2</Pages>
  <Words>90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3</cp:revision>
  <cp:lastPrinted>2012-08-15T17:17:00Z</cp:lastPrinted>
  <dcterms:created xsi:type="dcterms:W3CDTF">2015-02-02T19:46:00Z</dcterms:created>
  <dcterms:modified xsi:type="dcterms:W3CDTF">2015-02-02T19:46:00Z</dcterms:modified>
</cp:coreProperties>
</file>