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89147" w14:textId="77777777" w:rsidR="00B8275C" w:rsidRPr="00665030" w:rsidRDefault="00B8275C" w:rsidP="00B8275C">
      <w:bookmarkStart w:id="0" w:name="_Toc300143780"/>
      <w:bookmarkStart w:id="1" w:name="_Toc325030441"/>
    </w:p>
    <w:p w14:paraId="623A05C4" w14:textId="77777777" w:rsidR="00B8275C" w:rsidRPr="00665030" w:rsidRDefault="00B8275C" w:rsidP="001B4BD7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</w:p>
    <w:p w14:paraId="66FC1A26" w14:textId="77777777" w:rsidR="00D9549B" w:rsidRPr="00665030" w:rsidRDefault="00D9549B" w:rsidP="001B4BD7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r w:rsidRPr="00665030">
        <w:rPr>
          <w:rFonts w:ascii="Calibri" w:hAnsi="Calibri" w:cs="Arial"/>
          <w:sz w:val="22"/>
          <w:szCs w:val="22"/>
          <w:lang w:val="es-ES"/>
        </w:rPr>
        <w:t>ANEXO No. 1</w:t>
      </w:r>
      <w:bookmarkEnd w:id="0"/>
      <w:r w:rsidRPr="00665030">
        <w:rPr>
          <w:rFonts w:ascii="Calibri" w:hAnsi="Calibri" w:cs="Arial"/>
          <w:sz w:val="22"/>
          <w:szCs w:val="22"/>
          <w:lang w:val="es-ES"/>
        </w:rPr>
        <w:t xml:space="preserve"> - CARTA DE PRESENTACIÓN DE LA PROPUESTA</w:t>
      </w:r>
      <w:bookmarkEnd w:id="1"/>
    </w:p>
    <w:p w14:paraId="70841DDC" w14:textId="77777777" w:rsidR="00D9549B" w:rsidRPr="00665030" w:rsidRDefault="00D9549B" w:rsidP="001B4BD7">
      <w:pPr>
        <w:jc w:val="center"/>
        <w:rPr>
          <w:lang w:val="es-ES"/>
        </w:rPr>
      </w:pPr>
      <w:r w:rsidRPr="00665030">
        <w:rPr>
          <w:lang w:val="es-ES"/>
        </w:rPr>
        <w:t>(Utilice papel membrete)</w:t>
      </w:r>
    </w:p>
    <w:p w14:paraId="177A7D02" w14:textId="77777777" w:rsidR="00D9549B" w:rsidRPr="00665030" w:rsidRDefault="00D9549B" w:rsidP="001B4BD7">
      <w:pPr>
        <w:jc w:val="both"/>
        <w:rPr>
          <w:lang w:val="es-ES"/>
        </w:rPr>
      </w:pPr>
    </w:p>
    <w:p w14:paraId="511A6169" w14:textId="5BB02239" w:rsidR="00D9549B" w:rsidRPr="00665030" w:rsidRDefault="00D9549B" w:rsidP="001B4BD7">
      <w:pPr>
        <w:jc w:val="both"/>
        <w:rPr>
          <w:lang w:val="es-ES"/>
        </w:rPr>
      </w:pPr>
      <w:r w:rsidRPr="00665030">
        <w:rPr>
          <w:lang w:val="es-ES"/>
        </w:rPr>
        <w:t>Medellín, ___ de __________ de 201</w:t>
      </w:r>
      <w:r w:rsidR="00D1150E" w:rsidRPr="00665030">
        <w:rPr>
          <w:lang w:val="es-ES"/>
        </w:rPr>
        <w:t>5</w:t>
      </w:r>
    </w:p>
    <w:p w14:paraId="7C17CF02" w14:textId="77777777" w:rsidR="00D9549B" w:rsidRPr="00665030" w:rsidRDefault="00D9549B" w:rsidP="001B4BD7">
      <w:pPr>
        <w:jc w:val="both"/>
        <w:rPr>
          <w:lang w:val="es-ES"/>
        </w:rPr>
      </w:pPr>
    </w:p>
    <w:p w14:paraId="386D8613" w14:textId="77777777" w:rsidR="00D9549B" w:rsidRPr="00665030" w:rsidRDefault="00D9549B" w:rsidP="001B4BD7">
      <w:pPr>
        <w:jc w:val="both"/>
        <w:rPr>
          <w:lang w:val="es-ES"/>
        </w:rPr>
      </w:pPr>
    </w:p>
    <w:p w14:paraId="5CBD549A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Señores:</w:t>
      </w:r>
    </w:p>
    <w:p w14:paraId="66637FA5" w14:textId="77777777" w:rsidR="00D9549B" w:rsidRPr="00665030" w:rsidRDefault="00D9549B" w:rsidP="001B4BD7">
      <w:pPr>
        <w:spacing w:line="240" w:lineRule="auto"/>
        <w:jc w:val="both"/>
        <w:rPr>
          <w:b/>
          <w:lang w:val="es-ES"/>
        </w:rPr>
      </w:pPr>
      <w:r w:rsidRPr="00665030">
        <w:rPr>
          <w:b/>
          <w:lang w:val="es-ES"/>
        </w:rPr>
        <w:t>EMPRESA PARA LA SEGURIDAD URBANA URBANO - LA ESU</w:t>
      </w:r>
    </w:p>
    <w:p w14:paraId="1224C5C5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Calle 16 No. 41-210 Oficina 106 Medellín</w:t>
      </w:r>
    </w:p>
    <w:p w14:paraId="27C3CE77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 xml:space="preserve">Medellín </w:t>
      </w:r>
    </w:p>
    <w:p w14:paraId="1DD4720A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</w:p>
    <w:p w14:paraId="7A27B60E" w14:textId="77777777" w:rsidR="00D9549B" w:rsidRPr="00665030" w:rsidRDefault="00D9549B" w:rsidP="001B4BD7">
      <w:pPr>
        <w:spacing w:line="240" w:lineRule="auto"/>
        <w:ind w:left="708"/>
        <w:jc w:val="both"/>
        <w:rPr>
          <w:b/>
          <w:lang w:val="es-ES"/>
        </w:rPr>
      </w:pPr>
      <w:r w:rsidRPr="00665030">
        <w:rPr>
          <w:b/>
          <w:lang w:val="es-ES"/>
        </w:rPr>
        <w:t>Objeto:</w:t>
      </w:r>
      <w:r w:rsidRPr="00665030">
        <w:rPr>
          <w:lang w:val="es-ES"/>
        </w:rPr>
        <w:t xml:space="preserve"> “</w:t>
      </w:r>
      <w:r w:rsidR="00AE6BAD" w:rsidRPr="00665030">
        <w:rPr>
          <w:b/>
          <w:bCs/>
        </w:rPr>
        <w:t>PRESTACIÓN DE SERVICIO INTEGRAL DE ASEO PARA LA EMPRESA PARA LA SEGURIDAD URBANA -ESU</w:t>
      </w:r>
      <w:r w:rsidRPr="00665030">
        <w:rPr>
          <w:b/>
        </w:rPr>
        <w:t>”.</w:t>
      </w:r>
    </w:p>
    <w:p w14:paraId="608041C7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</w:p>
    <w:p w14:paraId="33685186" w14:textId="77777777" w:rsidR="00D9549B" w:rsidRPr="00665030" w:rsidRDefault="00D9549B" w:rsidP="001B4BD7">
      <w:pPr>
        <w:spacing w:line="240" w:lineRule="auto"/>
        <w:jc w:val="both"/>
        <w:rPr>
          <w:b/>
          <w:bCs/>
          <w:lang w:val="es-ES"/>
        </w:rPr>
      </w:pPr>
      <w:r w:rsidRPr="00665030">
        <w:rPr>
          <w:lang w:val="es-ES"/>
        </w:rPr>
        <w:t xml:space="preserve">El suscrito _________________________________________________, en calidad de representante legal de _________________ de acuerdo con los términos y condiciones de la Solicitud Privada de Oferta cuyo objeto es la </w:t>
      </w:r>
      <w:r w:rsidRPr="00665030">
        <w:rPr>
          <w:i/>
          <w:lang w:val="es-ES"/>
        </w:rPr>
        <w:t>“</w:t>
      </w:r>
      <w:r w:rsidR="00AE6BAD" w:rsidRPr="00665030">
        <w:rPr>
          <w:b/>
          <w:bCs/>
        </w:rPr>
        <w:t>PRESTACIÓN DE SERVICIO INTEGRAL DE ASEO PARA LA EMPRESA PARA LA SEGURIDAD URBANA -ESU</w:t>
      </w:r>
      <w:r w:rsidR="004B0C6D" w:rsidRPr="00665030">
        <w:rPr>
          <w:b/>
          <w:bCs/>
        </w:rPr>
        <w:t>.</w:t>
      </w:r>
      <w:r w:rsidRPr="00665030">
        <w:rPr>
          <w:i/>
          <w:lang w:val="es-ES"/>
        </w:rPr>
        <w:t>”,</w:t>
      </w:r>
      <w:r w:rsidRPr="00665030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14:paraId="440C608A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Declaro así mismo que:</w:t>
      </w:r>
    </w:p>
    <w:p w14:paraId="29E06653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>Tengo facultad legal para firmar y presentar la oferta.</w:t>
      </w:r>
    </w:p>
    <w:p w14:paraId="20C24FFA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>Esta oferta y el contrato que llegase a celebrarse sólo a mí me compromete, o a la sociedad que legalmente represento (en caso de persona jurídica).</w:t>
      </w:r>
    </w:p>
    <w:p w14:paraId="5982EAC8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 xml:space="preserve">Conozco y comprendo las obligaciones que se derivan del Acuerdo 35 de 2011 Reglamento de Contratación de </w:t>
      </w:r>
      <w:r w:rsidRPr="00665030">
        <w:rPr>
          <w:color w:val="000000"/>
          <w:lang w:val="es-ES"/>
        </w:rPr>
        <w:t>la</w:t>
      </w:r>
      <w:r w:rsidRPr="00665030">
        <w:rPr>
          <w:b/>
          <w:lang w:val="es-ES"/>
        </w:rPr>
        <w:t xml:space="preserve"> ESU</w:t>
      </w:r>
      <w:r w:rsidRPr="00665030">
        <w:rPr>
          <w:lang w:val="es-ES"/>
        </w:rPr>
        <w:t>.</w:t>
      </w:r>
    </w:p>
    <w:p w14:paraId="0E75E702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lastRenderedPageBreak/>
        <w:t>Conozco la información general y específica y demás documentos de la contratación y acepto los requisitos en ellos contenidos.</w:t>
      </w:r>
    </w:p>
    <w:p w14:paraId="5C2BDDDD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>Realizaré los trámites necesarios para el perfeccionamiento y ejecución del contrato en el plazo señalado en las condiciones de la Invitación.</w:t>
      </w:r>
    </w:p>
    <w:p w14:paraId="19EB5296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14:paraId="73CBFC29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>Los precios de la propuesta se mantendrán sin variación durante la vigencia de la Selección y el contrato.</w:t>
      </w:r>
    </w:p>
    <w:p w14:paraId="7395AF85" w14:textId="77777777" w:rsidR="00D9549B" w:rsidRPr="00665030" w:rsidRDefault="00D9549B" w:rsidP="007416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5030">
        <w:rPr>
          <w:lang w:val="es-ES"/>
        </w:rPr>
        <w:t xml:space="preserve">Autorizo expresamente a </w:t>
      </w:r>
      <w:r w:rsidRPr="00665030">
        <w:rPr>
          <w:color w:val="000000"/>
          <w:lang w:val="es-ES"/>
        </w:rPr>
        <w:t>la</w:t>
      </w:r>
      <w:r w:rsidRPr="00665030">
        <w:rPr>
          <w:b/>
          <w:lang w:val="es-ES"/>
        </w:rPr>
        <w:t xml:space="preserve"> ESU</w:t>
      </w:r>
      <w:r w:rsidRPr="00665030">
        <w:rPr>
          <w:lang w:val="es-ES"/>
        </w:rPr>
        <w:t xml:space="preserve"> para verificar toda la información incluida en la propuesta.</w:t>
      </w:r>
    </w:p>
    <w:p w14:paraId="507B809E" w14:textId="77777777" w:rsidR="007F1DC4" w:rsidRPr="00665030" w:rsidRDefault="007F1DC4" w:rsidP="007416DC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5"/>
      </w:pPr>
      <w:r w:rsidRPr="00665030">
        <w:t xml:space="preserve">Ofrezco entregar las cantidades que figuran en el cuadro de precios y valor total de la oferta, así como el cumplimiento de los requerimientos técnicos. </w:t>
      </w:r>
    </w:p>
    <w:p w14:paraId="2D021E9E" w14:textId="77777777" w:rsidR="007F1DC4" w:rsidRPr="00665030" w:rsidRDefault="007F1DC4" w:rsidP="007416DC">
      <w:pPr>
        <w:pStyle w:val="Prrafodelista"/>
        <w:numPr>
          <w:ilvl w:val="0"/>
          <w:numId w:val="8"/>
        </w:numPr>
        <w:autoSpaceDE w:val="0"/>
        <w:autoSpaceDN w:val="0"/>
        <w:adjustRightInd w:val="0"/>
      </w:pPr>
      <w:r w:rsidRPr="00665030">
        <w:t xml:space="preserve">Me comprometo a ejecutar el objeto del contrato iniciando en la fecha establecida por la Empresa para la Seguridad Urbana - ESU. </w:t>
      </w:r>
    </w:p>
    <w:p w14:paraId="455D587B" w14:textId="77777777" w:rsidR="00D9549B" w:rsidRPr="00665030" w:rsidRDefault="00D9549B" w:rsidP="001B4BD7">
      <w:pPr>
        <w:spacing w:line="240" w:lineRule="auto"/>
        <w:ind w:left="720"/>
        <w:jc w:val="both"/>
        <w:rPr>
          <w:lang w:val="es-ES"/>
        </w:rPr>
      </w:pPr>
    </w:p>
    <w:p w14:paraId="291852A8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14:paraId="020C3DA1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Atentamente,</w:t>
      </w:r>
    </w:p>
    <w:p w14:paraId="2AA4FF4A" w14:textId="77777777" w:rsidR="00D9549B" w:rsidRPr="00665030" w:rsidRDefault="00D9549B" w:rsidP="001B4BD7">
      <w:pPr>
        <w:spacing w:line="240" w:lineRule="auto"/>
        <w:ind w:left="720"/>
        <w:jc w:val="both"/>
        <w:rPr>
          <w:lang w:val="es-ES"/>
        </w:rPr>
      </w:pPr>
    </w:p>
    <w:p w14:paraId="16E27D66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Nombre del Representante Legal____________________________</w:t>
      </w:r>
    </w:p>
    <w:p w14:paraId="09F16F6D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C. C. No. _____________________ de _______________</w:t>
      </w:r>
    </w:p>
    <w:p w14:paraId="0E4C5303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Dirección de correo _______________________________________</w:t>
      </w:r>
    </w:p>
    <w:p w14:paraId="2119463A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Dirección electrónica _______________________________________</w:t>
      </w:r>
    </w:p>
    <w:p w14:paraId="61A7D205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Telefax _______________________________________</w:t>
      </w:r>
    </w:p>
    <w:p w14:paraId="7E30F76F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Ciudad _______________________________________</w:t>
      </w:r>
    </w:p>
    <w:p w14:paraId="37915390" w14:textId="77777777" w:rsidR="00D9549B" w:rsidRPr="00665030" w:rsidRDefault="00D9549B" w:rsidP="001B4BD7">
      <w:pPr>
        <w:spacing w:line="240" w:lineRule="auto"/>
        <w:ind w:left="720"/>
        <w:jc w:val="both"/>
        <w:rPr>
          <w:lang w:val="es-ES"/>
        </w:rPr>
      </w:pPr>
    </w:p>
    <w:p w14:paraId="692D6327" w14:textId="77777777" w:rsidR="00D9549B" w:rsidRPr="00665030" w:rsidRDefault="00D9549B" w:rsidP="001B4BD7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___________________________________________________</w:t>
      </w:r>
    </w:p>
    <w:p w14:paraId="0D41B00E" w14:textId="77777777" w:rsidR="00D9549B" w:rsidRPr="00665030" w:rsidRDefault="00D9549B" w:rsidP="001B4BD7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(Firma del Representante Legal)</w:t>
      </w:r>
    </w:p>
    <w:p w14:paraId="2C0BB73E" w14:textId="77777777" w:rsidR="00C87A28" w:rsidRDefault="00C87A28" w:rsidP="001B4BD7">
      <w:pPr>
        <w:spacing w:line="240" w:lineRule="auto"/>
        <w:ind w:left="720"/>
        <w:jc w:val="both"/>
        <w:rPr>
          <w:lang w:val="es-ES"/>
        </w:rPr>
      </w:pPr>
    </w:p>
    <w:p w14:paraId="74A40C82" w14:textId="77777777" w:rsidR="00D90639" w:rsidRPr="00665030" w:rsidRDefault="00D90639" w:rsidP="001B4BD7">
      <w:pPr>
        <w:spacing w:line="240" w:lineRule="auto"/>
        <w:ind w:left="720"/>
        <w:jc w:val="both"/>
        <w:rPr>
          <w:lang w:val="es-ES"/>
        </w:rPr>
      </w:pPr>
    </w:p>
    <w:p w14:paraId="58819B2A" w14:textId="77777777" w:rsidR="00A472C9" w:rsidRPr="00665030" w:rsidRDefault="00A472C9" w:rsidP="00A472C9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665030">
        <w:rPr>
          <w:b/>
          <w:bCs/>
          <w:color w:val="000000"/>
          <w:lang w:eastAsia="es-CO"/>
        </w:rPr>
        <w:t xml:space="preserve">ANEXO No. 2 – </w:t>
      </w:r>
      <w:r w:rsidR="00527F8A" w:rsidRPr="00665030">
        <w:rPr>
          <w:b/>
          <w:bCs/>
          <w:color w:val="000000"/>
          <w:lang w:eastAsia="es-CO"/>
        </w:rPr>
        <w:t>RESUMEN CERTIFICADOS DE EXPERIENCIA:</w:t>
      </w:r>
    </w:p>
    <w:p w14:paraId="7F2A8BB2" w14:textId="77777777" w:rsidR="00B273EE" w:rsidRPr="00665030" w:rsidRDefault="00B8275C" w:rsidP="00A472C9">
      <w:pPr>
        <w:jc w:val="center"/>
        <w:rPr>
          <w:sz w:val="20"/>
          <w:szCs w:val="20"/>
        </w:rPr>
      </w:pPr>
      <w:r w:rsidRPr="00665030">
        <w:rPr>
          <w:sz w:val="20"/>
          <w:szCs w:val="20"/>
        </w:rPr>
        <w:t xml:space="preserve"> </w:t>
      </w:r>
      <w:r w:rsidR="00A472C9" w:rsidRPr="00665030">
        <w:rPr>
          <w:sz w:val="20"/>
          <w:szCs w:val="20"/>
        </w:rPr>
        <w:t>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D12C4D" w:rsidRPr="00665030" w14:paraId="200A6FE2" w14:textId="77777777" w:rsidTr="00D12C4D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3E2C05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lang w:val="es-ES" w:eastAsia="es-CO"/>
              </w:rPr>
              <w:t>E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7523" w14:textId="77777777" w:rsidR="00B8275C" w:rsidRPr="00665030" w:rsidRDefault="00B8275C" w:rsidP="00D12C4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b/>
                <w:bCs/>
                <w:position w:val="1"/>
                <w:lang w:val="es-ES" w:eastAsia="es-CO"/>
              </w:rPr>
              <w:t>A</w:t>
            </w:r>
            <w:r w:rsidRPr="00665030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665030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97D4" w14:textId="77777777" w:rsidR="00B8275C" w:rsidRPr="00665030" w:rsidRDefault="00B8275C" w:rsidP="00D12C4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b/>
                <w:bCs/>
                <w:position w:val="1"/>
                <w:lang w:val="es-ES" w:eastAsia="es-CO"/>
              </w:rPr>
              <w:t>A</w:t>
            </w:r>
            <w:r w:rsidRPr="00665030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665030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82913C" w14:textId="77777777" w:rsidR="00B8275C" w:rsidRPr="00665030" w:rsidRDefault="00B8275C" w:rsidP="00D12C4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665030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b/>
                <w:bCs/>
                <w:position w:val="1"/>
                <w:lang w:val="es-ES" w:eastAsia="es-CO"/>
              </w:rPr>
              <w:t>A</w:t>
            </w:r>
            <w:r w:rsidRPr="00665030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665030">
              <w:rPr>
                <w:b/>
                <w:bCs/>
                <w:position w:val="1"/>
                <w:lang w:val="es-ES" w:eastAsia="es-CO"/>
              </w:rPr>
              <w:t>O</w:t>
            </w:r>
            <w:r w:rsidRPr="00665030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665030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D12C4D" w:rsidRPr="00665030" w14:paraId="73A40ED2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2F6B6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E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spacing w:val="-1"/>
                <w:position w:val="1"/>
                <w:lang w:val="es-ES" w:eastAsia="es-CO"/>
              </w:rPr>
              <w:t>p</w:t>
            </w:r>
            <w:r w:rsidRPr="00665030">
              <w:rPr>
                <w:position w:val="1"/>
                <w:lang w:val="es-ES" w:eastAsia="es-CO"/>
              </w:rPr>
              <w:t>re</w:t>
            </w:r>
            <w:r w:rsidRPr="00665030">
              <w:rPr>
                <w:spacing w:val="-2"/>
                <w:position w:val="1"/>
                <w:lang w:val="es-ES" w:eastAsia="es-CO"/>
              </w:rPr>
              <w:t>s</w:t>
            </w:r>
            <w:r w:rsidRPr="00665030">
              <w:rPr>
                <w:position w:val="1"/>
                <w:lang w:val="es-ES" w:eastAsia="es-CO"/>
              </w:rPr>
              <w:t xml:space="preserve">a </w:t>
            </w:r>
            <w:r w:rsidRPr="00665030">
              <w:rPr>
                <w:spacing w:val="-2"/>
                <w:position w:val="1"/>
                <w:lang w:val="es-ES" w:eastAsia="es-CO"/>
              </w:rPr>
              <w:t>c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position w:val="1"/>
                <w:lang w:val="es-ES" w:eastAsia="es-CO"/>
              </w:rPr>
              <w:t>tratan</w:t>
            </w:r>
            <w:r w:rsidRPr="00665030">
              <w:rPr>
                <w:spacing w:val="-2"/>
                <w:position w:val="1"/>
                <w:lang w:val="es-ES" w:eastAsia="es-CO"/>
              </w:rPr>
              <w:t>t</w:t>
            </w:r>
            <w:r w:rsidRPr="00665030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7425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29F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F2390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465C65D4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98160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spacing w:val="1"/>
                <w:position w:val="1"/>
                <w:lang w:val="es-ES" w:eastAsia="es-CO"/>
              </w:rPr>
              <w:t>om</w:t>
            </w:r>
            <w:r w:rsidRPr="00665030">
              <w:rPr>
                <w:spacing w:val="-1"/>
                <w:position w:val="1"/>
                <w:lang w:val="es-ES" w:eastAsia="es-CO"/>
              </w:rPr>
              <w:t>b</w:t>
            </w:r>
            <w:r w:rsidRPr="00665030">
              <w:rPr>
                <w:spacing w:val="-3"/>
                <w:position w:val="1"/>
                <w:lang w:val="es-ES" w:eastAsia="es-CO"/>
              </w:rPr>
              <w:t>r</w:t>
            </w:r>
            <w:r w:rsidRPr="00665030">
              <w:rPr>
                <w:position w:val="1"/>
                <w:lang w:val="es-ES" w:eastAsia="es-CO"/>
              </w:rPr>
              <w:t>e</w:t>
            </w:r>
            <w:r w:rsidRPr="00665030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665030">
              <w:rPr>
                <w:spacing w:val="-1"/>
                <w:position w:val="1"/>
                <w:lang w:val="es-ES" w:eastAsia="es-CO"/>
              </w:rPr>
              <w:t>d</w:t>
            </w:r>
            <w:r w:rsidRPr="00665030">
              <w:rPr>
                <w:position w:val="1"/>
                <w:lang w:val="es-ES" w:eastAsia="es-CO"/>
              </w:rPr>
              <w:t xml:space="preserve">el </w:t>
            </w:r>
            <w:r w:rsidRPr="00665030">
              <w:rPr>
                <w:spacing w:val="-2"/>
                <w:position w:val="1"/>
                <w:lang w:val="es-ES" w:eastAsia="es-CO"/>
              </w:rPr>
              <w:t>c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position w:val="1"/>
                <w:lang w:val="es-ES" w:eastAsia="es-CO"/>
              </w:rPr>
              <w:t>tr</w:t>
            </w:r>
            <w:r w:rsidRPr="00665030">
              <w:rPr>
                <w:spacing w:val="-2"/>
                <w:position w:val="1"/>
                <w:lang w:val="es-ES" w:eastAsia="es-CO"/>
              </w:rPr>
              <w:t>a</w:t>
            </w:r>
            <w:r w:rsidRPr="00665030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4013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1102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18086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7727A0FC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B44FD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spacing w:val="-1"/>
                <w:position w:val="1"/>
                <w:lang w:val="es-ES" w:eastAsia="es-CO"/>
              </w:rPr>
              <w:t>Nú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position w:val="1"/>
                <w:lang w:val="es-ES" w:eastAsia="es-CO"/>
              </w:rPr>
              <w:t>e</w:t>
            </w:r>
            <w:r w:rsidRPr="00665030">
              <w:rPr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position w:val="1"/>
                <w:lang w:val="es-ES" w:eastAsia="es-CO"/>
              </w:rPr>
              <w:t>o</w:t>
            </w:r>
            <w:r w:rsidRPr="00665030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de</w:t>
            </w:r>
            <w:r w:rsidRPr="00665030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c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position w:val="1"/>
                <w:lang w:val="es-ES" w:eastAsia="es-CO"/>
              </w:rPr>
              <w:t>tr</w:t>
            </w:r>
            <w:r w:rsidRPr="00665030">
              <w:rPr>
                <w:spacing w:val="-2"/>
                <w:position w:val="1"/>
                <w:lang w:val="es-ES" w:eastAsia="es-CO"/>
              </w:rPr>
              <w:t>a</w:t>
            </w:r>
            <w:r w:rsidRPr="00665030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88FB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F4AD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0757A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6774D9E0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57D151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Fecha</w:t>
            </w:r>
            <w:r w:rsidRPr="00665030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de</w:t>
            </w:r>
            <w:r w:rsidRPr="00665030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i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position w:val="1"/>
                <w:lang w:val="es-ES" w:eastAsia="es-CO"/>
              </w:rPr>
              <w:t>ic</w:t>
            </w:r>
            <w:r w:rsidRPr="00665030">
              <w:rPr>
                <w:spacing w:val="-3"/>
                <w:position w:val="1"/>
                <w:lang w:val="es-ES" w:eastAsia="es-CO"/>
              </w:rPr>
              <w:t>i</w:t>
            </w:r>
            <w:r w:rsidRPr="00665030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EE50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3D65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4065C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32A8F246" w14:textId="77777777" w:rsidTr="00D12C4D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75A25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Fecha</w:t>
            </w:r>
            <w:r w:rsidRPr="00665030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de</w:t>
            </w:r>
            <w:r w:rsidRPr="00665030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665030">
              <w:rPr>
                <w:spacing w:val="-2"/>
                <w:position w:val="1"/>
                <w:lang w:val="es-ES" w:eastAsia="es-CO"/>
              </w:rPr>
              <w:t>t</w:t>
            </w:r>
            <w:r w:rsidRPr="00665030">
              <w:rPr>
                <w:position w:val="1"/>
                <w:lang w:val="es-ES" w:eastAsia="es-CO"/>
              </w:rPr>
              <w:t>e</w:t>
            </w:r>
            <w:r w:rsidRPr="00665030">
              <w:rPr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position w:val="1"/>
                <w:lang w:val="es-ES" w:eastAsia="es-CO"/>
              </w:rPr>
              <w:t>i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position w:val="1"/>
                <w:lang w:val="es-ES" w:eastAsia="es-CO"/>
              </w:rPr>
              <w:t>aci</w:t>
            </w:r>
            <w:r w:rsidRPr="00665030">
              <w:rPr>
                <w:spacing w:val="1"/>
                <w:position w:val="1"/>
                <w:lang w:val="es-ES" w:eastAsia="es-CO"/>
              </w:rPr>
              <w:t>ó</w:t>
            </w:r>
            <w:r w:rsidRPr="00665030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E2E8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B13A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5DAD5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6F0E73C3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63398E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Obje</w:t>
            </w:r>
            <w:r w:rsidRPr="00665030">
              <w:rPr>
                <w:spacing w:val="-2"/>
                <w:position w:val="1"/>
                <w:lang w:val="es-ES" w:eastAsia="es-CO"/>
              </w:rPr>
              <w:t>t</w:t>
            </w:r>
            <w:r w:rsidRPr="00665030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30E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224F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62537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3613B6EA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BF64E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spacing w:val="1"/>
                <w:position w:val="1"/>
                <w:lang w:val="es-ES" w:eastAsia="es-CO"/>
              </w:rPr>
              <w:t>P</w:t>
            </w:r>
            <w:r w:rsidRPr="00665030">
              <w:rPr>
                <w:position w:val="1"/>
                <w:lang w:val="es-ES" w:eastAsia="es-CO"/>
              </w:rPr>
              <w:t>r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spacing w:val="-1"/>
                <w:position w:val="1"/>
                <w:lang w:val="es-ES" w:eastAsia="es-CO"/>
              </w:rPr>
              <w:t>du</w:t>
            </w:r>
            <w:r w:rsidRPr="00665030">
              <w:rPr>
                <w:spacing w:val="-2"/>
                <w:position w:val="1"/>
                <w:lang w:val="es-ES" w:eastAsia="es-CO"/>
              </w:rPr>
              <w:t>c</w:t>
            </w:r>
            <w:r w:rsidRPr="00665030">
              <w:rPr>
                <w:position w:val="1"/>
                <w:lang w:val="es-ES" w:eastAsia="es-CO"/>
              </w:rPr>
              <w:t>to o se</w:t>
            </w:r>
            <w:r w:rsidRPr="00665030">
              <w:rPr>
                <w:spacing w:val="-2"/>
                <w:position w:val="1"/>
                <w:lang w:val="es-ES" w:eastAsia="es-CO"/>
              </w:rPr>
              <w:t>r</w:t>
            </w:r>
            <w:r w:rsidRPr="00665030">
              <w:rPr>
                <w:spacing w:val="1"/>
                <w:position w:val="1"/>
                <w:lang w:val="es-ES" w:eastAsia="es-CO"/>
              </w:rPr>
              <w:t>v</w:t>
            </w:r>
            <w:r w:rsidRPr="00665030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88E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CE98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88358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2E6AA0C8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CF0DF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Va</w:t>
            </w:r>
            <w:r w:rsidRPr="00665030">
              <w:rPr>
                <w:spacing w:val="-1"/>
                <w:position w:val="1"/>
                <w:lang w:val="es-ES" w:eastAsia="es-CO"/>
              </w:rPr>
              <w:t>l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position w:val="1"/>
                <w:lang w:val="es-ES" w:eastAsia="es-CO"/>
              </w:rPr>
              <w:t>r del</w:t>
            </w:r>
            <w:r w:rsidRPr="00665030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c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spacing w:val="-1"/>
                <w:position w:val="1"/>
                <w:lang w:val="es-ES" w:eastAsia="es-CO"/>
              </w:rPr>
              <w:t>n</w:t>
            </w:r>
            <w:r w:rsidRPr="00665030">
              <w:rPr>
                <w:spacing w:val="-2"/>
                <w:position w:val="1"/>
                <w:lang w:val="es-ES" w:eastAsia="es-CO"/>
              </w:rPr>
              <w:t>t</w:t>
            </w:r>
            <w:r w:rsidRPr="00665030">
              <w:rPr>
                <w:position w:val="1"/>
                <w:lang w:val="es-ES" w:eastAsia="es-CO"/>
              </w:rPr>
              <w:t>ra</w:t>
            </w:r>
            <w:r w:rsidRPr="00665030">
              <w:rPr>
                <w:spacing w:val="-2"/>
                <w:position w:val="1"/>
                <w:lang w:val="es-ES" w:eastAsia="es-CO"/>
              </w:rPr>
              <w:t>t</w:t>
            </w:r>
            <w:r w:rsidRPr="00665030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67E3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573E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EAEF4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141FE681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6DFD6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C</w:t>
            </w:r>
            <w:r w:rsidRPr="00665030">
              <w:rPr>
                <w:spacing w:val="-1"/>
                <w:position w:val="1"/>
                <w:lang w:val="es-ES" w:eastAsia="es-CO"/>
              </w:rPr>
              <w:t>o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position w:val="1"/>
                <w:lang w:val="es-ES" w:eastAsia="es-CO"/>
              </w:rPr>
              <w:t>entar</w:t>
            </w:r>
            <w:r w:rsidRPr="00665030">
              <w:rPr>
                <w:spacing w:val="-3"/>
                <w:position w:val="1"/>
                <w:lang w:val="es-ES" w:eastAsia="es-CO"/>
              </w:rPr>
              <w:t>i</w:t>
            </w:r>
            <w:r w:rsidRPr="00665030">
              <w:rPr>
                <w:spacing w:val="1"/>
                <w:position w:val="1"/>
                <w:lang w:val="es-ES" w:eastAsia="es-CO"/>
              </w:rPr>
              <w:t>o</w:t>
            </w:r>
            <w:r w:rsidRPr="00665030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0402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B6D1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62D97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D12C4D" w:rsidRPr="00665030" w14:paraId="6F89424F" w14:textId="77777777" w:rsidTr="00D12C4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AA4E1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665030">
              <w:rPr>
                <w:position w:val="1"/>
                <w:lang w:val="es-ES" w:eastAsia="es-CO"/>
              </w:rPr>
              <w:t>C</w:t>
            </w:r>
            <w:r w:rsidRPr="00665030">
              <w:rPr>
                <w:spacing w:val="-1"/>
                <w:position w:val="1"/>
                <w:lang w:val="es-ES" w:eastAsia="es-CO"/>
              </w:rPr>
              <w:t>u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spacing w:val="-1"/>
                <w:position w:val="1"/>
                <w:lang w:val="es-ES" w:eastAsia="es-CO"/>
              </w:rPr>
              <w:t>p</w:t>
            </w:r>
            <w:r w:rsidRPr="00665030">
              <w:rPr>
                <w:position w:val="1"/>
                <w:lang w:val="es-ES" w:eastAsia="es-CO"/>
              </w:rPr>
              <w:t>li</w:t>
            </w:r>
            <w:r w:rsidRPr="00665030">
              <w:rPr>
                <w:spacing w:val="1"/>
                <w:position w:val="1"/>
                <w:lang w:val="es-ES" w:eastAsia="es-CO"/>
              </w:rPr>
              <w:t>m</w:t>
            </w:r>
            <w:r w:rsidRPr="00665030">
              <w:rPr>
                <w:spacing w:val="-3"/>
                <w:position w:val="1"/>
                <w:lang w:val="es-ES" w:eastAsia="es-CO"/>
              </w:rPr>
              <w:t>i</w:t>
            </w:r>
            <w:r w:rsidRPr="00665030">
              <w:rPr>
                <w:position w:val="1"/>
                <w:lang w:val="es-ES" w:eastAsia="es-CO"/>
              </w:rPr>
              <w:t>ento</w:t>
            </w:r>
            <w:r w:rsidRPr="00665030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a</w:t>
            </w:r>
            <w:r w:rsidRPr="00665030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665030">
              <w:rPr>
                <w:position w:val="1"/>
                <w:lang w:val="es-ES" w:eastAsia="es-CO"/>
              </w:rPr>
              <w:t>s</w:t>
            </w:r>
            <w:r w:rsidRPr="00665030">
              <w:rPr>
                <w:spacing w:val="-2"/>
                <w:position w:val="1"/>
                <w:lang w:val="es-ES" w:eastAsia="es-CO"/>
              </w:rPr>
              <w:t>a</w:t>
            </w:r>
            <w:r w:rsidRPr="00665030">
              <w:rPr>
                <w:position w:val="1"/>
                <w:lang w:val="es-ES" w:eastAsia="es-CO"/>
              </w:rPr>
              <w:t>tisfacc</w:t>
            </w:r>
            <w:r w:rsidRPr="00665030">
              <w:rPr>
                <w:spacing w:val="-2"/>
                <w:position w:val="1"/>
                <w:lang w:val="es-ES" w:eastAsia="es-CO"/>
              </w:rPr>
              <w:t>i</w:t>
            </w:r>
            <w:r w:rsidRPr="00665030">
              <w:rPr>
                <w:spacing w:val="-1"/>
                <w:position w:val="1"/>
                <w:lang w:val="es-ES" w:eastAsia="es-CO"/>
              </w:rPr>
              <w:t>ó</w:t>
            </w:r>
            <w:r w:rsidRPr="00665030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0031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0F9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FEAA2" w14:textId="77777777" w:rsidR="00B8275C" w:rsidRPr="00665030" w:rsidRDefault="00B8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14:paraId="7FC1BB65" w14:textId="77777777" w:rsidR="00B273EE" w:rsidRPr="00665030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14:paraId="463F04B5" w14:textId="77777777" w:rsidR="00A83E01" w:rsidRPr="00665030" w:rsidRDefault="00A83E01" w:rsidP="00EF75DC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O</w:t>
      </w:r>
      <w:r w:rsidRPr="00665030">
        <w:rPr>
          <w:b/>
          <w:bCs/>
          <w:spacing w:val="-2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>A:</w:t>
      </w:r>
      <w:r w:rsidRPr="00665030">
        <w:rPr>
          <w:b/>
          <w:bCs/>
          <w:spacing w:val="13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R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cuer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qu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,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-3"/>
          <w:position w:val="1"/>
          <w:lang w:val="es-ES" w:eastAsia="es-CO"/>
        </w:rPr>
        <w:t>b</w:t>
      </w:r>
      <w:r w:rsidRPr="00665030">
        <w:rPr>
          <w:position w:val="1"/>
          <w:lang w:val="es-ES" w:eastAsia="es-CO"/>
        </w:rPr>
        <w:t>erá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p</w:t>
      </w:r>
      <w:r w:rsidRPr="00665030">
        <w:rPr>
          <w:position w:val="1"/>
          <w:lang w:val="es-ES" w:eastAsia="es-CO"/>
        </w:rPr>
        <w:t>re</w:t>
      </w:r>
      <w:r w:rsidRPr="00665030">
        <w:rPr>
          <w:spacing w:val="-2"/>
          <w:position w:val="1"/>
          <w:lang w:val="es-ES" w:eastAsia="es-CO"/>
        </w:rPr>
        <w:t>s</w:t>
      </w:r>
      <w:r w:rsidRPr="00665030">
        <w:rPr>
          <w:position w:val="1"/>
          <w:lang w:val="es-ES" w:eastAsia="es-CO"/>
        </w:rPr>
        <w:t>entar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spacing w:val="-3"/>
          <w:position w:val="1"/>
          <w:lang w:val="es-ES" w:eastAsia="es-CO"/>
        </w:rPr>
        <w:t>l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10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cer</w:t>
      </w:r>
      <w:r w:rsidRPr="00665030">
        <w:rPr>
          <w:spacing w:val="1"/>
          <w:position w:val="1"/>
          <w:lang w:val="es-ES" w:eastAsia="es-CO"/>
        </w:rPr>
        <w:t>t</w:t>
      </w:r>
      <w:r w:rsidRPr="00665030">
        <w:rPr>
          <w:position w:val="1"/>
          <w:lang w:val="es-ES" w:eastAsia="es-CO"/>
        </w:rPr>
        <w:t>if</w:t>
      </w:r>
      <w:r w:rsidRPr="00665030">
        <w:rPr>
          <w:spacing w:val="-1"/>
          <w:position w:val="1"/>
          <w:lang w:val="es-ES" w:eastAsia="es-CO"/>
        </w:rPr>
        <w:t>i</w:t>
      </w:r>
      <w:r w:rsidRPr="00665030">
        <w:rPr>
          <w:spacing w:val="-2"/>
          <w:position w:val="1"/>
          <w:lang w:val="es-ES" w:eastAsia="es-CO"/>
        </w:rPr>
        <w:t>c</w:t>
      </w:r>
      <w:r w:rsidRPr="00665030">
        <w:rPr>
          <w:position w:val="1"/>
          <w:lang w:val="es-ES" w:eastAsia="es-CO"/>
        </w:rPr>
        <w:t>a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14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-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xped</w:t>
      </w:r>
      <w:r w:rsidRPr="00665030">
        <w:rPr>
          <w:spacing w:val="-1"/>
          <w:position w:val="1"/>
          <w:lang w:val="es-ES" w:eastAsia="es-CO"/>
        </w:rPr>
        <w:t>id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10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p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r</w:t>
      </w:r>
      <w:r w:rsidRPr="00665030">
        <w:rPr>
          <w:spacing w:val="10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las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fi</w:t>
      </w:r>
      <w:r w:rsidRPr="00665030">
        <w:rPr>
          <w:spacing w:val="-3"/>
          <w:position w:val="1"/>
          <w:lang w:val="es-ES" w:eastAsia="es-CO"/>
        </w:rPr>
        <w:t>r</w:t>
      </w: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spacing w:val="-3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c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spacing w:val="-2"/>
          <w:position w:val="1"/>
          <w:lang w:val="es-ES" w:eastAsia="es-CO"/>
        </w:rPr>
        <w:t>t</w:t>
      </w:r>
      <w:r w:rsidRPr="00665030">
        <w:rPr>
          <w:position w:val="1"/>
          <w:lang w:val="es-ES" w:eastAsia="es-CO"/>
        </w:rPr>
        <w:t>rata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spacing w:val="-2"/>
          <w:position w:val="1"/>
          <w:lang w:val="es-ES" w:eastAsia="es-CO"/>
        </w:rPr>
        <w:t>t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2"/>
          <w:position w:val="1"/>
          <w:lang w:val="es-ES" w:eastAsia="es-CO"/>
        </w:rPr>
        <w:t>s</w:t>
      </w:r>
      <w:r w:rsidRPr="00665030">
        <w:rPr>
          <w:position w:val="1"/>
          <w:lang w:val="es-ES" w:eastAsia="es-CO"/>
        </w:rPr>
        <w:t>-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qu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3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en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c</w:t>
      </w:r>
      <w:r w:rsidRPr="00665030">
        <w:rPr>
          <w:spacing w:val="-3"/>
          <w:position w:val="1"/>
          <w:lang w:val="es-ES" w:eastAsia="es-CO"/>
        </w:rPr>
        <w:t>u</w:t>
      </w:r>
      <w:r w:rsidRPr="00665030">
        <w:rPr>
          <w:position w:val="1"/>
          <w:lang w:val="es-ES" w:eastAsia="es-CO"/>
        </w:rPr>
        <w:t>enta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3"/>
          <w:position w:val="1"/>
          <w:lang w:val="es-ES" w:eastAsia="es-CO"/>
        </w:rPr>
        <w:t>l</w:t>
      </w:r>
      <w:r w:rsidRPr="00665030">
        <w:rPr>
          <w:position w:val="1"/>
          <w:lang w:val="es-ES" w:eastAsia="es-CO"/>
        </w:rPr>
        <w:t>a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-2"/>
          <w:position w:val="1"/>
          <w:lang w:val="es-ES" w:eastAsia="es-CO"/>
        </w:rPr>
        <w:t>j</w:t>
      </w:r>
      <w:r w:rsidRPr="00665030">
        <w:rPr>
          <w:position w:val="1"/>
          <w:lang w:val="es-ES" w:eastAsia="es-CO"/>
        </w:rPr>
        <w:t>ecuc</w:t>
      </w:r>
      <w:r w:rsidRPr="00665030">
        <w:rPr>
          <w:spacing w:val="-2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12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13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i</w:t>
      </w:r>
      <w:r w:rsidRPr="00665030">
        <w:rPr>
          <w:spacing w:val="-3"/>
          <w:position w:val="1"/>
          <w:lang w:val="es-ES" w:eastAsia="es-CO"/>
        </w:rPr>
        <w:t>c</w:t>
      </w:r>
      <w:r w:rsidRPr="00665030">
        <w:rPr>
          <w:spacing w:val="-1"/>
          <w:position w:val="1"/>
          <w:lang w:val="es-ES" w:eastAsia="es-CO"/>
        </w:rPr>
        <w:t>ho</w:t>
      </w:r>
      <w:r w:rsidRPr="00665030">
        <w:rPr>
          <w:position w:val="1"/>
          <w:lang w:val="es-ES" w:eastAsia="es-CO"/>
        </w:rPr>
        <w:t>s</w:t>
      </w:r>
      <w:r w:rsidRPr="00665030">
        <w:rPr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c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tra</w:t>
      </w:r>
      <w:r w:rsidRPr="00665030">
        <w:rPr>
          <w:spacing w:val="-2"/>
          <w:position w:val="1"/>
          <w:lang w:val="es-ES" w:eastAsia="es-CO"/>
        </w:rPr>
        <w:t>t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s,</w:t>
      </w:r>
      <w:r w:rsidRPr="00665030">
        <w:rPr>
          <w:spacing w:val="-2"/>
          <w:position w:val="1"/>
          <w:lang w:val="es-ES" w:eastAsia="es-CO"/>
        </w:rPr>
        <w:t xml:space="preserve"> c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-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la in</w:t>
      </w:r>
      <w:r w:rsidRPr="00665030">
        <w:rPr>
          <w:spacing w:val="-1"/>
          <w:position w:val="1"/>
          <w:lang w:val="es-ES" w:eastAsia="es-CO"/>
        </w:rPr>
        <w:t>f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3"/>
          <w:position w:val="1"/>
          <w:lang w:val="es-ES" w:eastAsia="es-CO"/>
        </w:rPr>
        <w:t>r</w:t>
      </w: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spacing w:val="-3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c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-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in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ica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 xml:space="preserve">a </w:t>
      </w:r>
      <w:r w:rsidRPr="00665030">
        <w:rPr>
          <w:spacing w:val="1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-1"/>
          <w:position w:val="1"/>
          <w:lang w:val="es-ES" w:eastAsia="es-CO"/>
        </w:rPr>
        <w:t xml:space="preserve"> </w:t>
      </w:r>
      <w:r w:rsidRPr="00665030">
        <w:rPr>
          <w:spacing w:val="-2"/>
          <w:position w:val="1"/>
          <w:lang w:val="es-ES" w:eastAsia="es-CO"/>
        </w:rPr>
        <w:t>l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-2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t</w:t>
      </w:r>
      <w:r w:rsidRPr="00665030">
        <w:rPr>
          <w:spacing w:val="1"/>
          <w:position w:val="1"/>
          <w:lang w:val="es-ES" w:eastAsia="es-CO"/>
        </w:rPr>
        <w:t>é</w:t>
      </w:r>
      <w:r w:rsidRPr="00665030">
        <w:rPr>
          <w:spacing w:val="-3"/>
          <w:position w:val="1"/>
          <w:lang w:val="es-ES" w:eastAsia="es-CO"/>
        </w:rPr>
        <w:t>r</w:t>
      </w: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position w:val="1"/>
          <w:lang w:val="es-ES" w:eastAsia="es-CO"/>
        </w:rPr>
        <w:t>i</w:t>
      </w:r>
      <w:r w:rsidRPr="00665030">
        <w:rPr>
          <w:spacing w:val="-1"/>
          <w:position w:val="1"/>
          <w:lang w:val="es-ES" w:eastAsia="es-CO"/>
        </w:rPr>
        <w:t>no</w:t>
      </w:r>
      <w:r w:rsidRPr="00665030">
        <w:rPr>
          <w:position w:val="1"/>
          <w:lang w:val="es-ES" w:eastAsia="es-CO"/>
        </w:rPr>
        <w:t>s y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spacing w:val="-2"/>
          <w:position w:val="1"/>
          <w:lang w:val="es-ES" w:eastAsia="es-CO"/>
        </w:rPr>
        <w:t>c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1"/>
          <w:position w:val="1"/>
          <w:lang w:val="es-ES" w:eastAsia="es-CO"/>
        </w:rPr>
        <w:t>nd</w:t>
      </w:r>
      <w:r w:rsidRPr="00665030">
        <w:rPr>
          <w:position w:val="1"/>
          <w:lang w:val="es-ES" w:eastAsia="es-CO"/>
        </w:rPr>
        <w:t>ic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es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-2"/>
          <w:position w:val="1"/>
          <w:lang w:val="es-ES" w:eastAsia="es-CO"/>
        </w:rPr>
        <w:t xml:space="preserve"> c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trat</w:t>
      </w:r>
      <w:r w:rsidRPr="00665030">
        <w:rPr>
          <w:spacing w:val="-2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ci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.</w:t>
      </w:r>
    </w:p>
    <w:p w14:paraId="7AA466B2" w14:textId="77777777" w:rsidR="00A83E01" w:rsidRPr="00665030" w:rsidRDefault="00A83E01" w:rsidP="00A83E01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14:paraId="1004BDCB" w14:textId="77777777" w:rsidR="00EF75DC" w:rsidRPr="00665030" w:rsidRDefault="00A83E01" w:rsidP="00EF75DC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spacing w:val="1"/>
          <w:lang w:val="es-ES" w:eastAsia="es-CO"/>
        </w:rPr>
        <w:t>L</w:t>
      </w:r>
      <w:r w:rsidRPr="00665030">
        <w:rPr>
          <w:lang w:val="es-ES" w:eastAsia="es-CO"/>
        </w:rPr>
        <w:t>a i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f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3"/>
          <w:lang w:val="es-ES" w:eastAsia="es-CO"/>
        </w:rPr>
        <w:t>r</w:t>
      </w:r>
      <w:r w:rsidRPr="00665030">
        <w:rPr>
          <w:spacing w:val="1"/>
          <w:lang w:val="es-ES" w:eastAsia="es-CO"/>
        </w:rPr>
        <w:t>m</w:t>
      </w:r>
      <w:r w:rsidRPr="00665030">
        <w:rPr>
          <w:lang w:val="es-ES" w:eastAsia="es-CO"/>
        </w:rPr>
        <w:t>ac</w:t>
      </w:r>
      <w:r w:rsidRPr="00665030">
        <w:rPr>
          <w:spacing w:val="-3"/>
          <w:lang w:val="es-ES" w:eastAsia="es-CO"/>
        </w:rPr>
        <w:t>i</w:t>
      </w:r>
      <w:r w:rsidRPr="00665030">
        <w:rPr>
          <w:spacing w:val="1"/>
          <w:lang w:val="es-ES" w:eastAsia="es-CO"/>
        </w:rPr>
        <w:t>ó</w:t>
      </w:r>
      <w:r w:rsidRPr="00665030">
        <w:rPr>
          <w:lang w:val="es-ES" w:eastAsia="es-CO"/>
        </w:rPr>
        <w:t>n</w:t>
      </w:r>
      <w:r w:rsidRPr="00665030">
        <w:rPr>
          <w:spacing w:val="-1"/>
          <w:lang w:val="es-ES" w:eastAsia="es-CO"/>
        </w:rPr>
        <w:t xml:space="preserve"> </w:t>
      </w:r>
      <w:r w:rsidRPr="00665030">
        <w:rPr>
          <w:lang w:val="es-ES" w:eastAsia="es-CO"/>
        </w:rPr>
        <w:t>in</w:t>
      </w:r>
      <w:r w:rsidRPr="00665030">
        <w:rPr>
          <w:spacing w:val="-3"/>
          <w:lang w:val="es-ES" w:eastAsia="es-CO"/>
        </w:rPr>
        <w:t>c</w:t>
      </w:r>
      <w:r w:rsidRPr="00665030">
        <w:rPr>
          <w:spacing w:val="-1"/>
          <w:lang w:val="es-ES" w:eastAsia="es-CO"/>
        </w:rPr>
        <w:t>o</w:t>
      </w:r>
      <w:r w:rsidRPr="00665030">
        <w:rPr>
          <w:spacing w:val="1"/>
          <w:lang w:val="es-ES" w:eastAsia="es-CO"/>
        </w:rPr>
        <w:t>m</w:t>
      </w:r>
      <w:r w:rsidRPr="00665030">
        <w:rPr>
          <w:spacing w:val="-1"/>
          <w:lang w:val="es-ES" w:eastAsia="es-CO"/>
        </w:rPr>
        <w:t>p</w:t>
      </w:r>
      <w:r w:rsidRPr="00665030">
        <w:rPr>
          <w:lang w:val="es-ES" w:eastAsia="es-CO"/>
        </w:rPr>
        <w:t>leta</w:t>
      </w:r>
      <w:r w:rsidRPr="00665030">
        <w:rPr>
          <w:spacing w:val="-1"/>
          <w:lang w:val="es-ES" w:eastAsia="es-CO"/>
        </w:rPr>
        <w:t xml:space="preserve"> </w:t>
      </w:r>
      <w:r w:rsidRPr="00665030">
        <w:rPr>
          <w:lang w:val="es-ES" w:eastAsia="es-CO"/>
        </w:rPr>
        <w:t>o</w:t>
      </w:r>
      <w:r w:rsidRPr="00665030">
        <w:rPr>
          <w:spacing w:val="1"/>
          <w:lang w:val="es-ES" w:eastAsia="es-CO"/>
        </w:rPr>
        <w:t xml:space="preserve"> </w:t>
      </w:r>
      <w:r w:rsidRPr="00665030">
        <w:rPr>
          <w:lang w:val="es-ES" w:eastAsia="es-CO"/>
        </w:rPr>
        <w:t>in</w:t>
      </w:r>
      <w:r w:rsidRPr="00665030">
        <w:rPr>
          <w:spacing w:val="-3"/>
          <w:lang w:val="es-ES" w:eastAsia="es-CO"/>
        </w:rPr>
        <w:t>c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siste</w:t>
      </w:r>
      <w:r w:rsidRPr="00665030">
        <w:rPr>
          <w:spacing w:val="-2"/>
          <w:lang w:val="es-ES" w:eastAsia="es-CO"/>
        </w:rPr>
        <w:t>n</w:t>
      </w:r>
      <w:r w:rsidRPr="00665030">
        <w:rPr>
          <w:lang w:val="es-ES" w:eastAsia="es-CO"/>
        </w:rPr>
        <w:t>te</w:t>
      </w:r>
      <w:r w:rsidRPr="00665030">
        <w:rPr>
          <w:spacing w:val="1"/>
          <w:lang w:val="es-ES" w:eastAsia="es-CO"/>
        </w:rPr>
        <w:t xml:space="preserve"> </w:t>
      </w:r>
      <w:r w:rsidRPr="00665030">
        <w:rPr>
          <w:spacing w:val="-3"/>
          <w:lang w:val="es-ES" w:eastAsia="es-CO"/>
        </w:rPr>
        <w:t>n</w:t>
      </w:r>
      <w:r w:rsidRPr="00665030">
        <w:rPr>
          <w:lang w:val="es-ES" w:eastAsia="es-CO"/>
        </w:rPr>
        <w:t>o</w:t>
      </w:r>
      <w:r w:rsidRPr="00665030">
        <w:rPr>
          <w:spacing w:val="1"/>
          <w:lang w:val="es-ES" w:eastAsia="es-CO"/>
        </w:rPr>
        <w:t xml:space="preserve"> </w:t>
      </w:r>
      <w:r w:rsidRPr="00665030">
        <w:rPr>
          <w:lang w:val="es-ES" w:eastAsia="es-CO"/>
        </w:rPr>
        <w:t>s</w:t>
      </w:r>
      <w:r w:rsidRPr="00665030">
        <w:rPr>
          <w:spacing w:val="-1"/>
          <w:lang w:val="es-ES" w:eastAsia="es-CO"/>
        </w:rPr>
        <w:t>e</w:t>
      </w:r>
      <w:r w:rsidRPr="00665030">
        <w:rPr>
          <w:lang w:val="es-ES" w:eastAsia="es-CO"/>
        </w:rPr>
        <w:t xml:space="preserve">rá </w:t>
      </w:r>
      <w:r w:rsidRPr="00665030">
        <w:rPr>
          <w:spacing w:val="-2"/>
          <w:lang w:val="es-ES" w:eastAsia="es-CO"/>
        </w:rPr>
        <w:t>t</w:t>
      </w:r>
      <w:r w:rsidRPr="00665030">
        <w:rPr>
          <w:lang w:val="es-ES" w:eastAsia="es-CO"/>
        </w:rPr>
        <w:t>en</w:t>
      </w:r>
      <w:r w:rsidRPr="00665030">
        <w:rPr>
          <w:spacing w:val="-1"/>
          <w:lang w:val="es-ES" w:eastAsia="es-CO"/>
        </w:rPr>
        <w:t>id</w:t>
      </w:r>
      <w:r w:rsidRPr="00665030">
        <w:rPr>
          <w:lang w:val="es-ES" w:eastAsia="es-CO"/>
        </w:rPr>
        <w:t xml:space="preserve">a </w:t>
      </w:r>
      <w:r w:rsidRPr="00665030">
        <w:rPr>
          <w:spacing w:val="1"/>
          <w:lang w:val="es-ES" w:eastAsia="es-CO"/>
        </w:rPr>
        <w:t>e</w:t>
      </w:r>
      <w:r w:rsidRPr="00665030">
        <w:rPr>
          <w:lang w:val="es-ES" w:eastAsia="es-CO"/>
        </w:rPr>
        <w:t>n</w:t>
      </w:r>
      <w:r w:rsidRPr="00665030">
        <w:rPr>
          <w:spacing w:val="-1"/>
          <w:lang w:val="es-ES" w:eastAsia="es-CO"/>
        </w:rPr>
        <w:t xml:space="preserve"> </w:t>
      </w:r>
      <w:r w:rsidRPr="00665030">
        <w:rPr>
          <w:lang w:val="es-ES" w:eastAsia="es-CO"/>
        </w:rPr>
        <w:t>c</w:t>
      </w:r>
      <w:r w:rsidRPr="00665030">
        <w:rPr>
          <w:spacing w:val="-1"/>
          <w:lang w:val="es-ES" w:eastAsia="es-CO"/>
        </w:rPr>
        <w:t>u</w:t>
      </w:r>
      <w:r w:rsidRPr="00665030">
        <w:rPr>
          <w:lang w:val="es-ES" w:eastAsia="es-CO"/>
        </w:rPr>
        <w:t>enta</w:t>
      </w:r>
      <w:r w:rsidRPr="00665030">
        <w:rPr>
          <w:spacing w:val="-2"/>
          <w:lang w:val="es-ES" w:eastAsia="es-CO"/>
        </w:rPr>
        <w:t xml:space="preserve"> </w:t>
      </w:r>
      <w:r w:rsidRPr="00665030">
        <w:rPr>
          <w:lang w:val="es-ES" w:eastAsia="es-CO"/>
        </w:rPr>
        <w:t>para</w:t>
      </w:r>
      <w:r w:rsidRPr="00665030">
        <w:rPr>
          <w:spacing w:val="-1"/>
          <w:lang w:val="es-ES" w:eastAsia="es-CO"/>
        </w:rPr>
        <w:t xml:space="preserve"> </w:t>
      </w:r>
      <w:r w:rsidRPr="00665030">
        <w:rPr>
          <w:lang w:val="es-ES" w:eastAsia="es-CO"/>
        </w:rPr>
        <w:t>la</w:t>
      </w:r>
      <w:r w:rsidRPr="00665030">
        <w:rPr>
          <w:spacing w:val="-2"/>
          <w:lang w:val="es-ES" w:eastAsia="es-CO"/>
        </w:rPr>
        <w:t xml:space="preserve"> </w:t>
      </w:r>
      <w:r w:rsidRPr="00665030">
        <w:rPr>
          <w:lang w:val="es-ES" w:eastAsia="es-CO"/>
        </w:rPr>
        <w:t>e</w:t>
      </w:r>
      <w:r w:rsidRPr="00665030">
        <w:rPr>
          <w:spacing w:val="1"/>
          <w:lang w:val="es-ES" w:eastAsia="es-CO"/>
        </w:rPr>
        <w:t>v</w:t>
      </w:r>
      <w:r w:rsidRPr="00665030">
        <w:rPr>
          <w:lang w:val="es-ES" w:eastAsia="es-CO"/>
        </w:rPr>
        <w:t>al</w:t>
      </w:r>
      <w:r w:rsidRPr="00665030">
        <w:rPr>
          <w:spacing w:val="-4"/>
          <w:lang w:val="es-ES" w:eastAsia="es-CO"/>
        </w:rPr>
        <w:t>u</w:t>
      </w:r>
      <w:r w:rsidRPr="00665030">
        <w:rPr>
          <w:lang w:val="es-ES" w:eastAsia="es-CO"/>
        </w:rPr>
        <w:t>aci</w:t>
      </w:r>
      <w:r w:rsidRPr="00665030">
        <w:rPr>
          <w:spacing w:val="1"/>
          <w:lang w:val="es-ES" w:eastAsia="es-CO"/>
        </w:rPr>
        <w:t>ó</w:t>
      </w:r>
      <w:r w:rsidRPr="00665030">
        <w:rPr>
          <w:lang w:val="es-ES" w:eastAsia="es-CO"/>
        </w:rPr>
        <w:t>n</w:t>
      </w:r>
      <w:r w:rsidRPr="00665030">
        <w:rPr>
          <w:spacing w:val="-1"/>
          <w:lang w:val="es-ES" w:eastAsia="es-CO"/>
        </w:rPr>
        <w:t xml:space="preserve"> </w:t>
      </w:r>
      <w:r w:rsidRPr="00665030">
        <w:rPr>
          <w:lang w:val="es-ES" w:eastAsia="es-CO"/>
        </w:rPr>
        <w:t>de</w:t>
      </w:r>
      <w:r w:rsidRPr="00665030">
        <w:rPr>
          <w:spacing w:val="-2"/>
          <w:lang w:val="es-ES" w:eastAsia="es-CO"/>
        </w:rPr>
        <w:t xml:space="preserve"> </w:t>
      </w:r>
      <w:r w:rsidRPr="00665030">
        <w:rPr>
          <w:lang w:val="es-ES" w:eastAsia="es-CO"/>
        </w:rPr>
        <w:t>la</w:t>
      </w:r>
      <w:r w:rsidRPr="00665030">
        <w:rPr>
          <w:spacing w:val="-2"/>
          <w:lang w:val="es-ES" w:eastAsia="es-CO"/>
        </w:rPr>
        <w:t xml:space="preserve"> 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>ferta</w:t>
      </w:r>
      <w:r w:rsidR="00EF75DC" w:rsidRPr="00665030">
        <w:rPr>
          <w:lang w:val="es-ES" w:eastAsia="es-CO"/>
        </w:rPr>
        <w:t>.</w:t>
      </w:r>
    </w:p>
    <w:p w14:paraId="20F1C36E" w14:textId="77777777" w:rsidR="00EF75DC" w:rsidRPr="00665030" w:rsidRDefault="00EF75DC" w:rsidP="00EF75DC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14:paraId="75E30CA7" w14:textId="77777777" w:rsidR="00EF75DC" w:rsidRPr="00665030" w:rsidRDefault="00EF75DC" w:rsidP="00EF75DC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14:paraId="22695DA1" w14:textId="77777777" w:rsidR="00EF75DC" w:rsidRPr="00665030" w:rsidRDefault="00EF75DC" w:rsidP="00EF75DC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Proponente____________________________</w:t>
      </w:r>
    </w:p>
    <w:p w14:paraId="3F399FD0" w14:textId="77777777" w:rsidR="00EF75DC" w:rsidRPr="00665030" w:rsidRDefault="00EF75DC" w:rsidP="00EF75DC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Nombre del Representante Legal____________________________</w:t>
      </w:r>
    </w:p>
    <w:p w14:paraId="20B4BC7D" w14:textId="77777777" w:rsidR="00EF75DC" w:rsidRPr="00665030" w:rsidRDefault="00EF75DC" w:rsidP="00EF75DC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C. C. No. _____________________ de _______________</w:t>
      </w:r>
    </w:p>
    <w:p w14:paraId="50AFDDA7" w14:textId="77777777" w:rsidR="00EF75DC" w:rsidRPr="00665030" w:rsidRDefault="00EF75DC" w:rsidP="00A83E01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14:paraId="05D72C22" w14:textId="77777777" w:rsidR="00A83E01" w:rsidRPr="00665030" w:rsidRDefault="00A83E01" w:rsidP="00A83E01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665030">
        <w:rPr>
          <w:u w:val="single"/>
          <w:lang w:val="es-ES" w:eastAsia="es-CO"/>
        </w:rPr>
        <w:t xml:space="preserve">                           </w:t>
      </w:r>
      <w:r w:rsidRPr="00665030">
        <w:rPr>
          <w:spacing w:val="-18"/>
          <w:u w:val="single"/>
          <w:lang w:val="es-ES" w:eastAsia="es-CO"/>
        </w:rPr>
        <w:t xml:space="preserve"> </w:t>
      </w:r>
    </w:p>
    <w:p w14:paraId="2AC4CD60" w14:textId="77777777" w:rsidR="00EF75DC" w:rsidRPr="00665030" w:rsidRDefault="00EF75DC" w:rsidP="00EF75DC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___________________________________________________</w:t>
      </w:r>
    </w:p>
    <w:p w14:paraId="5B07981E" w14:textId="77777777" w:rsidR="00EF75DC" w:rsidRPr="00665030" w:rsidRDefault="00EF75DC" w:rsidP="00EF75DC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(Firma del Proponente o de su Representante Legal)</w:t>
      </w:r>
    </w:p>
    <w:p w14:paraId="4D63923C" w14:textId="77777777" w:rsidR="00B273EE" w:rsidRPr="00665030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14:paraId="7FEDF1BE" w14:textId="77777777" w:rsidR="007416DC" w:rsidRPr="00665030" w:rsidRDefault="007416DC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14:paraId="66600014" w14:textId="77777777" w:rsidR="00B273EE" w:rsidRPr="00665030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14:paraId="0BEFFB6D" w14:textId="77777777" w:rsidR="00C87A28" w:rsidRPr="00665030" w:rsidRDefault="00C87A28" w:rsidP="001B4BD7">
      <w:pPr>
        <w:spacing w:line="240" w:lineRule="auto"/>
        <w:ind w:left="720"/>
        <w:jc w:val="both"/>
        <w:rPr>
          <w:b/>
          <w:lang w:val="es-ES"/>
        </w:rPr>
      </w:pPr>
    </w:p>
    <w:p w14:paraId="108D3741" w14:textId="77777777" w:rsidR="00D9549B" w:rsidRPr="00665030" w:rsidRDefault="00D9549B" w:rsidP="001B4BD7">
      <w:pPr>
        <w:spacing w:line="240" w:lineRule="auto"/>
        <w:jc w:val="both"/>
        <w:rPr>
          <w:lang w:val="es-ES"/>
        </w:rPr>
      </w:pPr>
    </w:p>
    <w:p w14:paraId="148D6400" w14:textId="77777777" w:rsidR="00AB0D09" w:rsidRPr="00665030" w:rsidRDefault="00AB0D09" w:rsidP="001B4BD7">
      <w:pPr>
        <w:spacing w:line="240" w:lineRule="auto"/>
        <w:jc w:val="both"/>
        <w:rPr>
          <w:lang w:val="es-ES"/>
        </w:rPr>
      </w:pPr>
    </w:p>
    <w:p w14:paraId="0F420DFF" w14:textId="77777777" w:rsidR="00AB0D09" w:rsidRPr="00665030" w:rsidRDefault="00AB0D09" w:rsidP="00EF75DC">
      <w:pPr>
        <w:spacing w:line="240" w:lineRule="auto"/>
        <w:jc w:val="both"/>
        <w:rPr>
          <w:lang w:val="es-ES"/>
        </w:rPr>
      </w:pPr>
    </w:p>
    <w:p w14:paraId="741FB9BD" w14:textId="77777777" w:rsidR="00A83E01" w:rsidRPr="00665030" w:rsidRDefault="00A83E01" w:rsidP="00EF75DC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665030">
        <w:rPr>
          <w:b/>
          <w:bCs/>
          <w:position w:val="1"/>
          <w:lang w:val="es-ES" w:eastAsia="es-CO"/>
        </w:rPr>
        <w:t>A</w:t>
      </w: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spacing w:val="-2"/>
          <w:position w:val="1"/>
          <w:lang w:val="es-ES" w:eastAsia="es-CO"/>
        </w:rPr>
        <w:t>E</w:t>
      </w:r>
      <w:r w:rsidRPr="00665030">
        <w:rPr>
          <w:b/>
          <w:bCs/>
          <w:position w:val="1"/>
          <w:lang w:val="es-ES" w:eastAsia="es-CO"/>
        </w:rPr>
        <w:t>XO</w:t>
      </w:r>
      <w:r w:rsidRPr="00665030">
        <w:rPr>
          <w:b/>
          <w:bCs/>
          <w:spacing w:val="-2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spacing w:val="-1"/>
          <w:position w:val="1"/>
          <w:lang w:val="es-ES" w:eastAsia="es-CO"/>
        </w:rPr>
        <w:t>o</w:t>
      </w:r>
      <w:r w:rsidRPr="00665030">
        <w:rPr>
          <w:b/>
          <w:bCs/>
          <w:position w:val="1"/>
          <w:lang w:val="es-ES" w:eastAsia="es-CO"/>
        </w:rPr>
        <w:t>.</w:t>
      </w:r>
      <w:r w:rsidRPr="00665030">
        <w:rPr>
          <w:b/>
          <w:bCs/>
          <w:spacing w:val="-1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3</w:t>
      </w:r>
      <w:r w:rsidRPr="00665030">
        <w:rPr>
          <w:b/>
          <w:bCs/>
          <w:spacing w:val="3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–</w:t>
      </w:r>
      <w:r w:rsidRPr="00665030">
        <w:rPr>
          <w:b/>
          <w:bCs/>
          <w:spacing w:val="-1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O</w:t>
      </w:r>
      <w:r w:rsidRPr="00665030">
        <w:rPr>
          <w:b/>
          <w:bCs/>
          <w:spacing w:val="-1"/>
          <w:position w:val="1"/>
          <w:lang w:val="es-ES" w:eastAsia="es-CO"/>
        </w:rPr>
        <w:t>F</w:t>
      </w:r>
      <w:r w:rsidRPr="00665030">
        <w:rPr>
          <w:b/>
          <w:bCs/>
          <w:position w:val="1"/>
          <w:lang w:val="es-ES" w:eastAsia="es-CO"/>
        </w:rPr>
        <w:t>E</w:t>
      </w:r>
      <w:r w:rsidRPr="00665030">
        <w:rPr>
          <w:b/>
          <w:bCs/>
          <w:spacing w:val="-2"/>
          <w:position w:val="1"/>
          <w:lang w:val="es-ES" w:eastAsia="es-CO"/>
        </w:rPr>
        <w:t>R</w:t>
      </w:r>
      <w:r w:rsidRPr="00665030">
        <w:rPr>
          <w:b/>
          <w:bCs/>
          <w:spacing w:val="1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>A</w:t>
      </w:r>
      <w:r w:rsidRPr="00665030">
        <w:rPr>
          <w:b/>
          <w:bCs/>
          <w:spacing w:val="-2"/>
          <w:position w:val="1"/>
          <w:lang w:val="es-ES" w:eastAsia="es-CO"/>
        </w:rPr>
        <w:t xml:space="preserve"> </w:t>
      </w:r>
      <w:r w:rsidRPr="00665030">
        <w:rPr>
          <w:b/>
          <w:bCs/>
          <w:spacing w:val="-1"/>
          <w:position w:val="1"/>
          <w:lang w:val="es-ES" w:eastAsia="es-CO"/>
        </w:rPr>
        <w:t>T</w:t>
      </w:r>
      <w:r w:rsidRPr="00665030">
        <w:rPr>
          <w:b/>
          <w:bCs/>
          <w:spacing w:val="-2"/>
          <w:position w:val="1"/>
          <w:lang w:val="es-ES" w:eastAsia="es-CO"/>
        </w:rPr>
        <w:t>É</w:t>
      </w:r>
      <w:r w:rsidRPr="00665030">
        <w:rPr>
          <w:b/>
          <w:bCs/>
          <w:spacing w:val="1"/>
          <w:position w:val="1"/>
          <w:lang w:val="es-ES" w:eastAsia="es-CO"/>
        </w:rPr>
        <w:t>C</w:t>
      </w:r>
      <w:r w:rsidRPr="00665030">
        <w:rPr>
          <w:b/>
          <w:bCs/>
          <w:spacing w:val="-1"/>
          <w:position w:val="1"/>
          <w:lang w:val="es-ES" w:eastAsia="es-CO"/>
        </w:rPr>
        <w:t>N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spacing w:val="-2"/>
          <w:position w:val="1"/>
          <w:lang w:val="es-ES" w:eastAsia="es-CO"/>
        </w:rPr>
        <w:t>C</w:t>
      </w:r>
      <w:r w:rsidRPr="00665030">
        <w:rPr>
          <w:b/>
          <w:bCs/>
          <w:position w:val="1"/>
          <w:lang w:val="es-ES" w:eastAsia="es-CO"/>
        </w:rPr>
        <w:t>A</w:t>
      </w:r>
      <w:r w:rsidRPr="00665030">
        <w:rPr>
          <w:b/>
          <w:bCs/>
          <w:spacing w:val="1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Y E</w:t>
      </w:r>
      <w:r w:rsidRPr="00665030">
        <w:rPr>
          <w:b/>
          <w:bCs/>
          <w:spacing w:val="1"/>
          <w:position w:val="1"/>
          <w:lang w:val="es-ES" w:eastAsia="es-CO"/>
        </w:rPr>
        <w:t>C</w:t>
      </w:r>
      <w:r w:rsidRPr="00665030">
        <w:rPr>
          <w:b/>
          <w:bCs/>
          <w:spacing w:val="-3"/>
          <w:position w:val="1"/>
          <w:lang w:val="es-ES" w:eastAsia="es-CO"/>
        </w:rPr>
        <w:t>O</w:t>
      </w: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Ó</w:t>
      </w:r>
      <w:r w:rsidRPr="00665030">
        <w:rPr>
          <w:b/>
          <w:bCs/>
          <w:spacing w:val="-2"/>
          <w:position w:val="1"/>
          <w:lang w:val="es-ES" w:eastAsia="es-CO"/>
        </w:rPr>
        <w:t>M</w:t>
      </w:r>
      <w:r w:rsidRPr="00665030">
        <w:rPr>
          <w:b/>
          <w:bCs/>
          <w:spacing w:val="-1"/>
          <w:position w:val="1"/>
          <w:lang w:val="es-ES" w:eastAsia="es-CO"/>
        </w:rPr>
        <w:t>I</w:t>
      </w:r>
      <w:r w:rsidRPr="00665030">
        <w:rPr>
          <w:b/>
          <w:bCs/>
          <w:spacing w:val="1"/>
          <w:position w:val="1"/>
          <w:lang w:val="es-ES" w:eastAsia="es-CO"/>
        </w:rPr>
        <w:t>C</w:t>
      </w:r>
      <w:r w:rsidRPr="00665030">
        <w:rPr>
          <w:b/>
          <w:bCs/>
          <w:position w:val="1"/>
          <w:lang w:val="es-ES" w:eastAsia="es-CO"/>
        </w:rPr>
        <w:t>A</w:t>
      </w:r>
    </w:p>
    <w:p w14:paraId="00257A28" w14:textId="77777777" w:rsidR="00A83E01" w:rsidRPr="00665030" w:rsidRDefault="00A83E01" w:rsidP="00EF75DC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14:paraId="38CBF2A0" w14:textId="7E8433F6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position w:val="1"/>
          <w:lang w:val="es-ES" w:eastAsia="es-CO"/>
        </w:rPr>
        <w:t>edellí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 xml:space="preserve">, </w:t>
      </w:r>
      <w:r w:rsidRPr="00665030">
        <w:rPr>
          <w:position w:val="1"/>
          <w:u w:val="single"/>
          <w:lang w:val="es-ES" w:eastAsia="es-CO"/>
        </w:rPr>
        <w:t xml:space="preserve">     </w:t>
      </w:r>
      <w:r w:rsidRPr="00665030">
        <w:rPr>
          <w:spacing w:val="50"/>
          <w:position w:val="1"/>
          <w:u w:val="single"/>
          <w:lang w:val="es-ES" w:eastAsia="es-CO"/>
        </w:rPr>
        <w:t xml:space="preserve"> </w:t>
      </w:r>
      <w:r w:rsidRPr="00665030">
        <w:rPr>
          <w:spacing w:val="-22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 xml:space="preserve">de </w:t>
      </w:r>
      <w:r w:rsidRPr="00665030">
        <w:rPr>
          <w:position w:val="1"/>
          <w:u w:val="single"/>
          <w:lang w:val="es-ES" w:eastAsia="es-CO"/>
        </w:rPr>
        <w:t xml:space="preserve">                      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de</w:t>
      </w:r>
      <w:r w:rsidR="00DB5A5F" w:rsidRPr="00665030">
        <w:rPr>
          <w:position w:val="1"/>
          <w:lang w:val="es-ES" w:eastAsia="es-CO"/>
        </w:rPr>
        <w:t>l</w:t>
      </w:r>
      <w:r w:rsidRPr="00665030">
        <w:rPr>
          <w:spacing w:val="-2"/>
          <w:position w:val="1"/>
          <w:lang w:val="es-ES" w:eastAsia="es-CO"/>
        </w:rPr>
        <w:t xml:space="preserve"> 2</w:t>
      </w:r>
      <w:r w:rsidRPr="00665030">
        <w:rPr>
          <w:spacing w:val="1"/>
          <w:position w:val="1"/>
          <w:lang w:val="es-ES" w:eastAsia="es-CO"/>
        </w:rPr>
        <w:t>0</w:t>
      </w:r>
      <w:r w:rsidRPr="00665030">
        <w:rPr>
          <w:position w:val="1"/>
          <w:lang w:val="es-ES" w:eastAsia="es-CO"/>
        </w:rPr>
        <w:t>1</w:t>
      </w:r>
      <w:r w:rsidR="001D04E4" w:rsidRPr="00665030">
        <w:rPr>
          <w:spacing w:val="1"/>
          <w:position w:val="1"/>
          <w:lang w:val="es-ES" w:eastAsia="es-CO"/>
        </w:rPr>
        <w:t>5</w:t>
      </w:r>
      <w:r w:rsidRPr="00665030">
        <w:rPr>
          <w:position w:val="1"/>
          <w:lang w:val="es-ES" w:eastAsia="es-CO"/>
        </w:rPr>
        <w:t>.</w:t>
      </w:r>
    </w:p>
    <w:p w14:paraId="0327B068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14:paraId="24A74433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lang w:val="es-ES" w:eastAsia="es-CO"/>
        </w:rPr>
        <w:t>Se</w:t>
      </w:r>
      <w:r w:rsidRPr="00665030">
        <w:rPr>
          <w:spacing w:val="-1"/>
          <w:lang w:val="es-ES" w:eastAsia="es-CO"/>
        </w:rPr>
        <w:t>ñ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>res</w:t>
      </w:r>
    </w:p>
    <w:p w14:paraId="3FF017C5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M</w:t>
      </w:r>
      <w:r w:rsidRPr="00665030">
        <w:rPr>
          <w:b/>
          <w:bCs/>
          <w:lang w:val="es-ES" w:eastAsia="es-CO"/>
        </w:rPr>
        <w:t>PR</w:t>
      </w:r>
      <w:r w:rsidRPr="00665030">
        <w:rPr>
          <w:b/>
          <w:bCs/>
          <w:spacing w:val="1"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-1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PA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1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L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1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spacing w:val="-2"/>
          <w:lang w:val="es-ES" w:eastAsia="es-CO"/>
        </w:rPr>
        <w:t>E</w:t>
      </w:r>
      <w:r w:rsidRPr="00665030">
        <w:rPr>
          <w:b/>
          <w:bCs/>
          <w:spacing w:val="1"/>
          <w:lang w:val="es-ES" w:eastAsia="es-CO"/>
        </w:rPr>
        <w:t>G</w:t>
      </w:r>
      <w:r w:rsidRPr="00665030">
        <w:rPr>
          <w:b/>
          <w:bCs/>
          <w:lang w:val="es-ES" w:eastAsia="es-CO"/>
        </w:rPr>
        <w:t>U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lang w:val="es-ES" w:eastAsia="es-CO"/>
        </w:rPr>
        <w:t xml:space="preserve">DAD </w:t>
      </w:r>
      <w:r w:rsidRPr="00665030">
        <w:rPr>
          <w:b/>
          <w:bCs/>
          <w:spacing w:val="-2"/>
          <w:lang w:val="es-ES" w:eastAsia="es-CO"/>
        </w:rPr>
        <w:t>U</w:t>
      </w:r>
      <w:r w:rsidRPr="00665030">
        <w:rPr>
          <w:b/>
          <w:bCs/>
          <w:lang w:val="es-ES" w:eastAsia="es-CO"/>
        </w:rPr>
        <w:t>R</w:t>
      </w:r>
      <w:r w:rsidRPr="00665030">
        <w:rPr>
          <w:b/>
          <w:bCs/>
          <w:spacing w:val="-1"/>
          <w:lang w:val="es-ES" w:eastAsia="es-CO"/>
        </w:rPr>
        <w:t>B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-1"/>
          <w:lang w:val="es-ES" w:eastAsia="es-CO"/>
        </w:rPr>
        <w:t>N</w:t>
      </w:r>
      <w:r w:rsidRPr="00665030">
        <w:rPr>
          <w:b/>
          <w:bCs/>
          <w:spacing w:val="3"/>
          <w:lang w:val="es-ES" w:eastAsia="es-CO"/>
        </w:rPr>
        <w:t>A</w:t>
      </w:r>
      <w:r w:rsidRPr="00665030">
        <w:rPr>
          <w:b/>
          <w:bCs/>
          <w:lang w:val="es-ES" w:eastAsia="es-CO"/>
        </w:rPr>
        <w:t>-E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U</w:t>
      </w:r>
    </w:p>
    <w:p w14:paraId="78CCB6BB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lang w:val="es-ES" w:eastAsia="es-CO"/>
        </w:rPr>
        <w:t>Cal</w:t>
      </w:r>
      <w:r w:rsidRPr="00665030">
        <w:rPr>
          <w:spacing w:val="-1"/>
          <w:lang w:val="es-ES" w:eastAsia="es-CO"/>
        </w:rPr>
        <w:t>l</w:t>
      </w:r>
      <w:r w:rsidRPr="00665030">
        <w:rPr>
          <w:lang w:val="es-ES" w:eastAsia="es-CO"/>
        </w:rPr>
        <w:t>e</w:t>
      </w:r>
      <w:r w:rsidRPr="00665030">
        <w:rPr>
          <w:spacing w:val="1"/>
          <w:lang w:val="es-ES" w:eastAsia="es-CO"/>
        </w:rPr>
        <w:t xml:space="preserve"> </w:t>
      </w:r>
      <w:r w:rsidRPr="00665030">
        <w:rPr>
          <w:spacing w:val="-2"/>
          <w:lang w:val="es-ES" w:eastAsia="es-CO"/>
        </w:rPr>
        <w:t>1</w:t>
      </w:r>
      <w:r w:rsidRPr="00665030">
        <w:rPr>
          <w:lang w:val="es-ES" w:eastAsia="es-CO"/>
        </w:rPr>
        <w:t>6</w:t>
      </w:r>
      <w:r w:rsidRPr="00665030">
        <w:rPr>
          <w:spacing w:val="1"/>
          <w:lang w:val="es-ES" w:eastAsia="es-CO"/>
        </w:rPr>
        <w:t xml:space="preserve"> </w:t>
      </w:r>
      <w:r w:rsidR="00527F8A" w:rsidRPr="00665030">
        <w:rPr>
          <w:spacing w:val="1"/>
          <w:lang w:val="es-ES" w:eastAsia="es-CO"/>
        </w:rPr>
        <w:t xml:space="preserve">N </w:t>
      </w:r>
      <w:r w:rsidRPr="00665030">
        <w:rPr>
          <w:spacing w:val="1"/>
          <w:lang w:val="es-ES" w:eastAsia="es-CO"/>
        </w:rPr>
        <w:t>4</w:t>
      </w:r>
      <w:r w:rsidRPr="00665030">
        <w:rPr>
          <w:spacing w:val="2"/>
          <w:lang w:val="es-ES" w:eastAsia="es-CO"/>
        </w:rPr>
        <w:t>1</w:t>
      </w:r>
      <w:r w:rsidRPr="00665030">
        <w:rPr>
          <w:spacing w:val="-3"/>
          <w:lang w:val="es-ES" w:eastAsia="es-CO"/>
        </w:rPr>
        <w:t>-</w:t>
      </w:r>
      <w:r w:rsidRPr="00665030">
        <w:rPr>
          <w:spacing w:val="1"/>
          <w:lang w:val="es-ES" w:eastAsia="es-CO"/>
        </w:rPr>
        <w:t>2</w:t>
      </w:r>
      <w:r w:rsidRPr="00665030">
        <w:rPr>
          <w:spacing w:val="-2"/>
          <w:lang w:val="es-ES" w:eastAsia="es-CO"/>
        </w:rPr>
        <w:t>1</w:t>
      </w:r>
      <w:r w:rsidRPr="00665030">
        <w:rPr>
          <w:lang w:val="es-ES" w:eastAsia="es-CO"/>
        </w:rPr>
        <w:t>0</w:t>
      </w:r>
    </w:p>
    <w:p w14:paraId="608B1FCA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spacing w:val="1"/>
          <w:lang w:val="es-ES" w:eastAsia="es-CO"/>
        </w:rPr>
        <w:t>M</w:t>
      </w:r>
      <w:r w:rsidRPr="00665030">
        <w:rPr>
          <w:lang w:val="es-ES" w:eastAsia="es-CO"/>
        </w:rPr>
        <w:t>edellín</w:t>
      </w:r>
    </w:p>
    <w:p w14:paraId="544F6BF6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14:paraId="05EDA592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14:paraId="08F5866B" w14:textId="77777777" w:rsidR="00A83E01" w:rsidRPr="00665030" w:rsidRDefault="00A83E01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665030">
        <w:rPr>
          <w:position w:val="1"/>
          <w:lang w:val="es-ES" w:eastAsia="es-CO"/>
        </w:rPr>
        <w:t xml:space="preserve">El    </w:t>
      </w:r>
      <w:r w:rsidRPr="00665030">
        <w:rPr>
          <w:spacing w:val="46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suscr</w:t>
      </w:r>
      <w:r w:rsidRPr="00665030">
        <w:rPr>
          <w:spacing w:val="-1"/>
          <w:position w:val="1"/>
          <w:lang w:val="es-ES" w:eastAsia="es-CO"/>
        </w:rPr>
        <w:t>i</w:t>
      </w:r>
      <w:r w:rsidRPr="00665030">
        <w:rPr>
          <w:spacing w:val="-2"/>
          <w:position w:val="1"/>
          <w:lang w:val="es-ES" w:eastAsia="es-CO"/>
        </w:rPr>
        <w:t>t</w:t>
      </w:r>
      <w:r w:rsidRPr="00665030">
        <w:rPr>
          <w:position w:val="1"/>
          <w:lang w:val="es-ES" w:eastAsia="es-CO"/>
        </w:rPr>
        <w:t xml:space="preserve">o    </w:t>
      </w:r>
      <w:r w:rsidRPr="00665030">
        <w:rPr>
          <w:spacing w:val="50"/>
          <w:position w:val="1"/>
          <w:lang w:val="es-ES" w:eastAsia="es-CO"/>
        </w:rPr>
        <w:t xml:space="preserve"> </w:t>
      </w:r>
      <w:r w:rsidRPr="00665030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665030">
        <w:rPr>
          <w:spacing w:val="50"/>
          <w:position w:val="1"/>
          <w:u w:val="single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 xml:space="preserve">,    </w:t>
      </w:r>
      <w:r w:rsidRPr="00665030">
        <w:rPr>
          <w:spacing w:val="44"/>
          <w:position w:val="1"/>
          <w:lang w:val="es-ES" w:eastAsia="es-CO"/>
        </w:rPr>
        <w:t xml:space="preserve"> 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 xml:space="preserve">n    </w:t>
      </w:r>
      <w:r w:rsidRPr="00665030">
        <w:rPr>
          <w:spacing w:val="46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cali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 xml:space="preserve">ad    </w:t>
      </w:r>
      <w:r w:rsidRPr="00665030">
        <w:rPr>
          <w:spacing w:val="46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="00DB5A5F" w:rsidRPr="00665030">
        <w:rPr>
          <w:lang w:val="es-ES" w:eastAsia="es-CO"/>
        </w:rPr>
        <w:t xml:space="preserve"> </w:t>
      </w:r>
      <w:r w:rsidRPr="00665030">
        <w:rPr>
          <w:lang w:val="es-ES" w:eastAsia="es-CO"/>
        </w:rPr>
        <w:t>rep</w:t>
      </w:r>
      <w:r w:rsidRPr="00665030">
        <w:rPr>
          <w:spacing w:val="-1"/>
          <w:lang w:val="es-ES" w:eastAsia="es-CO"/>
        </w:rPr>
        <w:t>r</w:t>
      </w:r>
      <w:r w:rsidRPr="00665030">
        <w:rPr>
          <w:lang w:val="es-ES" w:eastAsia="es-CO"/>
        </w:rPr>
        <w:t>es</w:t>
      </w:r>
      <w:r w:rsidRPr="00665030">
        <w:rPr>
          <w:spacing w:val="1"/>
          <w:lang w:val="es-ES" w:eastAsia="es-CO"/>
        </w:rPr>
        <w:t>e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ta</w:t>
      </w:r>
      <w:r w:rsidRPr="00665030">
        <w:rPr>
          <w:spacing w:val="-3"/>
          <w:lang w:val="es-ES" w:eastAsia="es-CO"/>
        </w:rPr>
        <w:t>n</w:t>
      </w:r>
      <w:r w:rsidRPr="00665030">
        <w:rPr>
          <w:lang w:val="es-ES" w:eastAsia="es-CO"/>
        </w:rPr>
        <w:t>te</w:t>
      </w:r>
      <w:r w:rsidRPr="00665030">
        <w:rPr>
          <w:spacing w:val="42"/>
          <w:lang w:val="es-ES" w:eastAsia="es-CO"/>
        </w:rPr>
        <w:t xml:space="preserve"> </w:t>
      </w:r>
      <w:r w:rsidRPr="00665030">
        <w:rPr>
          <w:lang w:val="es-ES" w:eastAsia="es-CO"/>
        </w:rPr>
        <w:t>legal</w:t>
      </w:r>
      <w:r w:rsidRPr="00665030">
        <w:rPr>
          <w:spacing w:val="41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d</w:t>
      </w:r>
      <w:r w:rsidRPr="00665030">
        <w:rPr>
          <w:lang w:val="es-ES" w:eastAsia="es-CO"/>
        </w:rPr>
        <w:t xml:space="preserve">e  </w:t>
      </w:r>
      <w:r w:rsidRPr="00665030">
        <w:rPr>
          <w:u w:val="single"/>
          <w:lang w:val="es-ES" w:eastAsia="es-CO"/>
        </w:rPr>
        <w:t xml:space="preserve">                                      </w:t>
      </w:r>
      <w:r w:rsidRPr="00665030">
        <w:rPr>
          <w:spacing w:val="50"/>
          <w:u w:val="single"/>
          <w:lang w:val="es-ES" w:eastAsia="es-CO"/>
        </w:rPr>
        <w:t xml:space="preserve"> </w:t>
      </w:r>
      <w:r w:rsidRPr="00665030">
        <w:rPr>
          <w:spacing w:val="19"/>
          <w:lang w:val="es-ES" w:eastAsia="es-CO"/>
        </w:rPr>
        <w:t xml:space="preserve"> </w:t>
      </w:r>
      <w:proofErr w:type="spellStart"/>
      <w:r w:rsidRPr="00665030">
        <w:rPr>
          <w:spacing w:val="-1"/>
          <w:lang w:val="es-ES" w:eastAsia="es-CO"/>
        </w:rPr>
        <w:t>d</w:t>
      </w:r>
      <w:r w:rsidRPr="00665030">
        <w:rPr>
          <w:lang w:val="es-ES" w:eastAsia="es-CO"/>
        </w:rPr>
        <w:t>e</w:t>
      </w:r>
      <w:proofErr w:type="spellEnd"/>
      <w:r w:rsidRPr="00665030">
        <w:rPr>
          <w:spacing w:val="45"/>
          <w:lang w:val="es-ES" w:eastAsia="es-CO"/>
        </w:rPr>
        <w:t xml:space="preserve"> </w:t>
      </w:r>
      <w:r w:rsidRPr="00665030">
        <w:rPr>
          <w:lang w:val="es-ES" w:eastAsia="es-CO"/>
        </w:rPr>
        <w:t>a</w:t>
      </w:r>
      <w:r w:rsidRPr="00665030">
        <w:rPr>
          <w:spacing w:val="-2"/>
          <w:lang w:val="es-ES" w:eastAsia="es-CO"/>
        </w:rPr>
        <w:t>c</w:t>
      </w:r>
      <w:r w:rsidRPr="00665030">
        <w:rPr>
          <w:spacing w:val="-1"/>
          <w:lang w:val="es-ES" w:eastAsia="es-CO"/>
        </w:rPr>
        <w:t>u</w:t>
      </w:r>
      <w:r w:rsidRPr="00665030">
        <w:rPr>
          <w:lang w:val="es-ES" w:eastAsia="es-CO"/>
        </w:rPr>
        <w:t>erdo</w:t>
      </w:r>
      <w:r w:rsidRPr="00665030">
        <w:rPr>
          <w:spacing w:val="42"/>
          <w:lang w:val="es-ES" w:eastAsia="es-CO"/>
        </w:rPr>
        <w:t xml:space="preserve"> </w:t>
      </w:r>
      <w:r w:rsidRPr="00665030">
        <w:rPr>
          <w:lang w:val="es-ES" w:eastAsia="es-CO"/>
        </w:rPr>
        <w:t>c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>n</w:t>
      </w:r>
      <w:r w:rsidRPr="00665030">
        <w:rPr>
          <w:spacing w:val="41"/>
          <w:lang w:val="es-ES" w:eastAsia="es-CO"/>
        </w:rPr>
        <w:t xml:space="preserve"> </w:t>
      </w:r>
      <w:r w:rsidRPr="00665030">
        <w:rPr>
          <w:lang w:val="es-ES" w:eastAsia="es-CO"/>
        </w:rPr>
        <w:t>las</w:t>
      </w:r>
      <w:r w:rsidRPr="00665030">
        <w:rPr>
          <w:spacing w:val="41"/>
          <w:lang w:val="es-ES" w:eastAsia="es-CO"/>
        </w:rPr>
        <w:t xml:space="preserve"> </w:t>
      </w:r>
      <w:r w:rsidRPr="00665030">
        <w:rPr>
          <w:lang w:val="es-ES" w:eastAsia="es-CO"/>
        </w:rPr>
        <w:t>c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nd</w:t>
      </w:r>
      <w:r w:rsidRPr="00665030">
        <w:rPr>
          <w:lang w:val="es-ES" w:eastAsia="es-CO"/>
        </w:rPr>
        <w:t>ic</w:t>
      </w:r>
      <w:r w:rsidRPr="00665030">
        <w:rPr>
          <w:spacing w:val="-3"/>
          <w:lang w:val="es-ES" w:eastAsia="es-CO"/>
        </w:rPr>
        <w:t>i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es</w:t>
      </w:r>
      <w:r w:rsidRPr="00665030">
        <w:rPr>
          <w:spacing w:val="40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g</w:t>
      </w:r>
      <w:r w:rsidRPr="00665030">
        <w:rPr>
          <w:lang w:val="es-ES" w:eastAsia="es-CO"/>
        </w:rPr>
        <w:t>enerales</w:t>
      </w:r>
      <w:r w:rsidRPr="00665030">
        <w:rPr>
          <w:spacing w:val="42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d</w:t>
      </w:r>
      <w:r w:rsidRPr="00665030">
        <w:rPr>
          <w:lang w:val="es-ES" w:eastAsia="es-CO"/>
        </w:rPr>
        <w:t>e</w:t>
      </w:r>
      <w:r w:rsidRPr="00665030">
        <w:rPr>
          <w:spacing w:val="42"/>
          <w:lang w:val="es-ES" w:eastAsia="es-CO"/>
        </w:rPr>
        <w:t xml:space="preserve"> </w:t>
      </w:r>
      <w:r w:rsidRPr="00665030">
        <w:rPr>
          <w:lang w:val="es-ES" w:eastAsia="es-CO"/>
        </w:rPr>
        <w:t>l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>s t</w:t>
      </w:r>
      <w:r w:rsidRPr="00665030">
        <w:rPr>
          <w:spacing w:val="1"/>
          <w:lang w:val="es-ES" w:eastAsia="es-CO"/>
        </w:rPr>
        <w:t>é</w:t>
      </w:r>
      <w:r w:rsidRPr="00665030">
        <w:rPr>
          <w:lang w:val="es-ES" w:eastAsia="es-CO"/>
        </w:rPr>
        <w:t>r</w:t>
      </w:r>
      <w:r w:rsidRPr="00665030">
        <w:rPr>
          <w:spacing w:val="1"/>
          <w:lang w:val="es-ES" w:eastAsia="es-CO"/>
        </w:rPr>
        <w:t>m</w:t>
      </w:r>
      <w:r w:rsidRPr="00665030">
        <w:rPr>
          <w:lang w:val="es-ES" w:eastAsia="es-CO"/>
        </w:rPr>
        <w:t>i</w:t>
      </w:r>
      <w:r w:rsidRPr="00665030">
        <w:rPr>
          <w:spacing w:val="-4"/>
          <w:lang w:val="es-ES" w:eastAsia="es-CO"/>
        </w:rPr>
        <w:t>n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>s</w:t>
      </w:r>
      <w:r w:rsidRPr="00665030">
        <w:rPr>
          <w:spacing w:val="15"/>
          <w:lang w:val="es-ES" w:eastAsia="es-CO"/>
        </w:rPr>
        <w:t xml:space="preserve"> </w:t>
      </w:r>
      <w:r w:rsidRPr="00665030">
        <w:rPr>
          <w:lang w:val="es-ES" w:eastAsia="es-CO"/>
        </w:rPr>
        <w:t>y</w:t>
      </w:r>
      <w:r w:rsidRPr="00665030">
        <w:rPr>
          <w:spacing w:val="18"/>
          <w:lang w:val="es-ES" w:eastAsia="es-CO"/>
        </w:rPr>
        <w:t xml:space="preserve"> </w:t>
      </w:r>
      <w:r w:rsidRPr="00665030">
        <w:rPr>
          <w:spacing w:val="-2"/>
          <w:lang w:val="es-ES" w:eastAsia="es-CO"/>
        </w:rPr>
        <w:t>c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nd</w:t>
      </w:r>
      <w:r w:rsidRPr="00665030">
        <w:rPr>
          <w:lang w:val="es-ES" w:eastAsia="es-CO"/>
        </w:rPr>
        <w:t>ici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3"/>
          <w:lang w:val="es-ES" w:eastAsia="es-CO"/>
        </w:rPr>
        <w:t>n</w:t>
      </w:r>
      <w:r w:rsidRPr="00665030">
        <w:rPr>
          <w:lang w:val="es-ES" w:eastAsia="es-CO"/>
        </w:rPr>
        <w:t>es</w:t>
      </w:r>
      <w:r w:rsidRPr="00665030">
        <w:rPr>
          <w:spacing w:val="18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d</w:t>
      </w:r>
      <w:r w:rsidRPr="00665030">
        <w:rPr>
          <w:lang w:val="es-ES" w:eastAsia="es-CO"/>
        </w:rPr>
        <w:t>e</w:t>
      </w:r>
      <w:r w:rsidRPr="00665030">
        <w:rPr>
          <w:spacing w:val="15"/>
          <w:lang w:val="es-ES" w:eastAsia="es-CO"/>
        </w:rPr>
        <w:t xml:space="preserve"> </w:t>
      </w:r>
      <w:r w:rsidRPr="00665030">
        <w:rPr>
          <w:lang w:val="es-ES" w:eastAsia="es-CO"/>
        </w:rPr>
        <w:t>c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tr</w:t>
      </w:r>
      <w:r w:rsidRPr="00665030">
        <w:rPr>
          <w:spacing w:val="-2"/>
          <w:lang w:val="es-ES" w:eastAsia="es-CO"/>
        </w:rPr>
        <w:t>a</w:t>
      </w:r>
      <w:r w:rsidRPr="00665030">
        <w:rPr>
          <w:lang w:val="es-ES" w:eastAsia="es-CO"/>
        </w:rPr>
        <w:t>tac</w:t>
      </w:r>
      <w:r w:rsidRPr="00665030">
        <w:rPr>
          <w:spacing w:val="-2"/>
          <w:lang w:val="es-ES" w:eastAsia="es-CO"/>
        </w:rPr>
        <w:t>i</w:t>
      </w:r>
      <w:r w:rsidRPr="00665030">
        <w:rPr>
          <w:spacing w:val="1"/>
          <w:lang w:val="es-ES" w:eastAsia="es-CO"/>
        </w:rPr>
        <w:t>ó</w:t>
      </w:r>
      <w:r w:rsidRPr="00665030">
        <w:rPr>
          <w:lang w:val="es-ES" w:eastAsia="es-CO"/>
        </w:rPr>
        <w:t>n</w:t>
      </w:r>
      <w:r w:rsidRPr="00665030">
        <w:rPr>
          <w:spacing w:val="16"/>
          <w:lang w:val="es-ES" w:eastAsia="es-CO"/>
        </w:rPr>
        <w:t xml:space="preserve"> </w:t>
      </w:r>
      <w:r w:rsidRPr="00665030">
        <w:rPr>
          <w:lang w:val="es-ES" w:eastAsia="es-CO"/>
        </w:rPr>
        <w:t>cu</w:t>
      </w:r>
      <w:r w:rsidRPr="00665030">
        <w:rPr>
          <w:spacing w:val="-2"/>
          <w:lang w:val="es-ES" w:eastAsia="es-CO"/>
        </w:rPr>
        <w:t>y</w:t>
      </w:r>
      <w:r w:rsidRPr="00665030">
        <w:rPr>
          <w:lang w:val="es-ES" w:eastAsia="es-CO"/>
        </w:rPr>
        <w:t>o</w:t>
      </w:r>
      <w:r w:rsidRPr="00665030">
        <w:rPr>
          <w:spacing w:val="16"/>
          <w:lang w:val="es-ES" w:eastAsia="es-CO"/>
        </w:rPr>
        <w:t xml:space="preserve"> 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b</w:t>
      </w:r>
      <w:r w:rsidRPr="00665030">
        <w:rPr>
          <w:lang w:val="es-ES" w:eastAsia="es-CO"/>
        </w:rPr>
        <w:t>je</w:t>
      </w:r>
      <w:r w:rsidRPr="00665030">
        <w:rPr>
          <w:spacing w:val="-1"/>
          <w:lang w:val="es-ES" w:eastAsia="es-CO"/>
        </w:rPr>
        <w:t>t</w:t>
      </w:r>
      <w:r w:rsidRPr="00665030">
        <w:rPr>
          <w:lang w:val="es-ES" w:eastAsia="es-CO"/>
        </w:rPr>
        <w:t>o</w:t>
      </w:r>
      <w:r w:rsidRPr="00665030">
        <w:rPr>
          <w:spacing w:val="16"/>
          <w:lang w:val="es-ES" w:eastAsia="es-CO"/>
        </w:rPr>
        <w:t xml:space="preserve"> </w:t>
      </w:r>
      <w:r w:rsidRPr="00665030">
        <w:rPr>
          <w:lang w:val="es-ES" w:eastAsia="es-CO"/>
        </w:rPr>
        <w:t>es</w:t>
      </w:r>
      <w:r w:rsidRPr="00665030">
        <w:rPr>
          <w:spacing w:val="2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“P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spacing w:val="1"/>
          <w:lang w:val="es-ES" w:eastAsia="es-CO"/>
        </w:rPr>
        <w:t>T</w:t>
      </w:r>
      <w:r w:rsidRPr="00665030">
        <w:rPr>
          <w:b/>
          <w:bCs/>
          <w:spacing w:val="-2"/>
          <w:lang w:val="es-ES" w:eastAsia="es-CO"/>
        </w:rPr>
        <w:t>A</w:t>
      </w:r>
      <w:r w:rsidRPr="00665030">
        <w:rPr>
          <w:b/>
          <w:bCs/>
          <w:spacing w:val="1"/>
          <w:lang w:val="es-ES" w:eastAsia="es-CO"/>
        </w:rPr>
        <w:t>CI</w:t>
      </w:r>
      <w:r w:rsidRPr="00665030">
        <w:rPr>
          <w:b/>
          <w:bCs/>
          <w:spacing w:val="-3"/>
          <w:lang w:val="es-ES" w:eastAsia="es-CO"/>
        </w:rPr>
        <w:t>Ó</w:t>
      </w:r>
      <w:r w:rsidRPr="00665030">
        <w:rPr>
          <w:b/>
          <w:bCs/>
          <w:lang w:val="es-ES" w:eastAsia="es-CO"/>
        </w:rPr>
        <w:t>N</w:t>
      </w:r>
      <w:r w:rsidRPr="00665030">
        <w:rPr>
          <w:b/>
          <w:bCs/>
          <w:spacing w:val="18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D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17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ER</w:t>
      </w:r>
      <w:r w:rsidRPr="00665030">
        <w:rPr>
          <w:b/>
          <w:bCs/>
          <w:spacing w:val="-3"/>
          <w:lang w:val="es-ES" w:eastAsia="es-CO"/>
        </w:rPr>
        <w:t>V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spacing w:val="1"/>
          <w:lang w:val="es-ES" w:eastAsia="es-CO"/>
        </w:rPr>
        <w:t>CI</w:t>
      </w:r>
      <w:r w:rsidRPr="00665030">
        <w:rPr>
          <w:b/>
          <w:bCs/>
          <w:lang w:val="es-ES" w:eastAsia="es-CO"/>
        </w:rPr>
        <w:t>O</w:t>
      </w:r>
      <w:r w:rsidRPr="00665030">
        <w:rPr>
          <w:b/>
          <w:bCs/>
          <w:spacing w:val="14"/>
          <w:lang w:val="es-ES" w:eastAsia="es-CO"/>
        </w:rPr>
        <w:t xml:space="preserve"> 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spacing w:val="-1"/>
          <w:lang w:val="es-ES" w:eastAsia="es-CO"/>
        </w:rPr>
        <w:t>N</w:t>
      </w:r>
      <w:r w:rsidRPr="00665030">
        <w:rPr>
          <w:b/>
          <w:bCs/>
          <w:spacing w:val="1"/>
          <w:lang w:val="es-ES" w:eastAsia="es-CO"/>
        </w:rPr>
        <w:t>T</w:t>
      </w:r>
      <w:r w:rsidRPr="00665030">
        <w:rPr>
          <w:b/>
          <w:bCs/>
          <w:spacing w:val="-2"/>
          <w:lang w:val="es-ES" w:eastAsia="es-CO"/>
        </w:rPr>
        <w:t>E</w:t>
      </w:r>
      <w:r w:rsidRPr="00665030">
        <w:rPr>
          <w:b/>
          <w:bCs/>
          <w:spacing w:val="1"/>
          <w:lang w:val="es-ES" w:eastAsia="es-CO"/>
        </w:rPr>
        <w:t>G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lang w:val="es-ES" w:eastAsia="es-CO"/>
        </w:rPr>
        <w:t>AL</w:t>
      </w:r>
      <w:r w:rsidRPr="00665030">
        <w:rPr>
          <w:b/>
          <w:bCs/>
          <w:spacing w:val="18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D</w:t>
      </w:r>
      <w:r w:rsidRPr="00665030">
        <w:rPr>
          <w:b/>
          <w:bCs/>
          <w:lang w:val="es-ES" w:eastAsia="es-CO"/>
        </w:rPr>
        <w:t>E ASEO</w:t>
      </w:r>
      <w:r w:rsidRPr="00665030">
        <w:rPr>
          <w:b/>
          <w:bCs/>
          <w:spacing w:val="19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PA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20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LA</w:t>
      </w:r>
      <w:r w:rsidRPr="00665030">
        <w:rPr>
          <w:b/>
          <w:bCs/>
          <w:spacing w:val="20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3"/>
          <w:lang w:val="es-ES" w:eastAsia="es-CO"/>
        </w:rPr>
        <w:t>M</w:t>
      </w:r>
      <w:r w:rsidRPr="00665030">
        <w:rPr>
          <w:b/>
          <w:bCs/>
          <w:lang w:val="es-ES" w:eastAsia="es-CO"/>
        </w:rPr>
        <w:t>PR</w:t>
      </w:r>
      <w:r w:rsidRPr="00665030">
        <w:rPr>
          <w:b/>
          <w:bCs/>
          <w:spacing w:val="1"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18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PARA</w:t>
      </w:r>
      <w:r w:rsidRPr="00665030">
        <w:rPr>
          <w:b/>
          <w:bCs/>
          <w:spacing w:val="18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LA</w:t>
      </w:r>
      <w:r w:rsidRPr="00665030">
        <w:rPr>
          <w:b/>
          <w:bCs/>
          <w:spacing w:val="20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G</w:t>
      </w:r>
      <w:r w:rsidRPr="00665030">
        <w:rPr>
          <w:b/>
          <w:bCs/>
          <w:lang w:val="es-ES" w:eastAsia="es-CO"/>
        </w:rPr>
        <w:t>U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lang w:val="es-ES" w:eastAsia="es-CO"/>
        </w:rPr>
        <w:t>DAD</w:t>
      </w:r>
      <w:r w:rsidRPr="00665030">
        <w:rPr>
          <w:b/>
          <w:bCs/>
          <w:spacing w:val="20"/>
          <w:lang w:val="es-ES" w:eastAsia="es-CO"/>
        </w:rPr>
        <w:t xml:space="preserve"> </w:t>
      </w:r>
      <w:r w:rsidRPr="00665030">
        <w:rPr>
          <w:b/>
          <w:bCs/>
          <w:spacing w:val="-3"/>
          <w:lang w:val="es-ES" w:eastAsia="es-CO"/>
        </w:rPr>
        <w:t>U</w:t>
      </w:r>
      <w:r w:rsidRPr="00665030">
        <w:rPr>
          <w:b/>
          <w:bCs/>
          <w:lang w:val="es-ES" w:eastAsia="es-CO"/>
        </w:rPr>
        <w:t>R</w:t>
      </w:r>
      <w:r w:rsidRPr="00665030">
        <w:rPr>
          <w:b/>
          <w:bCs/>
          <w:spacing w:val="-1"/>
          <w:lang w:val="es-ES" w:eastAsia="es-CO"/>
        </w:rPr>
        <w:t>B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-1"/>
          <w:lang w:val="es-ES" w:eastAsia="es-CO"/>
        </w:rPr>
        <w:t>N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-E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U</w:t>
      </w:r>
      <w:r w:rsidRPr="00665030">
        <w:rPr>
          <w:b/>
          <w:bCs/>
          <w:spacing w:val="-57"/>
          <w:lang w:val="es-ES" w:eastAsia="es-CO"/>
        </w:rPr>
        <w:t>,</w:t>
      </w:r>
      <w:r w:rsidRPr="00665030">
        <w:rPr>
          <w:b/>
          <w:bCs/>
          <w:lang w:val="es-ES" w:eastAsia="es-CO"/>
        </w:rPr>
        <w:t>”</w:t>
      </w:r>
      <w:r w:rsidRPr="00665030">
        <w:rPr>
          <w:b/>
          <w:bCs/>
          <w:spacing w:val="21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p</w:t>
      </w:r>
      <w:r w:rsidRPr="00665030">
        <w:rPr>
          <w:lang w:val="es-ES" w:eastAsia="es-CO"/>
        </w:rPr>
        <w:t>re</w:t>
      </w:r>
      <w:r w:rsidRPr="00665030">
        <w:rPr>
          <w:spacing w:val="-2"/>
          <w:lang w:val="es-ES" w:eastAsia="es-CO"/>
        </w:rPr>
        <w:t>s</w:t>
      </w:r>
      <w:r w:rsidRPr="00665030">
        <w:rPr>
          <w:lang w:val="es-ES" w:eastAsia="es-CO"/>
        </w:rPr>
        <w:t>ento</w:t>
      </w:r>
      <w:r w:rsidRPr="00665030">
        <w:rPr>
          <w:spacing w:val="21"/>
          <w:lang w:val="es-ES" w:eastAsia="es-CO"/>
        </w:rPr>
        <w:t xml:space="preserve"> </w:t>
      </w:r>
      <w:r w:rsidRPr="00665030">
        <w:rPr>
          <w:lang w:val="es-ES" w:eastAsia="es-CO"/>
        </w:rPr>
        <w:t>la</w:t>
      </w:r>
      <w:r w:rsidRPr="00665030">
        <w:rPr>
          <w:spacing w:val="19"/>
          <w:lang w:val="es-ES" w:eastAsia="es-CO"/>
        </w:rPr>
        <w:t xml:space="preserve"> </w:t>
      </w:r>
      <w:r w:rsidRPr="00665030">
        <w:rPr>
          <w:lang w:val="es-ES" w:eastAsia="es-CO"/>
        </w:rPr>
        <w:t>s</w:t>
      </w:r>
      <w:r w:rsidRPr="00665030">
        <w:rPr>
          <w:spacing w:val="-3"/>
          <w:lang w:val="es-ES" w:eastAsia="es-CO"/>
        </w:rPr>
        <w:t>i</w:t>
      </w:r>
      <w:r w:rsidRPr="00665030">
        <w:rPr>
          <w:spacing w:val="-1"/>
          <w:lang w:val="es-ES" w:eastAsia="es-CO"/>
        </w:rPr>
        <w:t>gu</w:t>
      </w:r>
      <w:r w:rsidRPr="00665030">
        <w:rPr>
          <w:lang w:val="es-ES" w:eastAsia="es-CO"/>
        </w:rPr>
        <w:t>ie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te</w:t>
      </w:r>
      <w:r w:rsidRPr="00665030">
        <w:rPr>
          <w:spacing w:val="20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p</w:t>
      </w:r>
      <w:r w:rsidRPr="00665030">
        <w:rPr>
          <w:lang w:val="es-ES" w:eastAsia="es-CO"/>
        </w:rPr>
        <w:t>r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pu</w:t>
      </w:r>
      <w:r w:rsidRPr="00665030">
        <w:rPr>
          <w:lang w:val="es-ES" w:eastAsia="es-CO"/>
        </w:rPr>
        <w:t>e</w:t>
      </w:r>
      <w:r w:rsidRPr="00665030">
        <w:rPr>
          <w:spacing w:val="-2"/>
          <w:lang w:val="es-ES" w:eastAsia="es-CO"/>
        </w:rPr>
        <w:t>st</w:t>
      </w:r>
      <w:r w:rsidRPr="00665030">
        <w:rPr>
          <w:lang w:val="es-ES" w:eastAsia="es-CO"/>
        </w:rPr>
        <w:t>a</w:t>
      </w:r>
      <w:r w:rsidR="00DB5A5F" w:rsidRPr="00665030">
        <w:rPr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ec</w:t>
      </w:r>
      <w:r w:rsidRPr="00665030">
        <w:rPr>
          <w:spacing w:val="2"/>
          <w:position w:val="1"/>
          <w:lang w:val="es-ES" w:eastAsia="es-CO"/>
        </w:rPr>
        <w:t>o</w:t>
      </w:r>
      <w:r w:rsidRPr="00665030">
        <w:rPr>
          <w:spacing w:val="-3"/>
          <w:position w:val="1"/>
          <w:lang w:val="es-ES" w:eastAsia="es-CO"/>
        </w:rPr>
        <w:t>n</w:t>
      </w:r>
      <w:r w:rsidRPr="00665030">
        <w:rPr>
          <w:spacing w:val="-1"/>
          <w:position w:val="1"/>
          <w:lang w:val="es-ES" w:eastAsia="es-CO"/>
        </w:rPr>
        <w:t>ó</w:t>
      </w: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position w:val="1"/>
          <w:lang w:val="es-ES" w:eastAsia="es-CO"/>
        </w:rPr>
        <w:t>ica:</w:t>
      </w:r>
    </w:p>
    <w:p w14:paraId="4E326913" w14:textId="77777777" w:rsidR="00B8275C" w:rsidRPr="00665030" w:rsidRDefault="00B8275C" w:rsidP="00DB5A5F">
      <w:pPr>
        <w:spacing w:line="240" w:lineRule="auto"/>
        <w:jc w:val="both"/>
        <w:rPr>
          <w:lang w:val="es-ES"/>
        </w:rPr>
      </w:pPr>
    </w:p>
    <w:p w14:paraId="7EF5CC33" w14:textId="77777777" w:rsidR="00EF75DC" w:rsidRPr="00665030" w:rsidRDefault="00EF75DC" w:rsidP="00DB5A5F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p w14:paraId="36A7B99D" w14:textId="77777777" w:rsidR="00EF75DC" w:rsidRPr="00665030" w:rsidRDefault="00EF75DC" w:rsidP="00DB5A5F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spacing w:val="-1"/>
          <w:position w:val="1"/>
          <w:lang w:val="es-ES" w:eastAsia="es-CO"/>
        </w:rPr>
        <w:t>o</w:t>
      </w:r>
      <w:r w:rsidRPr="00665030">
        <w:rPr>
          <w:b/>
          <w:bCs/>
          <w:position w:val="1"/>
          <w:lang w:val="es-ES" w:eastAsia="es-CO"/>
        </w:rPr>
        <w:t>ta</w:t>
      </w:r>
      <w:r w:rsidRPr="00665030">
        <w:rPr>
          <w:b/>
          <w:bCs/>
          <w:spacing w:val="48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1</w:t>
      </w:r>
      <w:r w:rsidRPr="00665030">
        <w:rPr>
          <w:b/>
          <w:bCs/>
          <w:position w:val="1"/>
          <w:lang w:val="es-ES" w:eastAsia="es-CO"/>
        </w:rPr>
        <w:t>:</w:t>
      </w:r>
      <w:r w:rsidRPr="00665030">
        <w:rPr>
          <w:b/>
          <w:bCs/>
          <w:spacing w:val="46"/>
          <w:position w:val="1"/>
          <w:lang w:val="es-ES" w:eastAsia="es-CO"/>
        </w:rPr>
        <w:t xml:space="preserve"> </w:t>
      </w:r>
      <w:r w:rsidRPr="00665030">
        <w:rPr>
          <w:spacing w:val="1"/>
          <w:position w:val="1"/>
          <w:lang w:val="es-ES" w:eastAsia="es-CO"/>
        </w:rPr>
        <w:t>L</w:t>
      </w:r>
      <w:r w:rsidRPr="00665030">
        <w:rPr>
          <w:spacing w:val="-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49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p</w:t>
      </w:r>
      <w:r w:rsidRPr="00665030">
        <w:rPr>
          <w:position w:val="1"/>
          <w:lang w:val="es-ES" w:eastAsia="es-CO"/>
        </w:rPr>
        <w:t>r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ci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46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eb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48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i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cl</w:t>
      </w:r>
      <w:r w:rsidRPr="00665030">
        <w:rPr>
          <w:spacing w:val="-1"/>
          <w:position w:val="1"/>
          <w:lang w:val="es-ES" w:eastAsia="es-CO"/>
        </w:rPr>
        <w:t>u</w:t>
      </w:r>
      <w:r w:rsidRPr="00665030">
        <w:rPr>
          <w:position w:val="1"/>
          <w:lang w:val="es-ES" w:eastAsia="es-CO"/>
        </w:rPr>
        <w:t xml:space="preserve">ir: 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-1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la</w:t>
      </w:r>
      <w:r w:rsidRPr="00665030">
        <w:rPr>
          <w:spacing w:val="-1"/>
          <w:position w:val="1"/>
          <w:lang w:val="es-ES" w:eastAsia="es-CO"/>
        </w:rPr>
        <w:t>r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,</w:t>
      </w:r>
      <w:r w:rsidRPr="00665030">
        <w:rPr>
          <w:spacing w:val="49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a</w:t>
      </w:r>
      <w:r w:rsidRPr="00665030">
        <w:rPr>
          <w:spacing w:val="-1"/>
          <w:position w:val="1"/>
          <w:lang w:val="es-ES" w:eastAsia="es-CO"/>
        </w:rPr>
        <w:t>u</w:t>
      </w:r>
      <w:r w:rsidRPr="00665030">
        <w:rPr>
          <w:position w:val="1"/>
          <w:lang w:val="es-ES" w:eastAsia="es-CO"/>
        </w:rPr>
        <w:t>xil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position w:val="1"/>
          <w:lang w:val="es-ES" w:eastAsia="es-CO"/>
        </w:rPr>
        <w:t>o</w:t>
      </w:r>
      <w:r w:rsidRPr="00665030">
        <w:rPr>
          <w:spacing w:val="47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d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49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tra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s</w:t>
      </w:r>
      <w:r w:rsidRPr="00665030">
        <w:rPr>
          <w:spacing w:val="-3"/>
          <w:position w:val="1"/>
          <w:lang w:val="es-ES" w:eastAsia="es-CO"/>
        </w:rPr>
        <w:t>p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rte,</w:t>
      </w:r>
      <w:r w:rsidRPr="00665030">
        <w:rPr>
          <w:spacing w:val="47"/>
          <w:position w:val="1"/>
          <w:lang w:val="es-ES" w:eastAsia="es-CO"/>
        </w:rPr>
        <w:t xml:space="preserve"> </w:t>
      </w:r>
      <w:r w:rsidRPr="00665030">
        <w:rPr>
          <w:spacing w:val="-1"/>
          <w:position w:val="1"/>
          <w:lang w:val="es-ES" w:eastAsia="es-CO"/>
        </w:rPr>
        <w:t>p</w:t>
      </w:r>
      <w:r w:rsidRPr="00665030">
        <w:rPr>
          <w:position w:val="1"/>
          <w:lang w:val="es-ES" w:eastAsia="es-CO"/>
        </w:rPr>
        <w:t>res</w:t>
      </w:r>
      <w:r w:rsidRPr="00665030">
        <w:rPr>
          <w:spacing w:val="-2"/>
          <w:position w:val="1"/>
          <w:lang w:val="es-ES" w:eastAsia="es-CO"/>
        </w:rPr>
        <w:t>t</w:t>
      </w:r>
      <w:r w:rsidRPr="00665030">
        <w:rPr>
          <w:position w:val="1"/>
          <w:lang w:val="es-ES" w:eastAsia="es-CO"/>
        </w:rPr>
        <w:t>aci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spacing w:val="-3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es</w:t>
      </w:r>
      <w:r w:rsidRPr="00665030">
        <w:rPr>
          <w:spacing w:val="49"/>
          <w:position w:val="1"/>
          <w:lang w:val="es-ES" w:eastAsia="es-CO"/>
        </w:rPr>
        <w:t xml:space="preserve"> </w:t>
      </w:r>
      <w:r w:rsidRPr="00665030">
        <w:rPr>
          <w:spacing w:val="-2"/>
          <w:position w:val="1"/>
          <w:lang w:val="es-ES" w:eastAsia="es-CO"/>
        </w:rPr>
        <w:t>s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cia</w:t>
      </w:r>
      <w:r w:rsidRPr="00665030">
        <w:rPr>
          <w:spacing w:val="-3"/>
          <w:position w:val="1"/>
          <w:lang w:val="es-ES" w:eastAsia="es-CO"/>
        </w:rPr>
        <w:t>l</w:t>
      </w:r>
      <w:r w:rsidRPr="00665030">
        <w:rPr>
          <w:spacing w:val="-2"/>
          <w:position w:val="1"/>
          <w:lang w:val="es-ES" w:eastAsia="es-CO"/>
        </w:rPr>
        <w:t>e</w:t>
      </w:r>
      <w:r w:rsidRPr="00665030">
        <w:rPr>
          <w:position w:val="1"/>
          <w:lang w:val="es-ES" w:eastAsia="es-CO"/>
        </w:rPr>
        <w:t>s</w:t>
      </w:r>
    </w:p>
    <w:p w14:paraId="5B8883E4" w14:textId="77777777" w:rsidR="00EF75DC" w:rsidRPr="00665030" w:rsidRDefault="00EF75DC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665030">
        <w:rPr>
          <w:lang w:val="es-ES" w:eastAsia="es-CO"/>
        </w:rPr>
        <w:t>(p</w:t>
      </w:r>
      <w:r w:rsidRPr="00665030">
        <w:rPr>
          <w:spacing w:val="-1"/>
          <w:lang w:val="es-ES" w:eastAsia="es-CO"/>
        </w:rPr>
        <w:t>r</w:t>
      </w:r>
      <w:r w:rsidRPr="00665030">
        <w:rPr>
          <w:lang w:val="es-ES" w:eastAsia="es-CO"/>
        </w:rPr>
        <w:t>i</w:t>
      </w:r>
      <w:r w:rsidRPr="00665030">
        <w:rPr>
          <w:spacing w:val="1"/>
          <w:lang w:val="es-ES" w:eastAsia="es-CO"/>
        </w:rPr>
        <w:t>m</w:t>
      </w:r>
      <w:r w:rsidRPr="00665030">
        <w:rPr>
          <w:lang w:val="es-ES" w:eastAsia="es-CO"/>
        </w:rPr>
        <w:t xml:space="preserve">a,  </w:t>
      </w:r>
      <w:r w:rsidRPr="00665030">
        <w:rPr>
          <w:spacing w:val="26"/>
          <w:lang w:val="es-ES" w:eastAsia="es-CO"/>
        </w:rPr>
        <w:t xml:space="preserve"> </w:t>
      </w:r>
      <w:r w:rsidRPr="00665030">
        <w:rPr>
          <w:lang w:val="es-ES" w:eastAsia="es-CO"/>
        </w:rPr>
        <w:t>c</w:t>
      </w:r>
      <w:r w:rsidRPr="00665030">
        <w:rPr>
          <w:spacing w:val="-2"/>
          <w:lang w:val="es-ES" w:eastAsia="es-CO"/>
        </w:rPr>
        <w:t>e</w:t>
      </w:r>
      <w:r w:rsidRPr="00665030">
        <w:rPr>
          <w:lang w:val="es-ES" w:eastAsia="es-CO"/>
        </w:rPr>
        <w:t>sa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 xml:space="preserve">tías,  </w:t>
      </w:r>
      <w:r w:rsidRPr="00665030">
        <w:rPr>
          <w:spacing w:val="25"/>
          <w:lang w:val="es-ES" w:eastAsia="es-CO"/>
        </w:rPr>
        <w:t xml:space="preserve"> </w:t>
      </w:r>
      <w:r w:rsidRPr="00665030">
        <w:rPr>
          <w:spacing w:val="1"/>
          <w:lang w:val="es-ES" w:eastAsia="es-CO"/>
        </w:rPr>
        <w:t>v</w:t>
      </w:r>
      <w:r w:rsidRPr="00665030">
        <w:rPr>
          <w:lang w:val="es-ES" w:eastAsia="es-CO"/>
        </w:rPr>
        <w:t>acac</w:t>
      </w:r>
      <w:r w:rsidRPr="00665030">
        <w:rPr>
          <w:spacing w:val="-2"/>
          <w:lang w:val="es-ES" w:eastAsia="es-CO"/>
        </w:rPr>
        <w:t>i</w:t>
      </w:r>
      <w:r w:rsidRPr="00665030">
        <w:rPr>
          <w:spacing w:val="1"/>
          <w:lang w:val="es-ES" w:eastAsia="es-CO"/>
        </w:rPr>
        <w:t>o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 xml:space="preserve">es,  </w:t>
      </w:r>
      <w:r w:rsidRPr="00665030">
        <w:rPr>
          <w:spacing w:val="27"/>
          <w:lang w:val="es-ES" w:eastAsia="es-CO"/>
        </w:rPr>
        <w:t xml:space="preserve"> </w:t>
      </w:r>
      <w:r w:rsidRPr="00665030">
        <w:rPr>
          <w:lang w:val="es-ES" w:eastAsia="es-CO"/>
        </w:rPr>
        <w:t>i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>t</w:t>
      </w:r>
      <w:r w:rsidRPr="00665030">
        <w:rPr>
          <w:spacing w:val="1"/>
          <w:lang w:val="es-ES" w:eastAsia="es-CO"/>
        </w:rPr>
        <w:t>e</w:t>
      </w:r>
      <w:r w:rsidRPr="00665030">
        <w:rPr>
          <w:spacing w:val="-3"/>
          <w:lang w:val="es-ES" w:eastAsia="es-CO"/>
        </w:rPr>
        <w:t>r</w:t>
      </w:r>
      <w:r w:rsidRPr="00665030">
        <w:rPr>
          <w:lang w:val="es-ES" w:eastAsia="es-CO"/>
        </w:rPr>
        <w:t>es</w:t>
      </w:r>
      <w:r w:rsidRPr="00665030">
        <w:rPr>
          <w:spacing w:val="-1"/>
          <w:lang w:val="es-ES" w:eastAsia="es-CO"/>
        </w:rPr>
        <w:t>e</w:t>
      </w:r>
      <w:r w:rsidRPr="00665030">
        <w:rPr>
          <w:lang w:val="es-ES" w:eastAsia="es-CO"/>
        </w:rPr>
        <w:t xml:space="preserve">s),  </w:t>
      </w:r>
      <w:r w:rsidRPr="00665030">
        <w:rPr>
          <w:spacing w:val="26"/>
          <w:lang w:val="es-ES" w:eastAsia="es-CO"/>
        </w:rPr>
        <w:t xml:space="preserve"> </w:t>
      </w:r>
      <w:r w:rsidRPr="00665030">
        <w:rPr>
          <w:lang w:val="es-ES" w:eastAsia="es-CO"/>
        </w:rPr>
        <w:t>seg</w:t>
      </w:r>
      <w:r w:rsidRPr="00665030">
        <w:rPr>
          <w:spacing w:val="-1"/>
          <w:lang w:val="es-ES" w:eastAsia="es-CO"/>
        </w:rPr>
        <w:t>u</w:t>
      </w:r>
      <w:r w:rsidRPr="00665030">
        <w:rPr>
          <w:lang w:val="es-ES" w:eastAsia="es-CO"/>
        </w:rPr>
        <w:t>ri</w:t>
      </w:r>
      <w:r w:rsidRPr="00665030">
        <w:rPr>
          <w:spacing w:val="-4"/>
          <w:lang w:val="es-ES" w:eastAsia="es-CO"/>
        </w:rPr>
        <w:t>d</w:t>
      </w:r>
      <w:r w:rsidRPr="00665030">
        <w:rPr>
          <w:lang w:val="es-ES" w:eastAsia="es-CO"/>
        </w:rPr>
        <w:t xml:space="preserve">ad  </w:t>
      </w:r>
      <w:r w:rsidRPr="00665030">
        <w:rPr>
          <w:spacing w:val="25"/>
          <w:lang w:val="es-ES" w:eastAsia="es-CO"/>
        </w:rPr>
        <w:t xml:space="preserve"> </w:t>
      </w:r>
      <w:r w:rsidRPr="00665030">
        <w:rPr>
          <w:lang w:val="es-ES" w:eastAsia="es-CO"/>
        </w:rPr>
        <w:t>s</w:t>
      </w:r>
      <w:r w:rsidRPr="00665030">
        <w:rPr>
          <w:spacing w:val="1"/>
          <w:lang w:val="es-ES" w:eastAsia="es-CO"/>
        </w:rPr>
        <w:t>o</w:t>
      </w:r>
      <w:r w:rsidRPr="00665030">
        <w:rPr>
          <w:lang w:val="es-ES" w:eastAsia="es-CO"/>
        </w:rPr>
        <w:t xml:space="preserve">cial  </w:t>
      </w:r>
      <w:r w:rsidRPr="00665030">
        <w:rPr>
          <w:spacing w:val="26"/>
          <w:lang w:val="es-ES" w:eastAsia="es-CO"/>
        </w:rPr>
        <w:t xml:space="preserve"> </w:t>
      </w:r>
      <w:r w:rsidRPr="00665030">
        <w:rPr>
          <w:lang w:val="es-ES" w:eastAsia="es-CO"/>
        </w:rPr>
        <w:t>(sal</w:t>
      </w:r>
      <w:r w:rsidRPr="00665030">
        <w:rPr>
          <w:spacing w:val="-1"/>
          <w:lang w:val="es-ES" w:eastAsia="es-CO"/>
        </w:rPr>
        <w:t>ud</w:t>
      </w:r>
      <w:r w:rsidRPr="00665030">
        <w:rPr>
          <w:lang w:val="es-ES" w:eastAsia="es-CO"/>
        </w:rPr>
        <w:t xml:space="preserve">,  </w:t>
      </w:r>
      <w:r w:rsidRPr="00665030">
        <w:rPr>
          <w:spacing w:val="26"/>
          <w:lang w:val="es-ES" w:eastAsia="es-CO"/>
        </w:rPr>
        <w:t xml:space="preserve"> </w:t>
      </w:r>
      <w:r w:rsidRPr="00665030">
        <w:rPr>
          <w:spacing w:val="-1"/>
          <w:lang w:val="es-ES" w:eastAsia="es-CO"/>
        </w:rPr>
        <w:t>p</w:t>
      </w:r>
      <w:r w:rsidRPr="00665030">
        <w:rPr>
          <w:lang w:val="es-ES" w:eastAsia="es-CO"/>
        </w:rPr>
        <w:t>ensi</w:t>
      </w:r>
      <w:r w:rsidRPr="00665030">
        <w:rPr>
          <w:spacing w:val="-2"/>
          <w:lang w:val="es-ES" w:eastAsia="es-CO"/>
        </w:rPr>
        <w:t>ó</w:t>
      </w:r>
      <w:r w:rsidRPr="00665030">
        <w:rPr>
          <w:spacing w:val="-1"/>
          <w:lang w:val="es-ES" w:eastAsia="es-CO"/>
        </w:rPr>
        <w:t>n</w:t>
      </w:r>
      <w:r w:rsidRPr="00665030">
        <w:rPr>
          <w:lang w:val="es-ES" w:eastAsia="es-CO"/>
        </w:rPr>
        <w:t xml:space="preserve">,  </w:t>
      </w:r>
      <w:r w:rsidRPr="00665030">
        <w:rPr>
          <w:spacing w:val="26"/>
          <w:lang w:val="es-ES" w:eastAsia="es-CO"/>
        </w:rPr>
        <w:t xml:space="preserve"> </w:t>
      </w:r>
      <w:r w:rsidRPr="00665030">
        <w:rPr>
          <w:lang w:val="es-ES" w:eastAsia="es-CO"/>
        </w:rPr>
        <w:t>AR</w:t>
      </w:r>
      <w:r w:rsidRPr="00665030">
        <w:rPr>
          <w:spacing w:val="4"/>
          <w:lang w:val="es-ES" w:eastAsia="es-CO"/>
        </w:rPr>
        <w:t>P</w:t>
      </w:r>
      <w:r w:rsidRPr="00665030">
        <w:rPr>
          <w:spacing w:val="-2"/>
          <w:lang w:val="es-ES" w:eastAsia="es-CO"/>
        </w:rPr>
        <w:t>)</w:t>
      </w:r>
      <w:r w:rsidRPr="00665030">
        <w:rPr>
          <w:lang w:val="es-ES" w:eastAsia="es-CO"/>
        </w:rPr>
        <w:t>,</w:t>
      </w:r>
    </w:p>
    <w:p w14:paraId="1F38A316" w14:textId="77777777" w:rsidR="00EF75DC" w:rsidRPr="00665030" w:rsidRDefault="00EF75DC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665030">
        <w:rPr>
          <w:spacing w:val="1"/>
          <w:position w:val="1"/>
          <w:lang w:val="es-ES" w:eastAsia="es-CO"/>
        </w:rPr>
        <w:t>P</w:t>
      </w:r>
      <w:r w:rsidRPr="00665030">
        <w:rPr>
          <w:position w:val="1"/>
          <w:lang w:val="es-ES" w:eastAsia="es-CO"/>
        </w:rPr>
        <w:t>ara</w:t>
      </w:r>
      <w:r w:rsidRPr="00665030">
        <w:rPr>
          <w:spacing w:val="-1"/>
          <w:position w:val="1"/>
          <w:lang w:val="es-ES" w:eastAsia="es-CO"/>
        </w:rPr>
        <w:t>f</w:t>
      </w:r>
      <w:r w:rsidRPr="00665030">
        <w:rPr>
          <w:position w:val="1"/>
          <w:lang w:val="es-ES" w:eastAsia="es-CO"/>
        </w:rPr>
        <w:t>isca</w:t>
      </w:r>
      <w:r w:rsidRPr="00665030">
        <w:rPr>
          <w:spacing w:val="-3"/>
          <w:position w:val="1"/>
          <w:lang w:val="es-ES" w:eastAsia="es-CO"/>
        </w:rPr>
        <w:t>l</w:t>
      </w:r>
      <w:r w:rsidRPr="00665030">
        <w:rPr>
          <w:position w:val="1"/>
          <w:lang w:val="es-ES" w:eastAsia="es-CO"/>
        </w:rPr>
        <w:t>es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(</w:t>
      </w:r>
      <w:r w:rsidRPr="00665030">
        <w:rPr>
          <w:spacing w:val="-3"/>
          <w:position w:val="1"/>
          <w:lang w:val="es-ES" w:eastAsia="es-CO"/>
        </w:rPr>
        <w:t>S</w:t>
      </w:r>
      <w:r w:rsidRPr="00665030">
        <w:rPr>
          <w:position w:val="1"/>
          <w:lang w:val="es-ES" w:eastAsia="es-CO"/>
        </w:rPr>
        <w:t>ena, ICB</w:t>
      </w:r>
      <w:r w:rsidRPr="00665030">
        <w:rPr>
          <w:spacing w:val="-1"/>
          <w:position w:val="1"/>
          <w:lang w:val="es-ES" w:eastAsia="es-CO"/>
        </w:rPr>
        <w:t>F</w:t>
      </w:r>
      <w:r w:rsidRPr="00665030">
        <w:rPr>
          <w:position w:val="1"/>
          <w:lang w:val="es-ES" w:eastAsia="es-CO"/>
        </w:rPr>
        <w:t xml:space="preserve">, </w:t>
      </w:r>
      <w:r w:rsidRPr="00665030">
        <w:rPr>
          <w:spacing w:val="-2"/>
          <w:position w:val="1"/>
          <w:lang w:val="es-ES" w:eastAsia="es-CO"/>
        </w:rPr>
        <w:t>C</w:t>
      </w:r>
      <w:r w:rsidRPr="00665030">
        <w:rPr>
          <w:spacing w:val="-3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 xml:space="preserve">ja de </w:t>
      </w:r>
      <w:r w:rsidRPr="00665030">
        <w:rPr>
          <w:spacing w:val="-2"/>
          <w:position w:val="1"/>
          <w:lang w:val="es-ES" w:eastAsia="es-CO"/>
        </w:rPr>
        <w:t>C</w:t>
      </w:r>
      <w:r w:rsidRPr="00665030">
        <w:rPr>
          <w:spacing w:val="1"/>
          <w:position w:val="1"/>
          <w:lang w:val="es-ES" w:eastAsia="es-CO"/>
        </w:rPr>
        <w:t>om</w:t>
      </w:r>
      <w:r w:rsidRPr="00665030">
        <w:rPr>
          <w:spacing w:val="-3"/>
          <w:position w:val="1"/>
          <w:lang w:val="es-ES" w:eastAsia="es-CO"/>
        </w:rPr>
        <w:t>p</w:t>
      </w:r>
      <w:r w:rsidRPr="00665030">
        <w:rPr>
          <w:position w:val="1"/>
          <w:lang w:val="es-ES" w:eastAsia="es-CO"/>
        </w:rPr>
        <w:t>ensac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),</w:t>
      </w:r>
      <w:r w:rsidRPr="00665030">
        <w:rPr>
          <w:spacing w:val="1"/>
          <w:position w:val="1"/>
          <w:lang w:val="es-ES" w:eastAsia="es-CO"/>
        </w:rPr>
        <w:t xml:space="preserve"> </w:t>
      </w:r>
      <w:r w:rsidRPr="00665030">
        <w:rPr>
          <w:spacing w:val="-3"/>
          <w:position w:val="1"/>
          <w:lang w:val="es-ES" w:eastAsia="es-CO"/>
        </w:rPr>
        <w:t>d</w:t>
      </w:r>
      <w:r w:rsidRPr="00665030">
        <w:rPr>
          <w:spacing w:val="1"/>
          <w:position w:val="1"/>
          <w:lang w:val="es-ES" w:eastAsia="es-CO"/>
        </w:rPr>
        <w:t>o</w:t>
      </w:r>
      <w:r w:rsidRPr="00665030">
        <w:rPr>
          <w:position w:val="1"/>
          <w:lang w:val="es-ES" w:eastAsia="es-CO"/>
        </w:rPr>
        <w:t>t</w:t>
      </w:r>
      <w:r w:rsidRPr="00665030">
        <w:rPr>
          <w:spacing w:val="-2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ci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, a</w:t>
      </w:r>
      <w:r w:rsidRPr="00665030">
        <w:rPr>
          <w:spacing w:val="-3"/>
          <w:position w:val="1"/>
          <w:lang w:val="es-ES" w:eastAsia="es-CO"/>
        </w:rPr>
        <w:t>d</w:t>
      </w:r>
      <w:r w:rsidRPr="00665030">
        <w:rPr>
          <w:spacing w:val="1"/>
          <w:position w:val="1"/>
          <w:lang w:val="es-ES" w:eastAsia="es-CO"/>
        </w:rPr>
        <w:t>m</w:t>
      </w:r>
      <w:r w:rsidRPr="00665030">
        <w:rPr>
          <w:position w:val="1"/>
          <w:lang w:val="es-ES" w:eastAsia="es-CO"/>
        </w:rPr>
        <w:t>i</w:t>
      </w:r>
      <w:r w:rsidRPr="00665030">
        <w:rPr>
          <w:spacing w:val="-1"/>
          <w:position w:val="1"/>
          <w:lang w:val="es-ES" w:eastAsia="es-CO"/>
        </w:rPr>
        <w:t>n</w:t>
      </w:r>
      <w:r w:rsidRPr="00665030">
        <w:rPr>
          <w:position w:val="1"/>
          <w:lang w:val="es-ES" w:eastAsia="es-CO"/>
        </w:rPr>
        <w:t>istrac</w:t>
      </w:r>
      <w:r w:rsidRPr="00665030">
        <w:rPr>
          <w:spacing w:val="-3"/>
          <w:position w:val="1"/>
          <w:lang w:val="es-ES" w:eastAsia="es-CO"/>
        </w:rPr>
        <w:t>i</w:t>
      </w:r>
      <w:r w:rsidRPr="00665030">
        <w:rPr>
          <w:spacing w:val="1"/>
          <w:position w:val="1"/>
          <w:lang w:val="es-ES" w:eastAsia="es-CO"/>
        </w:rPr>
        <w:t>ó</w:t>
      </w:r>
      <w:r w:rsidRPr="00665030">
        <w:rPr>
          <w:position w:val="1"/>
          <w:lang w:val="es-ES" w:eastAsia="es-CO"/>
        </w:rPr>
        <w:t>n</w:t>
      </w:r>
      <w:r w:rsidRPr="00665030">
        <w:rPr>
          <w:spacing w:val="-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e</w:t>
      </w:r>
      <w:r w:rsidRPr="00665030">
        <w:rPr>
          <w:spacing w:val="-1"/>
          <w:position w:val="1"/>
          <w:lang w:val="es-ES" w:eastAsia="es-CO"/>
        </w:rPr>
        <w:t xml:space="preserve"> </w:t>
      </w:r>
      <w:r w:rsidRPr="00665030">
        <w:rPr>
          <w:position w:val="1"/>
          <w:lang w:val="es-ES" w:eastAsia="es-CO"/>
        </w:rPr>
        <w:t>IV</w:t>
      </w:r>
      <w:r w:rsidRPr="00665030">
        <w:rPr>
          <w:spacing w:val="-1"/>
          <w:position w:val="1"/>
          <w:lang w:val="es-ES" w:eastAsia="es-CO"/>
        </w:rPr>
        <w:t>A</w:t>
      </w:r>
      <w:r w:rsidRPr="00665030">
        <w:rPr>
          <w:position w:val="1"/>
          <w:lang w:val="es-ES" w:eastAsia="es-CO"/>
        </w:rPr>
        <w:t>.</w:t>
      </w:r>
    </w:p>
    <w:p w14:paraId="5AD553FD" w14:textId="77777777" w:rsidR="00EF75DC" w:rsidRPr="00665030" w:rsidRDefault="00EF75DC" w:rsidP="00DB5A5F">
      <w:pPr>
        <w:spacing w:line="240" w:lineRule="auto"/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DD232F" w:rsidRPr="00665030" w14:paraId="28484A79" w14:textId="77777777" w:rsidTr="00ED2C03">
        <w:tc>
          <w:tcPr>
            <w:tcW w:w="959" w:type="dxa"/>
            <w:shd w:val="clear" w:color="auto" w:fill="A6A6A6"/>
          </w:tcPr>
          <w:p w14:paraId="4503F850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14:paraId="4459E204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14:paraId="47407BD5" w14:textId="77777777" w:rsidR="00DB5A5F" w:rsidRPr="00665030" w:rsidRDefault="00DB5A5F" w:rsidP="00DB5A5F">
            <w:pPr>
              <w:spacing w:line="240" w:lineRule="auto"/>
              <w:jc w:val="center"/>
              <w:rPr>
                <w:lang w:val="es-ES"/>
              </w:rPr>
            </w:pP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14:paraId="0FDB860E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14:paraId="73B27B3C" w14:textId="77777777" w:rsidR="00DB5A5F" w:rsidRPr="00665030" w:rsidRDefault="00DB5A5F" w:rsidP="00DB5A5F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14:paraId="212E96D3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 xml:space="preserve">OR </w:t>
            </w:r>
            <w:r w:rsidRPr="00665030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665030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665030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L</w:t>
            </w:r>
          </w:p>
          <w:p w14:paraId="135CD108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0" w:right="-20"/>
              <w:jc w:val="center"/>
              <w:rPr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S</w:t>
            </w:r>
            <w:r w:rsidRPr="00665030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E</w:t>
            </w:r>
            <w:r w:rsidRPr="00665030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RV</w:t>
            </w:r>
            <w:r w:rsidRPr="00665030">
              <w:rPr>
                <w:b/>
                <w:bCs/>
                <w:sz w:val="18"/>
                <w:szCs w:val="18"/>
                <w:lang w:val="es-ES" w:eastAsia="es-CO"/>
              </w:rPr>
              <w:t>I</w:t>
            </w:r>
            <w:r w:rsidRPr="00665030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C</w:t>
            </w:r>
            <w:r w:rsidRPr="00665030">
              <w:rPr>
                <w:b/>
                <w:bCs/>
                <w:sz w:val="18"/>
                <w:szCs w:val="18"/>
                <w:lang w:val="es-ES" w:eastAsia="es-CO"/>
              </w:rPr>
              <w:t>IO</w:t>
            </w:r>
          </w:p>
          <w:p w14:paraId="6ACBD21B" w14:textId="77777777" w:rsidR="00DB5A5F" w:rsidRPr="00665030" w:rsidRDefault="00DB5A5F" w:rsidP="00DB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ME</w:t>
            </w:r>
            <w:r w:rsidRPr="00665030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NS</w:t>
            </w:r>
            <w:r w:rsidRPr="00665030">
              <w:rPr>
                <w:b/>
                <w:bCs/>
                <w:sz w:val="18"/>
                <w:szCs w:val="18"/>
                <w:lang w:val="es-ES" w:eastAsia="es-CO"/>
              </w:rPr>
              <w:t>U</w:t>
            </w:r>
            <w:r w:rsidRPr="00665030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A</w:t>
            </w:r>
            <w:r w:rsidRPr="00665030">
              <w:rPr>
                <w:b/>
                <w:bCs/>
                <w:sz w:val="18"/>
                <w:szCs w:val="18"/>
                <w:lang w:val="es-ES" w:eastAsia="es-CO"/>
              </w:rPr>
              <w:t>L</w:t>
            </w:r>
          </w:p>
        </w:tc>
      </w:tr>
      <w:tr w:rsidR="00DD232F" w:rsidRPr="00665030" w14:paraId="79A4618E" w14:textId="77777777" w:rsidTr="00DD232F">
        <w:tc>
          <w:tcPr>
            <w:tcW w:w="959" w:type="dxa"/>
          </w:tcPr>
          <w:p w14:paraId="785DD6C0" w14:textId="77777777" w:rsidR="00DB5A5F" w:rsidRPr="00665030" w:rsidRDefault="00ED2C03" w:rsidP="00ED2C03">
            <w:pPr>
              <w:spacing w:line="240" w:lineRule="auto"/>
              <w:jc w:val="center"/>
              <w:rPr>
                <w:lang w:val="es-ES"/>
              </w:rPr>
            </w:pPr>
            <w:r w:rsidRPr="00665030">
              <w:rPr>
                <w:lang w:val="es-ES"/>
              </w:rPr>
              <w:t>1</w:t>
            </w:r>
          </w:p>
        </w:tc>
        <w:tc>
          <w:tcPr>
            <w:tcW w:w="5386" w:type="dxa"/>
          </w:tcPr>
          <w:p w14:paraId="430478F0" w14:textId="77777777" w:rsidR="00DB5A5F" w:rsidRPr="00665030" w:rsidRDefault="00ED2C03" w:rsidP="00ED2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OPERARIO DE ASEO DE TIEMPO COMPLETO, INCLUYENDO ENTREGA DE INSUMOS </w:t>
            </w:r>
          </w:p>
        </w:tc>
        <w:tc>
          <w:tcPr>
            <w:tcW w:w="1276" w:type="dxa"/>
          </w:tcPr>
          <w:p w14:paraId="1DA06C53" w14:textId="77777777" w:rsidR="00DB5A5F" w:rsidRPr="00665030" w:rsidRDefault="00ED2C03" w:rsidP="00ED2C03">
            <w:pPr>
              <w:spacing w:line="240" w:lineRule="auto"/>
              <w:jc w:val="center"/>
              <w:rPr>
                <w:lang w:val="es-ES"/>
              </w:rPr>
            </w:pPr>
            <w:r w:rsidRPr="00665030"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14:paraId="2E687D87" w14:textId="77777777" w:rsidR="00DB5A5F" w:rsidRPr="00665030" w:rsidRDefault="00DB5A5F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DD232F" w:rsidRPr="00665030" w14:paraId="51B3AC99" w14:textId="77777777" w:rsidTr="00DD232F">
        <w:tc>
          <w:tcPr>
            <w:tcW w:w="959" w:type="dxa"/>
          </w:tcPr>
          <w:p w14:paraId="323F89A9" w14:textId="77777777" w:rsidR="00DB5A5F" w:rsidRPr="00665030" w:rsidRDefault="00DB5A5F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5386" w:type="dxa"/>
          </w:tcPr>
          <w:p w14:paraId="4A90E2A6" w14:textId="77777777" w:rsidR="00DB5A5F" w:rsidRPr="00665030" w:rsidRDefault="00DB5A5F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1276" w:type="dxa"/>
          </w:tcPr>
          <w:p w14:paraId="3353D45F" w14:textId="77777777" w:rsidR="00DB5A5F" w:rsidRPr="00665030" w:rsidRDefault="00DB5A5F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1357" w:type="dxa"/>
          </w:tcPr>
          <w:p w14:paraId="320700BA" w14:textId="77777777" w:rsidR="00DB5A5F" w:rsidRPr="00665030" w:rsidRDefault="00DB5A5F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ED2C03" w:rsidRPr="00665030" w14:paraId="611B5020" w14:textId="77777777" w:rsidTr="00ED2C03">
        <w:trPr>
          <w:trHeight w:val="325"/>
        </w:trPr>
        <w:tc>
          <w:tcPr>
            <w:tcW w:w="7621" w:type="dxa"/>
            <w:gridSpan w:val="3"/>
          </w:tcPr>
          <w:p w14:paraId="74F138EE" w14:textId="77777777" w:rsidR="00ED2C03" w:rsidRPr="00665030" w:rsidRDefault="00ED2C03" w:rsidP="00ED2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14:paraId="6521EA03" w14:textId="77777777" w:rsidR="00ED2C03" w:rsidRPr="00665030" w:rsidRDefault="00ED2C03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ED2C03" w:rsidRPr="00665030" w14:paraId="7C4EB990" w14:textId="77777777" w:rsidTr="00ED2C03">
        <w:trPr>
          <w:trHeight w:val="275"/>
        </w:trPr>
        <w:tc>
          <w:tcPr>
            <w:tcW w:w="7621" w:type="dxa"/>
            <w:gridSpan w:val="3"/>
          </w:tcPr>
          <w:p w14:paraId="6FDDD010" w14:textId="77777777" w:rsidR="00ED2C03" w:rsidRPr="00665030" w:rsidRDefault="00ED2C03" w:rsidP="00ED2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14:paraId="2B83D9FE" w14:textId="77777777" w:rsidR="00ED2C03" w:rsidRPr="00665030" w:rsidRDefault="00ED2C03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ED2C03" w:rsidRPr="00665030" w14:paraId="35DD703D" w14:textId="77777777" w:rsidTr="00ED2C03">
        <w:tc>
          <w:tcPr>
            <w:tcW w:w="7621" w:type="dxa"/>
            <w:gridSpan w:val="3"/>
          </w:tcPr>
          <w:p w14:paraId="7331D6C6" w14:textId="77777777" w:rsidR="00ED2C03" w:rsidRPr="00665030" w:rsidRDefault="00ED2C03" w:rsidP="00ED2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665030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14:paraId="5A0967BC" w14:textId="77777777" w:rsidR="00ED2C03" w:rsidRPr="00665030" w:rsidRDefault="00ED2C03" w:rsidP="00DB5A5F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14:paraId="0B279EF1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</w:p>
    <w:p w14:paraId="0A0941AC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</w:p>
    <w:p w14:paraId="202906DA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</w:p>
    <w:p w14:paraId="60F8A8D8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14:paraId="3E724388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Proponente____________________________</w:t>
      </w:r>
    </w:p>
    <w:p w14:paraId="409582CF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Nombre del Representante Legal____________________________</w:t>
      </w:r>
    </w:p>
    <w:p w14:paraId="42C82733" w14:textId="77777777" w:rsidR="00DB5A5F" w:rsidRPr="00665030" w:rsidRDefault="00DB5A5F" w:rsidP="00DB5A5F">
      <w:pPr>
        <w:spacing w:line="240" w:lineRule="auto"/>
        <w:jc w:val="both"/>
        <w:rPr>
          <w:lang w:val="es-ES"/>
        </w:rPr>
      </w:pPr>
      <w:r w:rsidRPr="00665030">
        <w:rPr>
          <w:lang w:val="es-ES"/>
        </w:rPr>
        <w:t>C. C. No. _____________________ de _______________</w:t>
      </w:r>
    </w:p>
    <w:p w14:paraId="1394ADDD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14:paraId="49DEC50F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665030">
        <w:rPr>
          <w:u w:val="single"/>
          <w:lang w:val="es-ES" w:eastAsia="es-CO"/>
        </w:rPr>
        <w:t xml:space="preserve">                           </w:t>
      </w:r>
      <w:r w:rsidRPr="00665030">
        <w:rPr>
          <w:spacing w:val="-18"/>
          <w:u w:val="single"/>
          <w:lang w:val="es-ES" w:eastAsia="es-CO"/>
        </w:rPr>
        <w:t xml:space="preserve"> </w:t>
      </w:r>
    </w:p>
    <w:p w14:paraId="023ABF1F" w14:textId="77777777" w:rsidR="00DB5A5F" w:rsidRPr="00665030" w:rsidRDefault="00DB5A5F" w:rsidP="00DB5A5F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___________________________________________________</w:t>
      </w:r>
    </w:p>
    <w:p w14:paraId="22C2C69B" w14:textId="77777777" w:rsidR="00DB5A5F" w:rsidRPr="00665030" w:rsidRDefault="00DB5A5F" w:rsidP="00DB5A5F">
      <w:pPr>
        <w:spacing w:line="240" w:lineRule="auto"/>
        <w:ind w:left="720"/>
        <w:jc w:val="center"/>
        <w:rPr>
          <w:lang w:val="es-ES"/>
        </w:rPr>
      </w:pPr>
      <w:r w:rsidRPr="00665030">
        <w:rPr>
          <w:lang w:val="es-ES"/>
        </w:rPr>
        <w:t>(Firma del Proponente o de su Representante Legal)</w:t>
      </w:r>
    </w:p>
    <w:p w14:paraId="2549E096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before="16" w:after="0" w:line="240" w:lineRule="auto"/>
        <w:ind w:left="40" w:right="-20"/>
        <w:jc w:val="both"/>
        <w:rPr>
          <w:lang w:val="es-ES" w:eastAsia="es-CO"/>
        </w:rPr>
      </w:pPr>
    </w:p>
    <w:p w14:paraId="1E398E6B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O</w:t>
      </w:r>
      <w:r w:rsidRPr="00665030">
        <w:rPr>
          <w:b/>
          <w:bCs/>
          <w:spacing w:val="-2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 xml:space="preserve">A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1</w:t>
      </w:r>
      <w:r w:rsidRPr="00665030">
        <w:rPr>
          <w:b/>
          <w:bCs/>
          <w:position w:val="1"/>
          <w:lang w:val="es-ES" w:eastAsia="es-CO"/>
        </w:rPr>
        <w:t xml:space="preserve">: </w:t>
      </w:r>
      <w:r w:rsidRPr="00665030">
        <w:rPr>
          <w:b/>
          <w:bCs/>
          <w:spacing w:val="37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 xml:space="preserve">A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>OD</w:t>
      </w:r>
      <w:r w:rsidRPr="00665030">
        <w:rPr>
          <w:b/>
          <w:bCs/>
          <w:spacing w:val="-1"/>
          <w:position w:val="1"/>
          <w:lang w:val="es-ES" w:eastAsia="es-CO"/>
        </w:rPr>
        <w:t>O</w:t>
      </w:r>
      <w:r w:rsidRPr="00665030">
        <w:rPr>
          <w:b/>
          <w:bCs/>
          <w:position w:val="1"/>
          <w:lang w:val="es-ES" w:eastAsia="es-CO"/>
        </w:rPr>
        <w:t xml:space="preserve">S </w:t>
      </w:r>
      <w:r w:rsidRPr="00665030">
        <w:rPr>
          <w:b/>
          <w:bCs/>
          <w:spacing w:val="38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 xml:space="preserve">LOS </w:t>
      </w:r>
      <w:r w:rsidRPr="00665030">
        <w:rPr>
          <w:b/>
          <w:bCs/>
          <w:spacing w:val="36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spacing w:val="-1"/>
          <w:position w:val="1"/>
          <w:lang w:val="es-ES" w:eastAsia="es-CO"/>
        </w:rPr>
        <w:t>N</w:t>
      </w:r>
      <w:r w:rsidRPr="00665030">
        <w:rPr>
          <w:b/>
          <w:bCs/>
          <w:spacing w:val="1"/>
          <w:position w:val="1"/>
          <w:lang w:val="es-ES" w:eastAsia="es-CO"/>
        </w:rPr>
        <w:t>T</w:t>
      </w:r>
      <w:r w:rsidRPr="00665030">
        <w:rPr>
          <w:b/>
          <w:bCs/>
          <w:spacing w:val="-2"/>
          <w:position w:val="1"/>
          <w:lang w:val="es-ES" w:eastAsia="es-CO"/>
        </w:rPr>
        <w:t>E</w:t>
      </w:r>
      <w:r w:rsidRPr="00665030">
        <w:rPr>
          <w:b/>
          <w:bCs/>
          <w:position w:val="1"/>
          <w:lang w:val="es-ES" w:eastAsia="es-CO"/>
        </w:rPr>
        <w:t>RE</w:t>
      </w:r>
      <w:r w:rsidRPr="00665030">
        <w:rPr>
          <w:b/>
          <w:bCs/>
          <w:spacing w:val="-1"/>
          <w:position w:val="1"/>
          <w:lang w:val="es-ES" w:eastAsia="es-CO"/>
        </w:rPr>
        <w:t>S</w:t>
      </w:r>
      <w:r w:rsidRPr="00665030">
        <w:rPr>
          <w:b/>
          <w:bCs/>
          <w:position w:val="1"/>
          <w:lang w:val="es-ES" w:eastAsia="es-CO"/>
        </w:rPr>
        <w:t xml:space="preserve">ADOS </w:t>
      </w:r>
      <w:r w:rsidRPr="00665030">
        <w:rPr>
          <w:b/>
          <w:bCs/>
          <w:spacing w:val="38"/>
          <w:position w:val="1"/>
          <w:lang w:val="es-ES" w:eastAsia="es-CO"/>
        </w:rPr>
        <w:t xml:space="preserve"> </w:t>
      </w:r>
      <w:r w:rsidRPr="00665030">
        <w:rPr>
          <w:b/>
          <w:bCs/>
          <w:spacing w:val="-1"/>
          <w:position w:val="1"/>
          <w:lang w:val="es-ES" w:eastAsia="es-CO"/>
        </w:rPr>
        <w:t>S</w:t>
      </w:r>
      <w:r w:rsidRPr="00665030">
        <w:rPr>
          <w:b/>
          <w:bCs/>
          <w:position w:val="1"/>
          <w:lang w:val="es-ES" w:eastAsia="es-CO"/>
        </w:rPr>
        <w:t xml:space="preserve">E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 xml:space="preserve">LES </w:t>
      </w:r>
      <w:r w:rsidRPr="00665030">
        <w:rPr>
          <w:b/>
          <w:bCs/>
          <w:spacing w:val="39"/>
          <w:position w:val="1"/>
          <w:lang w:val="es-ES" w:eastAsia="es-CO"/>
        </w:rPr>
        <w:t xml:space="preserve"> </w:t>
      </w:r>
      <w:r w:rsidRPr="00665030">
        <w:rPr>
          <w:b/>
          <w:bCs/>
          <w:spacing w:val="-3"/>
          <w:position w:val="1"/>
          <w:lang w:val="es-ES" w:eastAsia="es-CO"/>
        </w:rPr>
        <w:t>S</w:t>
      </w:r>
      <w:r w:rsidRPr="00665030">
        <w:rPr>
          <w:b/>
          <w:bCs/>
          <w:position w:val="1"/>
          <w:lang w:val="es-ES" w:eastAsia="es-CO"/>
        </w:rPr>
        <w:t>OL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spacing w:val="-2"/>
          <w:position w:val="1"/>
          <w:lang w:val="es-ES" w:eastAsia="es-CO"/>
        </w:rPr>
        <w:t>C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spacing w:val="-1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 xml:space="preserve">A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Q</w:t>
      </w:r>
      <w:r w:rsidRPr="00665030">
        <w:rPr>
          <w:b/>
          <w:bCs/>
          <w:spacing w:val="-3"/>
          <w:position w:val="1"/>
          <w:lang w:val="es-ES" w:eastAsia="es-CO"/>
        </w:rPr>
        <w:t>U</w:t>
      </w:r>
      <w:r w:rsidRPr="00665030">
        <w:rPr>
          <w:b/>
          <w:bCs/>
          <w:position w:val="1"/>
          <w:lang w:val="es-ES" w:eastAsia="es-CO"/>
        </w:rPr>
        <w:t xml:space="preserve">E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 xml:space="preserve">EN </w:t>
      </w:r>
      <w:r w:rsidRPr="00665030">
        <w:rPr>
          <w:b/>
          <w:bCs/>
          <w:spacing w:val="39"/>
          <w:position w:val="1"/>
          <w:lang w:val="es-ES" w:eastAsia="es-CO"/>
        </w:rPr>
        <w:t xml:space="preserve"> </w:t>
      </w:r>
      <w:r w:rsidRPr="00665030">
        <w:rPr>
          <w:b/>
          <w:bCs/>
          <w:spacing w:val="-2"/>
          <w:position w:val="1"/>
          <w:lang w:val="es-ES" w:eastAsia="es-CO"/>
        </w:rPr>
        <w:t>C</w:t>
      </w:r>
      <w:r w:rsidRPr="00665030">
        <w:rPr>
          <w:b/>
          <w:bCs/>
          <w:position w:val="1"/>
          <w:lang w:val="es-ES" w:eastAsia="es-CO"/>
        </w:rPr>
        <w:t xml:space="preserve">ASO </w:t>
      </w:r>
      <w:r w:rsidRPr="00665030">
        <w:rPr>
          <w:b/>
          <w:bCs/>
          <w:spacing w:val="39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 xml:space="preserve">DE </w:t>
      </w:r>
      <w:r w:rsidRPr="00665030">
        <w:rPr>
          <w:b/>
          <w:bCs/>
          <w:spacing w:val="40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D</w:t>
      </w:r>
      <w:r w:rsidRPr="00665030">
        <w:rPr>
          <w:b/>
          <w:bCs/>
          <w:spacing w:val="-2"/>
          <w:position w:val="1"/>
          <w:lang w:val="es-ES" w:eastAsia="es-CO"/>
        </w:rPr>
        <w:t>E</w:t>
      </w:r>
      <w:r w:rsidRPr="00665030">
        <w:rPr>
          <w:b/>
          <w:bCs/>
          <w:spacing w:val="1"/>
          <w:position w:val="1"/>
          <w:lang w:val="es-ES" w:eastAsia="es-CO"/>
        </w:rPr>
        <w:t>CI</w:t>
      </w:r>
      <w:r w:rsidRPr="00665030">
        <w:rPr>
          <w:b/>
          <w:bCs/>
          <w:spacing w:val="-2"/>
          <w:position w:val="1"/>
          <w:lang w:val="es-ES" w:eastAsia="es-CO"/>
        </w:rPr>
        <w:t>D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position w:val="1"/>
          <w:lang w:val="es-ES" w:eastAsia="es-CO"/>
        </w:rPr>
        <w:t xml:space="preserve">R </w:t>
      </w:r>
      <w:r w:rsidRPr="00665030">
        <w:rPr>
          <w:b/>
          <w:bCs/>
          <w:spacing w:val="38"/>
          <w:position w:val="1"/>
          <w:lang w:val="es-ES" w:eastAsia="es-CO"/>
        </w:rPr>
        <w:t xml:space="preserve"> </w:t>
      </w:r>
      <w:r w:rsidRPr="00665030">
        <w:rPr>
          <w:b/>
          <w:bCs/>
          <w:spacing w:val="-1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O</w:t>
      </w:r>
    </w:p>
    <w:p w14:paraId="211973FE" w14:textId="77777777" w:rsidR="00DB5A5F" w:rsidRPr="00665030" w:rsidRDefault="00DB5A5F" w:rsidP="00DB5A5F">
      <w:pPr>
        <w:widowControl w:val="0"/>
        <w:autoSpaceDE w:val="0"/>
        <w:autoSpaceDN w:val="0"/>
        <w:adjustRightInd w:val="0"/>
        <w:spacing w:after="0" w:line="240" w:lineRule="auto"/>
        <w:ind w:left="40" w:right="59"/>
        <w:jc w:val="both"/>
        <w:rPr>
          <w:lang w:val="es-ES" w:eastAsia="es-CO"/>
        </w:rPr>
      </w:pPr>
      <w:r w:rsidRPr="00665030">
        <w:rPr>
          <w:b/>
          <w:bCs/>
          <w:lang w:val="es-ES" w:eastAsia="es-CO"/>
        </w:rPr>
        <w:t>PR</w:t>
      </w:r>
      <w:r w:rsidRPr="00665030">
        <w:rPr>
          <w:b/>
          <w:bCs/>
          <w:spacing w:val="1"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NT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1"/>
          <w:lang w:val="es-ES" w:eastAsia="es-CO"/>
        </w:rPr>
        <w:t>R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30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É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PR</w:t>
      </w:r>
      <w:r w:rsidRPr="00665030">
        <w:rPr>
          <w:b/>
          <w:bCs/>
          <w:spacing w:val="-2"/>
          <w:lang w:val="es-ES" w:eastAsia="es-CO"/>
        </w:rPr>
        <w:t>O</w:t>
      </w:r>
      <w:r w:rsidRPr="00665030">
        <w:rPr>
          <w:b/>
          <w:bCs/>
          <w:spacing w:val="1"/>
          <w:lang w:val="es-ES" w:eastAsia="es-CO"/>
        </w:rPr>
        <w:t>C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O</w:t>
      </w:r>
      <w:r w:rsidRPr="00665030">
        <w:rPr>
          <w:b/>
          <w:bCs/>
          <w:spacing w:val="31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DE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OL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spacing w:val="-2"/>
          <w:lang w:val="es-ES" w:eastAsia="es-CO"/>
        </w:rPr>
        <w:t>C</w:t>
      </w:r>
      <w:r w:rsidRPr="00665030">
        <w:rPr>
          <w:b/>
          <w:bCs/>
          <w:spacing w:val="1"/>
          <w:lang w:val="es-ES" w:eastAsia="es-CO"/>
        </w:rPr>
        <w:t>IT</w:t>
      </w:r>
      <w:r w:rsidRPr="00665030">
        <w:rPr>
          <w:b/>
          <w:bCs/>
          <w:lang w:val="es-ES" w:eastAsia="es-CO"/>
        </w:rPr>
        <w:t>UD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spacing w:val="-1"/>
          <w:lang w:val="es-ES" w:eastAsia="es-CO"/>
        </w:rPr>
        <w:t>V</w:t>
      </w:r>
      <w:r w:rsidRPr="00665030">
        <w:rPr>
          <w:b/>
          <w:bCs/>
          <w:lang w:val="es-ES" w:eastAsia="es-CO"/>
        </w:rPr>
        <w:t>ADA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D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3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O</w:t>
      </w:r>
      <w:r w:rsidRPr="00665030">
        <w:rPr>
          <w:b/>
          <w:bCs/>
          <w:spacing w:val="-1"/>
          <w:lang w:val="es-ES" w:eastAsia="es-CO"/>
        </w:rPr>
        <w:t>F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2"/>
          <w:lang w:val="es-ES" w:eastAsia="es-CO"/>
        </w:rPr>
        <w:t>R</w:t>
      </w:r>
      <w:r w:rsidRPr="00665030">
        <w:rPr>
          <w:b/>
          <w:bCs/>
          <w:spacing w:val="1"/>
          <w:lang w:val="es-ES" w:eastAsia="es-CO"/>
        </w:rPr>
        <w:t>T</w:t>
      </w:r>
      <w:r w:rsidRPr="00665030">
        <w:rPr>
          <w:b/>
          <w:bCs/>
          <w:spacing w:val="-2"/>
          <w:lang w:val="es-ES" w:eastAsia="es-CO"/>
        </w:rPr>
        <w:t>A</w:t>
      </w:r>
      <w:r w:rsidRPr="00665030">
        <w:rPr>
          <w:b/>
          <w:bCs/>
          <w:lang w:val="es-ES" w:eastAsia="es-CO"/>
        </w:rPr>
        <w:t>,</w:t>
      </w:r>
      <w:r w:rsidRPr="00665030">
        <w:rPr>
          <w:b/>
          <w:bCs/>
          <w:spacing w:val="33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spacing w:val="1"/>
          <w:lang w:val="es-ES" w:eastAsia="es-CO"/>
        </w:rPr>
        <w:t>N</w:t>
      </w:r>
      <w:r w:rsidRPr="00665030">
        <w:rPr>
          <w:b/>
          <w:bCs/>
          <w:lang w:val="es-ES" w:eastAsia="es-CO"/>
        </w:rPr>
        <w:t>F</w:t>
      </w:r>
      <w:r w:rsidRPr="00665030">
        <w:rPr>
          <w:b/>
          <w:bCs/>
          <w:spacing w:val="-1"/>
          <w:lang w:val="es-ES" w:eastAsia="es-CO"/>
        </w:rPr>
        <w:t>O</w:t>
      </w:r>
      <w:r w:rsidRPr="00665030">
        <w:rPr>
          <w:b/>
          <w:bCs/>
          <w:lang w:val="es-ES" w:eastAsia="es-CO"/>
        </w:rPr>
        <w:t>R</w:t>
      </w:r>
      <w:r w:rsidRPr="00665030">
        <w:rPr>
          <w:b/>
          <w:bCs/>
          <w:spacing w:val="-3"/>
          <w:lang w:val="es-ES" w:eastAsia="es-CO"/>
        </w:rPr>
        <w:t>M</w:t>
      </w:r>
      <w:r w:rsidRPr="00665030">
        <w:rPr>
          <w:b/>
          <w:bCs/>
          <w:lang w:val="es-ES" w:eastAsia="es-CO"/>
        </w:rPr>
        <w:t>AR</w:t>
      </w:r>
      <w:r w:rsidRPr="00665030">
        <w:rPr>
          <w:b/>
          <w:bCs/>
          <w:spacing w:val="33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LOS</w:t>
      </w:r>
      <w:r w:rsidRPr="00665030">
        <w:rPr>
          <w:b/>
          <w:bCs/>
          <w:spacing w:val="31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M</w:t>
      </w:r>
      <w:r w:rsidRPr="00665030">
        <w:rPr>
          <w:b/>
          <w:bCs/>
          <w:lang w:val="es-ES" w:eastAsia="es-CO"/>
        </w:rPr>
        <w:t>O</w:t>
      </w:r>
      <w:r w:rsidRPr="00665030">
        <w:rPr>
          <w:b/>
          <w:bCs/>
          <w:spacing w:val="-2"/>
          <w:lang w:val="es-ES" w:eastAsia="es-CO"/>
        </w:rPr>
        <w:t>T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spacing w:val="-1"/>
          <w:lang w:val="es-ES" w:eastAsia="es-CO"/>
        </w:rPr>
        <w:t>V</w:t>
      </w:r>
      <w:r w:rsidRPr="00665030">
        <w:rPr>
          <w:b/>
          <w:bCs/>
          <w:spacing w:val="-3"/>
          <w:lang w:val="es-ES" w:eastAsia="es-CO"/>
        </w:rPr>
        <w:t>O</w:t>
      </w:r>
      <w:r w:rsidRPr="00665030">
        <w:rPr>
          <w:b/>
          <w:bCs/>
          <w:lang w:val="es-ES" w:eastAsia="es-CO"/>
        </w:rPr>
        <w:t>S POR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LOS</w:t>
      </w:r>
      <w:r w:rsidRPr="00665030">
        <w:rPr>
          <w:b/>
          <w:bCs/>
          <w:spacing w:val="21"/>
          <w:lang w:val="es-ES" w:eastAsia="es-CO"/>
        </w:rPr>
        <w:t xml:space="preserve"> </w:t>
      </w:r>
      <w:r w:rsidRPr="00665030">
        <w:rPr>
          <w:b/>
          <w:bCs/>
          <w:spacing w:val="1"/>
          <w:lang w:val="es-ES" w:eastAsia="es-CO"/>
        </w:rPr>
        <w:t>C</w:t>
      </w:r>
      <w:r w:rsidRPr="00665030">
        <w:rPr>
          <w:b/>
          <w:bCs/>
          <w:lang w:val="es-ES" w:eastAsia="es-CO"/>
        </w:rPr>
        <w:t>UA</w:t>
      </w:r>
      <w:r w:rsidRPr="00665030">
        <w:rPr>
          <w:b/>
          <w:bCs/>
          <w:spacing w:val="-2"/>
          <w:lang w:val="es-ES" w:eastAsia="es-CO"/>
        </w:rPr>
        <w:t>L</w:t>
      </w:r>
      <w:r w:rsidRPr="00665030">
        <w:rPr>
          <w:b/>
          <w:bCs/>
          <w:lang w:val="es-ES" w:eastAsia="es-CO"/>
        </w:rPr>
        <w:t>ES</w:t>
      </w:r>
      <w:r w:rsidRPr="00665030">
        <w:rPr>
          <w:b/>
          <w:bCs/>
          <w:spacing w:val="24"/>
          <w:lang w:val="es-ES" w:eastAsia="es-CO"/>
        </w:rPr>
        <w:t xml:space="preserve"> 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2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1"/>
          <w:lang w:val="es-ES" w:eastAsia="es-CO"/>
        </w:rPr>
        <w:t>B</w:t>
      </w:r>
      <w:r w:rsidRPr="00665030">
        <w:rPr>
          <w:b/>
          <w:bCs/>
          <w:spacing w:val="-1"/>
          <w:lang w:val="es-ES" w:eastAsia="es-CO"/>
        </w:rPr>
        <w:t>ST</w:t>
      </w:r>
      <w:r w:rsidRPr="00665030">
        <w:rPr>
          <w:b/>
          <w:bCs/>
          <w:lang w:val="es-ES" w:eastAsia="es-CO"/>
        </w:rPr>
        <w:t>U</w:t>
      </w:r>
      <w:r w:rsidRPr="00665030">
        <w:rPr>
          <w:b/>
          <w:bCs/>
          <w:spacing w:val="-1"/>
          <w:lang w:val="es-ES" w:eastAsia="es-CO"/>
        </w:rPr>
        <w:t>V</w:t>
      </w:r>
      <w:r w:rsidRPr="00665030">
        <w:rPr>
          <w:b/>
          <w:bCs/>
          <w:lang w:val="es-ES" w:eastAsia="es-CO"/>
        </w:rPr>
        <w:t>O</w:t>
      </w:r>
      <w:r w:rsidRPr="00665030">
        <w:rPr>
          <w:b/>
          <w:bCs/>
          <w:spacing w:val="24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DE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P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-1"/>
          <w:lang w:val="es-ES" w:eastAsia="es-CO"/>
        </w:rPr>
        <w:t>R</w:t>
      </w:r>
      <w:r w:rsidRPr="00665030">
        <w:rPr>
          <w:b/>
          <w:bCs/>
          <w:spacing w:val="1"/>
          <w:lang w:val="es-ES" w:eastAsia="es-CO"/>
        </w:rPr>
        <w:t>T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spacing w:val="1"/>
          <w:lang w:val="es-ES" w:eastAsia="es-CO"/>
        </w:rPr>
        <w:t>C</w:t>
      </w:r>
      <w:r w:rsidRPr="00665030">
        <w:rPr>
          <w:b/>
          <w:bCs/>
          <w:spacing w:val="-1"/>
          <w:lang w:val="es-ES" w:eastAsia="es-CO"/>
        </w:rPr>
        <w:t>I</w:t>
      </w:r>
      <w:r w:rsidRPr="00665030">
        <w:rPr>
          <w:b/>
          <w:bCs/>
          <w:lang w:val="es-ES" w:eastAsia="es-CO"/>
        </w:rPr>
        <w:t>PAR</w:t>
      </w:r>
      <w:r w:rsidRPr="00665030">
        <w:rPr>
          <w:b/>
          <w:bCs/>
          <w:spacing w:val="22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E</w:t>
      </w:r>
      <w:r w:rsidRPr="00665030">
        <w:rPr>
          <w:b/>
          <w:bCs/>
          <w:lang w:val="es-ES" w:eastAsia="es-CO"/>
        </w:rPr>
        <w:t>N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E</w:t>
      </w:r>
      <w:r w:rsidRPr="00665030">
        <w:rPr>
          <w:b/>
          <w:bCs/>
          <w:lang w:val="es-ES" w:eastAsia="es-CO"/>
        </w:rPr>
        <w:t>L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PR</w:t>
      </w:r>
      <w:r w:rsidRPr="00665030">
        <w:rPr>
          <w:b/>
          <w:bCs/>
          <w:spacing w:val="-2"/>
          <w:lang w:val="es-ES" w:eastAsia="es-CO"/>
        </w:rPr>
        <w:t>O</w:t>
      </w:r>
      <w:r w:rsidRPr="00665030">
        <w:rPr>
          <w:b/>
          <w:bCs/>
          <w:spacing w:val="1"/>
          <w:lang w:val="es-ES" w:eastAsia="es-CO"/>
        </w:rPr>
        <w:t>C</w:t>
      </w:r>
      <w:r w:rsidRPr="00665030">
        <w:rPr>
          <w:b/>
          <w:bCs/>
          <w:lang w:val="es-ES" w:eastAsia="es-CO"/>
        </w:rPr>
        <w:t>E</w:t>
      </w:r>
      <w:r w:rsidRPr="00665030">
        <w:rPr>
          <w:b/>
          <w:bCs/>
          <w:spacing w:val="-1"/>
          <w:lang w:val="es-ES" w:eastAsia="es-CO"/>
        </w:rPr>
        <w:t>S</w:t>
      </w:r>
      <w:r w:rsidRPr="00665030">
        <w:rPr>
          <w:b/>
          <w:bCs/>
          <w:lang w:val="es-ES" w:eastAsia="es-CO"/>
        </w:rPr>
        <w:t xml:space="preserve">O. </w:t>
      </w:r>
      <w:r w:rsidRPr="00665030">
        <w:rPr>
          <w:b/>
          <w:bCs/>
          <w:spacing w:val="47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LO</w:t>
      </w:r>
      <w:r w:rsidRPr="00665030">
        <w:rPr>
          <w:b/>
          <w:bCs/>
          <w:spacing w:val="2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A</w:t>
      </w:r>
      <w:r w:rsidRPr="00665030">
        <w:rPr>
          <w:b/>
          <w:bCs/>
          <w:spacing w:val="-1"/>
          <w:lang w:val="es-ES" w:eastAsia="es-CO"/>
        </w:rPr>
        <w:t>N</w:t>
      </w:r>
      <w:r w:rsidRPr="00665030">
        <w:rPr>
          <w:b/>
          <w:bCs/>
          <w:spacing w:val="1"/>
          <w:lang w:val="es-ES" w:eastAsia="es-CO"/>
        </w:rPr>
        <w:t>T</w:t>
      </w:r>
      <w:r w:rsidRPr="00665030">
        <w:rPr>
          <w:b/>
          <w:bCs/>
          <w:spacing w:val="-2"/>
          <w:lang w:val="es-ES" w:eastAsia="es-CO"/>
        </w:rPr>
        <w:t>E</w:t>
      </w:r>
      <w:r w:rsidRPr="00665030">
        <w:rPr>
          <w:b/>
          <w:bCs/>
          <w:lang w:val="es-ES" w:eastAsia="es-CO"/>
        </w:rPr>
        <w:t>R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spacing w:val="-3"/>
          <w:lang w:val="es-ES" w:eastAsia="es-CO"/>
        </w:rPr>
        <w:t>O</w:t>
      </w:r>
      <w:r w:rsidRPr="00665030">
        <w:rPr>
          <w:b/>
          <w:bCs/>
          <w:lang w:val="es-ES" w:eastAsia="es-CO"/>
        </w:rPr>
        <w:t>R,</w:t>
      </w:r>
      <w:r w:rsidRPr="00665030">
        <w:rPr>
          <w:b/>
          <w:bCs/>
          <w:spacing w:val="23"/>
          <w:lang w:val="es-ES" w:eastAsia="es-CO"/>
        </w:rPr>
        <w:t xml:space="preserve"> </w:t>
      </w:r>
      <w:r w:rsidRPr="00665030">
        <w:rPr>
          <w:b/>
          <w:bCs/>
          <w:spacing w:val="1"/>
          <w:lang w:val="es-ES" w:eastAsia="es-CO"/>
        </w:rPr>
        <w:t>C</w:t>
      </w:r>
      <w:r w:rsidRPr="00665030">
        <w:rPr>
          <w:b/>
          <w:bCs/>
          <w:lang w:val="es-ES" w:eastAsia="es-CO"/>
        </w:rPr>
        <w:t>ON</w:t>
      </w:r>
      <w:r w:rsidRPr="00665030">
        <w:rPr>
          <w:b/>
          <w:bCs/>
          <w:spacing w:val="22"/>
          <w:lang w:val="es-ES" w:eastAsia="es-CO"/>
        </w:rPr>
        <w:t xml:space="preserve"> </w:t>
      </w:r>
      <w:r w:rsidRPr="00665030">
        <w:rPr>
          <w:b/>
          <w:bCs/>
          <w:lang w:val="es-ES" w:eastAsia="es-CO"/>
        </w:rPr>
        <w:t>EL</w:t>
      </w:r>
      <w:r w:rsidRPr="00665030">
        <w:rPr>
          <w:b/>
          <w:bCs/>
          <w:spacing w:val="25"/>
          <w:lang w:val="es-ES" w:eastAsia="es-CO"/>
        </w:rPr>
        <w:t xml:space="preserve"> </w:t>
      </w:r>
      <w:r w:rsidRPr="00665030">
        <w:rPr>
          <w:b/>
          <w:bCs/>
          <w:spacing w:val="-3"/>
          <w:lang w:val="es-ES" w:eastAsia="es-CO"/>
        </w:rPr>
        <w:t>F</w:t>
      </w:r>
      <w:r w:rsidRPr="00665030">
        <w:rPr>
          <w:b/>
          <w:bCs/>
          <w:spacing w:val="1"/>
          <w:lang w:val="es-ES" w:eastAsia="es-CO"/>
        </w:rPr>
        <w:t>I</w:t>
      </w:r>
      <w:r w:rsidRPr="00665030">
        <w:rPr>
          <w:b/>
          <w:bCs/>
          <w:lang w:val="es-ES" w:eastAsia="es-CO"/>
        </w:rPr>
        <w:t>N</w:t>
      </w:r>
      <w:r w:rsidRPr="00665030">
        <w:rPr>
          <w:b/>
          <w:bCs/>
          <w:spacing w:val="21"/>
          <w:lang w:val="es-ES" w:eastAsia="es-CO"/>
        </w:rPr>
        <w:t xml:space="preserve"> </w:t>
      </w:r>
      <w:r w:rsidRPr="00665030">
        <w:rPr>
          <w:b/>
          <w:bCs/>
          <w:spacing w:val="-2"/>
          <w:lang w:val="es-ES" w:eastAsia="es-CO"/>
        </w:rPr>
        <w:t>D</w:t>
      </w:r>
      <w:r w:rsidRPr="00665030">
        <w:rPr>
          <w:b/>
          <w:bCs/>
          <w:lang w:val="es-ES" w:eastAsia="es-CO"/>
        </w:rPr>
        <w:t>E</w:t>
      </w:r>
    </w:p>
    <w:p w14:paraId="688397EF" w14:textId="77777777" w:rsidR="00DB5A5F" w:rsidRDefault="00DB5A5F" w:rsidP="00DB5A5F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665030">
        <w:rPr>
          <w:b/>
          <w:bCs/>
          <w:spacing w:val="-1"/>
          <w:position w:val="1"/>
          <w:lang w:val="es-ES" w:eastAsia="es-CO"/>
        </w:rPr>
        <w:t>M</w:t>
      </w:r>
      <w:r w:rsidRPr="00665030">
        <w:rPr>
          <w:b/>
          <w:bCs/>
          <w:position w:val="1"/>
          <w:lang w:val="es-ES" w:eastAsia="es-CO"/>
        </w:rPr>
        <w:t>E</w:t>
      </w:r>
      <w:r w:rsidRPr="00665030">
        <w:rPr>
          <w:b/>
          <w:bCs/>
          <w:spacing w:val="-1"/>
          <w:position w:val="1"/>
          <w:lang w:val="es-ES" w:eastAsia="es-CO"/>
        </w:rPr>
        <w:t>J</w:t>
      </w:r>
      <w:r w:rsidRPr="00665030">
        <w:rPr>
          <w:b/>
          <w:bCs/>
          <w:position w:val="1"/>
          <w:lang w:val="es-ES" w:eastAsia="es-CO"/>
        </w:rPr>
        <w:t>ORAR</w:t>
      </w:r>
      <w:r w:rsidRPr="00665030">
        <w:rPr>
          <w:b/>
          <w:bCs/>
          <w:spacing w:val="-1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UE</w:t>
      </w:r>
      <w:r w:rsidRPr="00665030">
        <w:rPr>
          <w:b/>
          <w:bCs/>
          <w:spacing w:val="-3"/>
          <w:position w:val="1"/>
          <w:lang w:val="es-ES" w:eastAsia="es-CO"/>
        </w:rPr>
        <w:t>S</w:t>
      </w:r>
      <w:r w:rsidRPr="00665030">
        <w:rPr>
          <w:b/>
          <w:bCs/>
          <w:spacing w:val="1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>ROS</w:t>
      </w:r>
      <w:r w:rsidRPr="00665030">
        <w:rPr>
          <w:b/>
          <w:bCs/>
          <w:spacing w:val="-1"/>
          <w:position w:val="1"/>
          <w:lang w:val="es-ES" w:eastAsia="es-CO"/>
        </w:rPr>
        <w:t xml:space="preserve"> </w:t>
      </w:r>
      <w:r w:rsidRPr="00665030">
        <w:rPr>
          <w:b/>
          <w:bCs/>
          <w:spacing w:val="-2"/>
          <w:position w:val="1"/>
          <w:lang w:val="es-ES" w:eastAsia="es-CO"/>
        </w:rPr>
        <w:t>P</w:t>
      </w:r>
      <w:r w:rsidRPr="00665030">
        <w:rPr>
          <w:b/>
          <w:bCs/>
          <w:position w:val="1"/>
          <w:lang w:val="es-ES" w:eastAsia="es-CO"/>
        </w:rPr>
        <w:t>R</w:t>
      </w:r>
      <w:r w:rsidRPr="00665030">
        <w:rPr>
          <w:b/>
          <w:bCs/>
          <w:spacing w:val="-2"/>
          <w:position w:val="1"/>
          <w:lang w:val="es-ES" w:eastAsia="es-CO"/>
        </w:rPr>
        <w:t>O</w:t>
      </w:r>
      <w:r w:rsidRPr="00665030">
        <w:rPr>
          <w:b/>
          <w:bCs/>
          <w:spacing w:val="1"/>
          <w:position w:val="1"/>
          <w:lang w:val="es-ES" w:eastAsia="es-CO"/>
        </w:rPr>
        <w:t>C</w:t>
      </w:r>
      <w:r w:rsidRPr="00665030">
        <w:rPr>
          <w:b/>
          <w:bCs/>
          <w:position w:val="1"/>
          <w:lang w:val="es-ES" w:eastAsia="es-CO"/>
        </w:rPr>
        <w:t>E</w:t>
      </w:r>
      <w:r w:rsidRPr="00665030">
        <w:rPr>
          <w:b/>
          <w:bCs/>
          <w:spacing w:val="-1"/>
          <w:position w:val="1"/>
          <w:lang w:val="es-ES" w:eastAsia="es-CO"/>
        </w:rPr>
        <w:t>S</w:t>
      </w:r>
      <w:r w:rsidRPr="00665030">
        <w:rPr>
          <w:b/>
          <w:bCs/>
          <w:position w:val="1"/>
          <w:lang w:val="es-ES" w:eastAsia="es-CO"/>
        </w:rPr>
        <w:t>OS</w:t>
      </w:r>
      <w:r w:rsidRPr="00665030">
        <w:rPr>
          <w:b/>
          <w:bCs/>
          <w:spacing w:val="-2"/>
          <w:position w:val="1"/>
          <w:lang w:val="es-ES" w:eastAsia="es-CO"/>
        </w:rPr>
        <w:t xml:space="preserve"> </w:t>
      </w:r>
      <w:r w:rsidRPr="00665030">
        <w:rPr>
          <w:b/>
          <w:bCs/>
          <w:position w:val="1"/>
          <w:lang w:val="es-ES" w:eastAsia="es-CO"/>
        </w:rPr>
        <w:t>DE</w:t>
      </w:r>
      <w:r w:rsidRPr="00665030">
        <w:rPr>
          <w:b/>
          <w:bCs/>
          <w:spacing w:val="-1"/>
          <w:position w:val="1"/>
          <w:lang w:val="es-ES" w:eastAsia="es-CO"/>
        </w:rPr>
        <w:t xml:space="preserve"> </w:t>
      </w:r>
      <w:r w:rsidRPr="00665030">
        <w:rPr>
          <w:b/>
          <w:bCs/>
          <w:spacing w:val="1"/>
          <w:position w:val="1"/>
          <w:lang w:val="es-ES" w:eastAsia="es-CO"/>
        </w:rPr>
        <w:t>C</w:t>
      </w:r>
      <w:r w:rsidRPr="00665030">
        <w:rPr>
          <w:b/>
          <w:bCs/>
          <w:position w:val="1"/>
          <w:lang w:val="es-ES" w:eastAsia="es-CO"/>
        </w:rPr>
        <w:t>O</w:t>
      </w:r>
      <w:r w:rsidRPr="00665030">
        <w:rPr>
          <w:b/>
          <w:bCs/>
          <w:spacing w:val="-2"/>
          <w:position w:val="1"/>
          <w:lang w:val="es-ES" w:eastAsia="es-CO"/>
        </w:rPr>
        <w:t>N</w:t>
      </w:r>
      <w:r w:rsidRPr="00665030">
        <w:rPr>
          <w:b/>
          <w:bCs/>
          <w:spacing w:val="1"/>
          <w:position w:val="1"/>
          <w:lang w:val="es-ES" w:eastAsia="es-CO"/>
        </w:rPr>
        <w:t>T</w:t>
      </w:r>
      <w:r w:rsidRPr="00665030">
        <w:rPr>
          <w:b/>
          <w:bCs/>
          <w:spacing w:val="-2"/>
          <w:position w:val="1"/>
          <w:lang w:val="es-ES" w:eastAsia="es-CO"/>
        </w:rPr>
        <w:t>R</w:t>
      </w:r>
      <w:r w:rsidRPr="00665030">
        <w:rPr>
          <w:b/>
          <w:bCs/>
          <w:position w:val="1"/>
          <w:lang w:val="es-ES" w:eastAsia="es-CO"/>
        </w:rPr>
        <w:t>A</w:t>
      </w:r>
      <w:r w:rsidRPr="00665030">
        <w:rPr>
          <w:b/>
          <w:bCs/>
          <w:spacing w:val="-1"/>
          <w:position w:val="1"/>
          <w:lang w:val="es-ES" w:eastAsia="es-CO"/>
        </w:rPr>
        <w:t>T</w:t>
      </w:r>
      <w:r w:rsidRPr="00665030">
        <w:rPr>
          <w:b/>
          <w:bCs/>
          <w:position w:val="1"/>
          <w:lang w:val="es-ES" w:eastAsia="es-CO"/>
        </w:rPr>
        <w:t>A</w:t>
      </w:r>
      <w:r w:rsidRPr="00665030">
        <w:rPr>
          <w:b/>
          <w:bCs/>
          <w:spacing w:val="-1"/>
          <w:position w:val="1"/>
          <w:lang w:val="es-ES" w:eastAsia="es-CO"/>
        </w:rPr>
        <w:t>C</w:t>
      </w:r>
      <w:r w:rsidRPr="00665030">
        <w:rPr>
          <w:b/>
          <w:bCs/>
          <w:spacing w:val="1"/>
          <w:position w:val="1"/>
          <w:lang w:val="es-ES" w:eastAsia="es-CO"/>
        </w:rPr>
        <w:t>I</w:t>
      </w:r>
      <w:r w:rsidRPr="00665030">
        <w:rPr>
          <w:b/>
          <w:bCs/>
          <w:position w:val="1"/>
          <w:lang w:val="es-ES" w:eastAsia="es-CO"/>
        </w:rPr>
        <w:t>Ó</w:t>
      </w:r>
      <w:r w:rsidRPr="00665030">
        <w:rPr>
          <w:b/>
          <w:bCs/>
          <w:spacing w:val="-2"/>
          <w:position w:val="1"/>
          <w:lang w:val="es-ES" w:eastAsia="es-CO"/>
        </w:rPr>
        <w:t>N</w:t>
      </w:r>
      <w:r w:rsidRPr="00665030">
        <w:rPr>
          <w:b/>
          <w:bCs/>
          <w:position w:val="1"/>
          <w:lang w:val="es-ES" w:eastAsia="es-CO"/>
        </w:rPr>
        <w:t>.</w:t>
      </w:r>
    </w:p>
    <w:p w14:paraId="1B68A2AA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18350A62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45DC1509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271FE665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0DD6684B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756BB02D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3F52B19F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62750397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3E17A819" w14:textId="77777777" w:rsidR="00B8275C" w:rsidRDefault="00B8275C" w:rsidP="001B4BD7">
      <w:pPr>
        <w:spacing w:line="240" w:lineRule="auto"/>
        <w:jc w:val="both"/>
        <w:rPr>
          <w:lang w:val="es-ES"/>
        </w:rPr>
      </w:pPr>
    </w:p>
    <w:p w14:paraId="7D91E0DE" w14:textId="77777777" w:rsidR="00F33032" w:rsidRDefault="00F33032" w:rsidP="001B4BD7">
      <w:pPr>
        <w:spacing w:line="240" w:lineRule="auto"/>
        <w:jc w:val="both"/>
        <w:rPr>
          <w:lang w:val="es-ES"/>
        </w:rPr>
      </w:pPr>
    </w:p>
    <w:p w14:paraId="606CA659" w14:textId="77777777" w:rsidR="00F33032" w:rsidRDefault="00F33032" w:rsidP="001B4BD7">
      <w:pPr>
        <w:spacing w:line="240" w:lineRule="auto"/>
        <w:jc w:val="both"/>
        <w:rPr>
          <w:lang w:val="es-ES"/>
        </w:rPr>
      </w:pPr>
    </w:p>
    <w:p w14:paraId="43368E5B" w14:textId="77777777" w:rsidR="00F33032" w:rsidRDefault="00F33032" w:rsidP="001B4BD7">
      <w:pPr>
        <w:spacing w:line="240" w:lineRule="auto"/>
        <w:jc w:val="both"/>
        <w:rPr>
          <w:lang w:val="es-ES"/>
        </w:rPr>
      </w:pPr>
    </w:p>
    <w:p w14:paraId="1F0013B9" w14:textId="77777777" w:rsidR="00F33032" w:rsidRDefault="00F33032" w:rsidP="001B4BD7">
      <w:pPr>
        <w:spacing w:line="240" w:lineRule="auto"/>
        <w:jc w:val="both"/>
        <w:rPr>
          <w:lang w:val="es-ES"/>
        </w:rPr>
      </w:pPr>
    </w:p>
    <w:p w14:paraId="0F77BE43" w14:textId="77777777" w:rsidR="00F33032" w:rsidRDefault="00F33032" w:rsidP="001B4BD7">
      <w:pPr>
        <w:spacing w:line="240" w:lineRule="auto"/>
        <w:jc w:val="both"/>
        <w:rPr>
          <w:lang w:val="es-ES"/>
        </w:rPr>
      </w:pPr>
      <w:bookmarkStart w:id="2" w:name="_GoBack"/>
      <w:bookmarkEnd w:id="2"/>
    </w:p>
    <w:sectPr w:rsidR="00F33032" w:rsidSect="00E851EF">
      <w:headerReference w:type="default" r:id="rId9"/>
      <w:footerReference w:type="default" r:id="rId10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8C410" w14:textId="77777777" w:rsidR="00C24111" w:rsidRDefault="00C24111" w:rsidP="00E851EF">
      <w:pPr>
        <w:spacing w:after="0" w:line="240" w:lineRule="auto"/>
      </w:pPr>
      <w:r>
        <w:separator/>
      </w:r>
    </w:p>
  </w:endnote>
  <w:endnote w:type="continuationSeparator" w:id="0">
    <w:p w14:paraId="6AA11039" w14:textId="77777777" w:rsidR="00C24111" w:rsidRDefault="00C24111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5363C" w14:textId="77777777" w:rsidR="009B0244" w:rsidRDefault="009B0244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39313A22" wp14:editId="309005C4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223B1" w14:textId="77777777" w:rsidR="00C24111" w:rsidRDefault="00C24111" w:rsidP="00E851EF">
      <w:pPr>
        <w:spacing w:after="0" w:line="240" w:lineRule="auto"/>
      </w:pPr>
      <w:r>
        <w:separator/>
      </w:r>
    </w:p>
  </w:footnote>
  <w:footnote w:type="continuationSeparator" w:id="0">
    <w:p w14:paraId="0DF61BB2" w14:textId="77777777" w:rsidR="00C24111" w:rsidRDefault="00C24111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CA789" w14:textId="77777777" w:rsidR="009B0244" w:rsidRDefault="009B0244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6E820C8C" wp14:editId="0E284023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2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04F46"/>
    <w:multiLevelType w:val="hybridMultilevel"/>
    <w:tmpl w:val="E0E43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BA4674"/>
    <w:multiLevelType w:val="hybridMultilevel"/>
    <w:tmpl w:val="8D8231BA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310C55A2"/>
    <w:multiLevelType w:val="multilevel"/>
    <w:tmpl w:val="033C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CB36B22"/>
    <w:multiLevelType w:val="hybridMultilevel"/>
    <w:tmpl w:val="9DC2C2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0423600"/>
    <w:multiLevelType w:val="hybridMultilevel"/>
    <w:tmpl w:val="DBDC4B36"/>
    <w:lvl w:ilvl="0" w:tplc="0C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3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E013A8"/>
    <w:multiLevelType w:val="hybridMultilevel"/>
    <w:tmpl w:val="A5FC1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3E43767"/>
    <w:multiLevelType w:val="multilevel"/>
    <w:tmpl w:val="0B5AD8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6"/>
  </w:num>
  <w:num w:numId="4">
    <w:abstractNumId w:val="21"/>
  </w:num>
  <w:num w:numId="5">
    <w:abstractNumId w:val="22"/>
  </w:num>
  <w:num w:numId="6">
    <w:abstractNumId w:val="13"/>
  </w:num>
  <w:num w:numId="7">
    <w:abstractNumId w:val="9"/>
  </w:num>
  <w:num w:numId="8">
    <w:abstractNumId w:val="2"/>
  </w:num>
  <w:num w:numId="9">
    <w:abstractNumId w:val="10"/>
  </w:num>
  <w:num w:numId="10">
    <w:abstractNumId w:val="20"/>
  </w:num>
  <w:num w:numId="11">
    <w:abstractNumId w:val="11"/>
  </w:num>
  <w:num w:numId="12">
    <w:abstractNumId w:val="14"/>
  </w:num>
  <w:num w:numId="13">
    <w:abstractNumId w:val="1"/>
  </w:num>
  <w:num w:numId="14">
    <w:abstractNumId w:val="17"/>
  </w:num>
  <w:num w:numId="15">
    <w:abstractNumId w:val="4"/>
  </w:num>
  <w:num w:numId="16">
    <w:abstractNumId w:val="0"/>
  </w:num>
  <w:num w:numId="17">
    <w:abstractNumId w:val="8"/>
  </w:num>
  <w:num w:numId="18">
    <w:abstractNumId w:val="18"/>
  </w:num>
  <w:num w:numId="19">
    <w:abstractNumId w:val="19"/>
  </w:num>
  <w:num w:numId="20">
    <w:abstractNumId w:val="12"/>
  </w:num>
  <w:num w:numId="21">
    <w:abstractNumId w:val="6"/>
  </w:num>
  <w:num w:numId="22">
    <w:abstractNumId w:val="5"/>
  </w:num>
  <w:num w:numId="23">
    <w:abstractNumId w:val="7"/>
  </w:num>
  <w:num w:numId="24">
    <w:abstractNumId w:val="15"/>
  </w:num>
  <w:num w:numId="2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1624"/>
    <w:rsid w:val="00003D4E"/>
    <w:rsid w:val="0001197D"/>
    <w:rsid w:val="00015EEC"/>
    <w:rsid w:val="00017B02"/>
    <w:rsid w:val="00020441"/>
    <w:rsid w:val="00031790"/>
    <w:rsid w:val="00031CCD"/>
    <w:rsid w:val="00036319"/>
    <w:rsid w:val="00042E72"/>
    <w:rsid w:val="00045EFE"/>
    <w:rsid w:val="00053069"/>
    <w:rsid w:val="000705BC"/>
    <w:rsid w:val="00073210"/>
    <w:rsid w:val="00081B3F"/>
    <w:rsid w:val="00095082"/>
    <w:rsid w:val="00097E81"/>
    <w:rsid w:val="000A1227"/>
    <w:rsid w:val="000A13D9"/>
    <w:rsid w:val="000A18D6"/>
    <w:rsid w:val="000A1EC3"/>
    <w:rsid w:val="000A27C3"/>
    <w:rsid w:val="000A6E89"/>
    <w:rsid w:val="000B2479"/>
    <w:rsid w:val="000B6055"/>
    <w:rsid w:val="000C105F"/>
    <w:rsid w:val="000C52BF"/>
    <w:rsid w:val="000D62F9"/>
    <w:rsid w:val="000D744C"/>
    <w:rsid w:val="000D7451"/>
    <w:rsid w:val="000E7F67"/>
    <w:rsid w:val="000F00D1"/>
    <w:rsid w:val="00105A02"/>
    <w:rsid w:val="001105D9"/>
    <w:rsid w:val="00125724"/>
    <w:rsid w:val="00130638"/>
    <w:rsid w:val="001428DA"/>
    <w:rsid w:val="0014725E"/>
    <w:rsid w:val="00153142"/>
    <w:rsid w:val="00155277"/>
    <w:rsid w:val="00184355"/>
    <w:rsid w:val="00184712"/>
    <w:rsid w:val="00184716"/>
    <w:rsid w:val="00191AAC"/>
    <w:rsid w:val="00192C3D"/>
    <w:rsid w:val="001A154A"/>
    <w:rsid w:val="001A683F"/>
    <w:rsid w:val="001B27A0"/>
    <w:rsid w:val="001B35BD"/>
    <w:rsid w:val="001B4BD7"/>
    <w:rsid w:val="001B5D4E"/>
    <w:rsid w:val="001C0A0E"/>
    <w:rsid w:val="001C2D7D"/>
    <w:rsid w:val="001C3C48"/>
    <w:rsid w:val="001D04E4"/>
    <w:rsid w:val="001D472D"/>
    <w:rsid w:val="001D55E0"/>
    <w:rsid w:val="001F0E2B"/>
    <w:rsid w:val="001F11F0"/>
    <w:rsid w:val="002023FC"/>
    <w:rsid w:val="00202935"/>
    <w:rsid w:val="0020666E"/>
    <w:rsid w:val="002124DC"/>
    <w:rsid w:val="00214308"/>
    <w:rsid w:val="00227136"/>
    <w:rsid w:val="00231927"/>
    <w:rsid w:val="00235B6F"/>
    <w:rsid w:val="00240160"/>
    <w:rsid w:val="00240A29"/>
    <w:rsid w:val="00240E38"/>
    <w:rsid w:val="0024589B"/>
    <w:rsid w:val="0025042D"/>
    <w:rsid w:val="00260632"/>
    <w:rsid w:val="002614C8"/>
    <w:rsid w:val="002617B9"/>
    <w:rsid w:val="00273940"/>
    <w:rsid w:val="00283EC7"/>
    <w:rsid w:val="00286005"/>
    <w:rsid w:val="00287E09"/>
    <w:rsid w:val="00290877"/>
    <w:rsid w:val="0029630C"/>
    <w:rsid w:val="002A1D4A"/>
    <w:rsid w:val="002A4297"/>
    <w:rsid w:val="002B3456"/>
    <w:rsid w:val="002C2468"/>
    <w:rsid w:val="002D5225"/>
    <w:rsid w:val="002D7513"/>
    <w:rsid w:val="002E7F2E"/>
    <w:rsid w:val="00301956"/>
    <w:rsid w:val="00307D1E"/>
    <w:rsid w:val="0031527B"/>
    <w:rsid w:val="00316242"/>
    <w:rsid w:val="00317D90"/>
    <w:rsid w:val="00321AF9"/>
    <w:rsid w:val="00322B6F"/>
    <w:rsid w:val="0032691F"/>
    <w:rsid w:val="0033759B"/>
    <w:rsid w:val="003420BC"/>
    <w:rsid w:val="00344EB3"/>
    <w:rsid w:val="00347324"/>
    <w:rsid w:val="00353212"/>
    <w:rsid w:val="003620BD"/>
    <w:rsid w:val="003647C4"/>
    <w:rsid w:val="00377FD4"/>
    <w:rsid w:val="003815F4"/>
    <w:rsid w:val="003852D3"/>
    <w:rsid w:val="00385520"/>
    <w:rsid w:val="003A2E5D"/>
    <w:rsid w:val="003B7E31"/>
    <w:rsid w:val="003C0008"/>
    <w:rsid w:val="003C5706"/>
    <w:rsid w:val="003D797A"/>
    <w:rsid w:val="003E4D45"/>
    <w:rsid w:val="003E632A"/>
    <w:rsid w:val="003E68B9"/>
    <w:rsid w:val="003F6056"/>
    <w:rsid w:val="003F6AC2"/>
    <w:rsid w:val="0040483B"/>
    <w:rsid w:val="004076CF"/>
    <w:rsid w:val="00413B64"/>
    <w:rsid w:val="0041732E"/>
    <w:rsid w:val="00426C0C"/>
    <w:rsid w:val="004279FD"/>
    <w:rsid w:val="00434811"/>
    <w:rsid w:val="00434B47"/>
    <w:rsid w:val="00440196"/>
    <w:rsid w:val="00447F88"/>
    <w:rsid w:val="00450CE3"/>
    <w:rsid w:val="00453AAC"/>
    <w:rsid w:val="0046207F"/>
    <w:rsid w:val="004626AE"/>
    <w:rsid w:val="00464C89"/>
    <w:rsid w:val="00467E59"/>
    <w:rsid w:val="00477E83"/>
    <w:rsid w:val="00482C2B"/>
    <w:rsid w:val="00485507"/>
    <w:rsid w:val="004A32EF"/>
    <w:rsid w:val="004B0C6D"/>
    <w:rsid w:val="004B5BA4"/>
    <w:rsid w:val="004B5E2A"/>
    <w:rsid w:val="004C0B14"/>
    <w:rsid w:val="004D01FC"/>
    <w:rsid w:val="004D24F0"/>
    <w:rsid w:val="004D42E9"/>
    <w:rsid w:val="004D71FA"/>
    <w:rsid w:val="004F3560"/>
    <w:rsid w:val="004F7003"/>
    <w:rsid w:val="0050621D"/>
    <w:rsid w:val="00527F8A"/>
    <w:rsid w:val="005558C8"/>
    <w:rsid w:val="00571D1F"/>
    <w:rsid w:val="00577523"/>
    <w:rsid w:val="00577716"/>
    <w:rsid w:val="005821DE"/>
    <w:rsid w:val="00586FC3"/>
    <w:rsid w:val="005A32CA"/>
    <w:rsid w:val="005A36C5"/>
    <w:rsid w:val="005A74FA"/>
    <w:rsid w:val="005B2CE5"/>
    <w:rsid w:val="005C276C"/>
    <w:rsid w:val="005C6C8A"/>
    <w:rsid w:val="005C744F"/>
    <w:rsid w:val="005D0D63"/>
    <w:rsid w:val="006000E2"/>
    <w:rsid w:val="00602519"/>
    <w:rsid w:val="006054AC"/>
    <w:rsid w:val="00625EAE"/>
    <w:rsid w:val="0062644B"/>
    <w:rsid w:val="00626809"/>
    <w:rsid w:val="0063336C"/>
    <w:rsid w:val="00637A54"/>
    <w:rsid w:val="00642C97"/>
    <w:rsid w:val="006433D3"/>
    <w:rsid w:val="006464BA"/>
    <w:rsid w:val="00662293"/>
    <w:rsid w:val="006632E2"/>
    <w:rsid w:val="00665030"/>
    <w:rsid w:val="00665CF4"/>
    <w:rsid w:val="006705EB"/>
    <w:rsid w:val="00674315"/>
    <w:rsid w:val="006A143B"/>
    <w:rsid w:val="006A33F7"/>
    <w:rsid w:val="006A5BBE"/>
    <w:rsid w:val="006D2B4F"/>
    <w:rsid w:val="006D721D"/>
    <w:rsid w:val="006D797E"/>
    <w:rsid w:val="006D7ED0"/>
    <w:rsid w:val="006E018B"/>
    <w:rsid w:val="006E5A7B"/>
    <w:rsid w:val="006E695C"/>
    <w:rsid w:val="006E79D7"/>
    <w:rsid w:val="006F25A7"/>
    <w:rsid w:val="006F2E42"/>
    <w:rsid w:val="006F6601"/>
    <w:rsid w:val="006F79CB"/>
    <w:rsid w:val="00710A75"/>
    <w:rsid w:val="00721A58"/>
    <w:rsid w:val="00735101"/>
    <w:rsid w:val="00735302"/>
    <w:rsid w:val="00735676"/>
    <w:rsid w:val="007416DC"/>
    <w:rsid w:val="0074530A"/>
    <w:rsid w:val="00745ED2"/>
    <w:rsid w:val="00746D0E"/>
    <w:rsid w:val="007475A2"/>
    <w:rsid w:val="0075154C"/>
    <w:rsid w:val="00752E5D"/>
    <w:rsid w:val="00753CE3"/>
    <w:rsid w:val="0075449D"/>
    <w:rsid w:val="007563A6"/>
    <w:rsid w:val="00757CF9"/>
    <w:rsid w:val="00780CB4"/>
    <w:rsid w:val="007906AF"/>
    <w:rsid w:val="00794A9B"/>
    <w:rsid w:val="007B0423"/>
    <w:rsid w:val="007B3F24"/>
    <w:rsid w:val="007C0910"/>
    <w:rsid w:val="007C47F5"/>
    <w:rsid w:val="007C486D"/>
    <w:rsid w:val="007D2D91"/>
    <w:rsid w:val="007E766E"/>
    <w:rsid w:val="007E7AC4"/>
    <w:rsid w:val="007F1DC4"/>
    <w:rsid w:val="007F47CD"/>
    <w:rsid w:val="007F4D8C"/>
    <w:rsid w:val="008073D4"/>
    <w:rsid w:val="00813697"/>
    <w:rsid w:val="008151E2"/>
    <w:rsid w:val="00815273"/>
    <w:rsid w:val="00823E80"/>
    <w:rsid w:val="00851289"/>
    <w:rsid w:val="008520E3"/>
    <w:rsid w:val="0085637B"/>
    <w:rsid w:val="00865461"/>
    <w:rsid w:val="008762A0"/>
    <w:rsid w:val="00881989"/>
    <w:rsid w:val="00881BA9"/>
    <w:rsid w:val="00881F51"/>
    <w:rsid w:val="008910CA"/>
    <w:rsid w:val="0089508F"/>
    <w:rsid w:val="0089799F"/>
    <w:rsid w:val="008A55E2"/>
    <w:rsid w:val="008B5D92"/>
    <w:rsid w:val="008D33EE"/>
    <w:rsid w:val="008D516D"/>
    <w:rsid w:val="008D63C8"/>
    <w:rsid w:val="008D7A8F"/>
    <w:rsid w:val="008E03F3"/>
    <w:rsid w:val="008E1B88"/>
    <w:rsid w:val="008E2907"/>
    <w:rsid w:val="008E2FC5"/>
    <w:rsid w:val="008E6161"/>
    <w:rsid w:val="008E7932"/>
    <w:rsid w:val="008F1577"/>
    <w:rsid w:val="008F5B44"/>
    <w:rsid w:val="009009CE"/>
    <w:rsid w:val="00901FBA"/>
    <w:rsid w:val="00902305"/>
    <w:rsid w:val="00903DA1"/>
    <w:rsid w:val="0090526C"/>
    <w:rsid w:val="00916B75"/>
    <w:rsid w:val="009233C2"/>
    <w:rsid w:val="009250F6"/>
    <w:rsid w:val="00926F97"/>
    <w:rsid w:val="0093108F"/>
    <w:rsid w:val="00932345"/>
    <w:rsid w:val="00932D14"/>
    <w:rsid w:val="00952E91"/>
    <w:rsid w:val="009562FA"/>
    <w:rsid w:val="0096147B"/>
    <w:rsid w:val="00977244"/>
    <w:rsid w:val="009861A6"/>
    <w:rsid w:val="009A0F5C"/>
    <w:rsid w:val="009A7259"/>
    <w:rsid w:val="009B0244"/>
    <w:rsid w:val="009B19EC"/>
    <w:rsid w:val="009D0359"/>
    <w:rsid w:val="009E7F59"/>
    <w:rsid w:val="009F1A3B"/>
    <w:rsid w:val="009F73E6"/>
    <w:rsid w:val="00A07C44"/>
    <w:rsid w:val="00A13A8A"/>
    <w:rsid w:val="00A156FD"/>
    <w:rsid w:val="00A20A05"/>
    <w:rsid w:val="00A341A7"/>
    <w:rsid w:val="00A34521"/>
    <w:rsid w:val="00A34D49"/>
    <w:rsid w:val="00A3513F"/>
    <w:rsid w:val="00A4214F"/>
    <w:rsid w:val="00A43AD3"/>
    <w:rsid w:val="00A43BF7"/>
    <w:rsid w:val="00A472C9"/>
    <w:rsid w:val="00A51B1F"/>
    <w:rsid w:val="00A60859"/>
    <w:rsid w:val="00A61CDC"/>
    <w:rsid w:val="00A653F4"/>
    <w:rsid w:val="00A6588A"/>
    <w:rsid w:val="00A81E2C"/>
    <w:rsid w:val="00A83E01"/>
    <w:rsid w:val="00A8634D"/>
    <w:rsid w:val="00A873BF"/>
    <w:rsid w:val="00A87688"/>
    <w:rsid w:val="00A9149B"/>
    <w:rsid w:val="00A9631F"/>
    <w:rsid w:val="00AA641D"/>
    <w:rsid w:val="00AA6830"/>
    <w:rsid w:val="00AA731D"/>
    <w:rsid w:val="00AB04B4"/>
    <w:rsid w:val="00AB0D09"/>
    <w:rsid w:val="00AB1C8F"/>
    <w:rsid w:val="00AB501F"/>
    <w:rsid w:val="00AB52D8"/>
    <w:rsid w:val="00AC240B"/>
    <w:rsid w:val="00AC3C26"/>
    <w:rsid w:val="00AD4528"/>
    <w:rsid w:val="00AE2D5C"/>
    <w:rsid w:val="00AE3D0A"/>
    <w:rsid w:val="00AE6BAD"/>
    <w:rsid w:val="00AF40FB"/>
    <w:rsid w:val="00B062E1"/>
    <w:rsid w:val="00B102EC"/>
    <w:rsid w:val="00B104D4"/>
    <w:rsid w:val="00B10BF6"/>
    <w:rsid w:val="00B1501F"/>
    <w:rsid w:val="00B15372"/>
    <w:rsid w:val="00B22C6D"/>
    <w:rsid w:val="00B2391F"/>
    <w:rsid w:val="00B273EE"/>
    <w:rsid w:val="00B34A0B"/>
    <w:rsid w:val="00B539CD"/>
    <w:rsid w:val="00B657AD"/>
    <w:rsid w:val="00B65951"/>
    <w:rsid w:val="00B67E34"/>
    <w:rsid w:val="00B710AE"/>
    <w:rsid w:val="00B7217F"/>
    <w:rsid w:val="00B728CA"/>
    <w:rsid w:val="00B804FF"/>
    <w:rsid w:val="00B8275C"/>
    <w:rsid w:val="00B87D35"/>
    <w:rsid w:val="00B9160C"/>
    <w:rsid w:val="00B93763"/>
    <w:rsid w:val="00B95D7C"/>
    <w:rsid w:val="00B963EC"/>
    <w:rsid w:val="00BA6FBD"/>
    <w:rsid w:val="00BB1AE5"/>
    <w:rsid w:val="00BB26E4"/>
    <w:rsid w:val="00BC3AE8"/>
    <w:rsid w:val="00BD1F11"/>
    <w:rsid w:val="00BD61BC"/>
    <w:rsid w:val="00BE01A9"/>
    <w:rsid w:val="00BE078E"/>
    <w:rsid w:val="00BF7777"/>
    <w:rsid w:val="00C01AAA"/>
    <w:rsid w:val="00C068DE"/>
    <w:rsid w:val="00C17B62"/>
    <w:rsid w:val="00C20691"/>
    <w:rsid w:val="00C23951"/>
    <w:rsid w:val="00C24111"/>
    <w:rsid w:val="00C25943"/>
    <w:rsid w:val="00C26952"/>
    <w:rsid w:val="00C3263D"/>
    <w:rsid w:val="00C33AB0"/>
    <w:rsid w:val="00C51203"/>
    <w:rsid w:val="00C53020"/>
    <w:rsid w:val="00C62582"/>
    <w:rsid w:val="00C631E0"/>
    <w:rsid w:val="00C803FB"/>
    <w:rsid w:val="00C87A28"/>
    <w:rsid w:val="00C93C5B"/>
    <w:rsid w:val="00C94257"/>
    <w:rsid w:val="00CA4278"/>
    <w:rsid w:val="00CB032B"/>
    <w:rsid w:val="00CB2913"/>
    <w:rsid w:val="00CB2F60"/>
    <w:rsid w:val="00CB3C0F"/>
    <w:rsid w:val="00CC5A94"/>
    <w:rsid w:val="00CD3211"/>
    <w:rsid w:val="00CD6BD7"/>
    <w:rsid w:val="00CE570C"/>
    <w:rsid w:val="00D005BF"/>
    <w:rsid w:val="00D1150E"/>
    <w:rsid w:val="00D12C4D"/>
    <w:rsid w:val="00D163C7"/>
    <w:rsid w:val="00D23BBD"/>
    <w:rsid w:val="00D2730D"/>
    <w:rsid w:val="00D27608"/>
    <w:rsid w:val="00D35FDD"/>
    <w:rsid w:val="00D3701C"/>
    <w:rsid w:val="00D60B1C"/>
    <w:rsid w:val="00D71DA2"/>
    <w:rsid w:val="00D7280B"/>
    <w:rsid w:val="00D84E34"/>
    <w:rsid w:val="00D85F94"/>
    <w:rsid w:val="00D86408"/>
    <w:rsid w:val="00D872A3"/>
    <w:rsid w:val="00D9046E"/>
    <w:rsid w:val="00D90639"/>
    <w:rsid w:val="00D9549B"/>
    <w:rsid w:val="00DA01C2"/>
    <w:rsid w:val="00DA3586"/>
    <w:rsid w:val="00DA5CFA"/>
    <w:rsid w:val="00DA7722"/>
    <w:rsid w:val="00DB5A5F"/>
    <w:rsid w:val="00DB61E3"/>
    <w:rsid w:val="00DC5953"/>
    <w:rsid w:val="00DD232F"/>
    <w:rsid w:val="00DD542F"/>
    <w:rsid w:val="00DE1499"/>
    <w:rsid w:val="00DE4B57"/>
    <w:rsid w:val="00E02C5D"/>
    <w:rsid w:val="00E23943"/>
    <w:rsid w:val="00E23BA7"/>
    <w:rsid w:val="00E2708F"/>
    <w:rsid w:val="00E27825"/>
    <w:rsid w:val="00E349F3"/>
    <w:rsid w:val="00E47C0D"/>
    <w:rsid w:val="00E513E9"/>
    <w:rsid w:val="00E5298B"/>
    <w:rsid w:val="00E55F90"/>
    <w:rsid w:val="00E60BA3"/>
    <w:rsid w:val="00E66CD1"/>
    <w:rsid w:val="00E7293F"/>
    <w:rsid w:val="00E74E53"/>
    <w:rsid w:val="00E815B1"/>
    <w:rsid w:val="00E843B6"/>
    <w:rsid w:val="00E851EF"/>
    <w:rsid w:val="00E85D7C"/>
    <w:rsid w:val="00E87E41"/>
    <w:rsid w:val="00E90BBC"/>
    <w:rsid w:val="00EA74B5"/>
    <w:rsid w:val="00EA7606"/>
    <w:rsid w:val="00EB0A1D"/>
    <w:rsid w:val="00EB106D"/>
    <w:rsid w:val="00EB38DE"/>
    <w:rsid w:val="00EB45A7"/>
    <w:rsid w:val="00EC2313"/>
    <w:rsid w:val="00EC79F8"/>
    <w:rsid w:val="00ED2C03"/>
    <w:rsid w:val="00EE3A4E"/>
    <w:rsid w:val="00EF4FB4"/>
    <w:rsid w:val="00EF75DC"/>
    <w:rsid w:val="00F02638"/>
    <w:rsid w:val="00F07225"/>
    <w:rsid w:val="00F146F4"/>
    <w:rsid w:val="00F16E0D"/>
    <w:rsid w:val="00F202D7"/>
    <w:rsid w:val="00F241F1"/>
    <w:rsid w:val="00F26A9B"/>
    <w:rsid w:val="00F33032"/>
    <w:rsid w:val="00F35C69"/>
    <w:rsid w:val="00F37880"/>
    <w:rsid w:val="00F40F56"/>
    <w:rsid w:val="00F458F6"/>
    <w:rsid w:val="00F463D5"/>
    <w:rsid w:val="00F47655"/>
    <w:rsid w:val="00F50686"/>
    <w:rsid w:val="00F534C3"/>
    <w:rsid w:val="00F652A6"/>
    <w:rsid w:val="00F66DD1"/>
    <w:rsid w:val="00F73722"/>
    <w:rsid w:val="00F766BD"/>
    <w:rsid w:val="00F8576B"/>
    <w:rsid w:val="00F930D6"/>
    <w:rsid w:val="00F95E48"/>
    <w:rsid w:val="00F97413"/>
    <w:rsid w:val="00FA095D"/>
    <w:rsid w:val="00FA5F90"/>
    <w:rsid w:val="00FB01E4"/>
    <w:rsid w:val="00FB1AFD"/>
    <w:rsid w:val="00FB70F0"/>
    <w:rsid w:val="00FB7F04"/>
    <w:rsid w:val="00FC0414"/>
    <w:rsid w:val="00FC3806"/>
    <w:rsid w:val="00FC6728"/>
    <w:rsid w:val="00FD319C"/>
    <w:rsid w:val="00FD442E"/>
    <w:rsid w:val="00FD5D2E"/>
    <w:rsid w:val="00FD6F2B"/>
    <w:rsid w:val="00FE2053"/>
    <w:rsid w:val="00FE6CA1"/>
    <w:rsid w:val="00FF1415"/>
    <w:rsid w:val="00FF5CBF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6B55B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721A5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721A5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4076C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F157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F157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F157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1A5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58"/>
    <w:rPr>
      <w:rFonts w:eastAsia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721A58"/>
    <w:rPr>
      <w:rFonts w:eastAsia="Times New Roman"/>
      <w:i/>
      <w:iCs/>
      <w:sz w:val="24"/>
      <w:szCs w:val="24"/>
    </w:rPr>
  </w:style>
  <w:style w:type="paragraph" w:styleId="Ttulo">
    <w:name w:val="Title"/>
    <w:basedOn w:val="Normal"/>
    <w:link w:val="TtuloCar"/>
    <w:qFormat/>
    <w:locked/>
    <w:rsid w:val="00721A58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21A58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721A58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21A58"/>
    <w:rPr>
      <w:rFonts w:ascii="Tahoma" w:eastAsia="Times New Roman" w:hAnsi="Tahoma"/>
      <w:b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721A58"/>
    <w:pPr>
      <w:overflowPunct w:val="0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721A58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21A5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1A58"/>
    <w:rPr>
      <w:rFonts w:ascii="Arial" w:eastAsia="Times New Roman" w:hAnsi="Arial" w:cs="Arial"/>
    </w:rPr>
  </w:style>
  <w:style w:type="character" w:styleId="Hipervnculovisitado">
    <w:name w:val="FollowedHyperlink"/>
    <w:basedOn w:val="Fuentedeprrafopredeter"/>
    <w:unhideWhenUsed/>
    <w:rsid w:val="00721A58"/>
    <w:rPr>
      <w:color w:val="800080"/>
      <w:u w:val="single"/>
    </w:rPr>
  </w:style>
  <w:style w:type="paragraph" w:customStyle="1" w:styleId="Listaconguion">
    <w:name w:val="Lista con guion"/>
    <w:basedOn w:val="Normal"/>
    <w:rsid w:val="00721A58"/>
    <w:pPr>
      <w:numPr>
        <w:numId w:val="6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21A58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EA74B5"/>
    <w:pPr>
      <w:widowControl w:val="0"/>
      <w:tabs>
        <w:tab w:val="left" w:pos="660"/>
        <w:tab w:val="right" w:leader="dot" w:pos="8828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721A58"/>
  </w:style>
  <w:style w:type="character" w:styleId="Refdecomentario">
    <w:name w:val="annotation reference"/>
    <w:basedOn w:val="Fuentedeprrafopredeter"/>
    <w:unhideWhenUsed/>
    <w:rsid w:val="00721A5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A58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A58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721A58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721A58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721A58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721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721A58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721A58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21A58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721A58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721A58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721A58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721A58"/>
    <w:rPr>
      <w:b/>
      <w:bCs/>
    </w:rPr>
  </w:style>
  <w:style w:type="paragraph" w:customStyle="1" w:styleId="Normal00">
    <w:name w:val="Normal0"/>
    <w:basedOn w:val="Normal"/>
    <w:rsid w:val="00721A5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efault">
    <w:name w:val="Default"/>
    <w:basedOn w:val="Normal"/>
    <w:rsid w:val="00721A5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19">
    <w:name w:val="Style19"/>
    <w:basedOn w:val="Normal"/>
    <w:uiPriority w:val="99"/>
    <w:rsid w:val="00721A58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721A58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721A58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8E2FC5"/>
    <w:pPr>
      <w:numPr>
        <w:numId w:val="13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8E2FC5"/>
    <w:pPr>
      <w:numPr>
        <w:ilvl w:val="1"/>
        <w:numId w:val="13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8E2FC5"/>
    <w:pPr>
      <w:numPr>
        <w:ilvl w:val="2"/>
        <w:numId w:val="13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8E2FC5"/>
    <w:pPr>
      <w:numPr>
        <w:ilvl w:val="3"/>
        <w:numId w:val="1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8E2FC5"/>
    <w:pPr>
      <w:numPr>
        <w:ilvl w:val="4"/>
        <w:numId w:val="1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6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53AA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D86408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273E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721A5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721A5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4076C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F157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F157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F157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1A5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58"/>
    <w:rPr>
      <w:rFonts w:eastAsia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721A58"/>
    <w:rPr>
      <w:rFonts w:eastAsia="Times New Roman"/>
      <w:i/>
      <w:iCs/>
      <w:sz w:val="24"/>
      <w:szCs w:val="24"/>
    </w:rPr>
  </w:style>
  <w:style w:type="paragraph" w:styleId="Ttulo">
    <w:name w:val="Title"/>
    <w:basedOn w:val="Normal"/>
    <w:link w:val="TtuloCar"/>
    <w:qFormat/>
    <w:locked/>
    <w:rsid w:val="00721A58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21A58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721A58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21A58"/>
    <w:rPr>
      <w:rFonts w:ascii="Tahoma" w:eastAsia="Times New Roman" w:hAnsi="Tahoma"/>
      <w:b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721A58"/>
    <w:pPr>
      <w:overflowPunct w:val="0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721A58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21A5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1A58"/>
    <w:rPr>
      <w:rFonts w:ascii="Arial" w:eastAsia="Times New Roman" w:hAnsi="Arial" w:cs="Arial"/>
    </w:rPr>
  </w:style>
  <w:style w:type="character" w:styleId="Hipervnculovisitado">
    <w:name w:val="FollowedHyperlink"/>
    <w:basedOn w:val="Fuentedeprrafopredeter"/>
    <w:unhideWhenUsed/>
    <w:rsid w:val="00721A58"/>
    <w:rPr>
      <w:color w:val="800080"/>
      <w:u w:val="single"/>
    </w:rPr>
  </w:style>
  <w:style w:type="paragraph" w:customStyle="1" w:styleId="Listaconguion">
    <w:name w:val="Lista con guion"/>
    <w:basedOn w:val="Normal"/>
    <w:rsid w:val="00721A58"/>
    <w:pPr>
      <w:numPr>
        <w:numId w:val="6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21A58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EA74B5"/>
    <w:pPr>
      <w:widowControl w:val="0"/>
      <w:tabs>
        <w:tab w:val="left" w:pos="660"/>
        <w:tab w:val="right" w:leader="dot" w:pos="8828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721A58"/>
  </w:style>
  <w:style w:type="character" w:styleId="Refdecomentario">
    <w:name w:val="annotation reference"/>
    <w:basedOn w:val="Fuentedeprrafopredeter"/>
    <w:unhideWhenUsed/>
    <w:rsid w:val="00721A5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A58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A58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721A58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721A58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721A58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721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721A58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721A58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21A58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721A58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721A58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721A58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721A58"/>
    <w:rPr>
      <w:b/>
      <w:bCs/>
    </w:rPr>
  </w:style>
  <w:style w:type="paragraph" w:customStyle="1" w:styleId="Normal00">
    <w:name w:val="Normal0"/>
    <w:basedOn w:val="Normal"/>
    <w:rsid w:val="00721A5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efault">
    <w:name w:val="Default"/>
    <w:basedOn w:val="Normal"/>
    <w:rsid w:val="00721A5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19">
    <w:name w:val="Style19"/>
    <w:basedOn w:val="Normal"/>
    <w:uiPriority w:val="99"/>
    <w:rsid w:val="00721A58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721A58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721A58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8E2FC5"/>
    <w:pPr>
      <w:numPr>
        <w:numId w:val="13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8E2FC5"/>
    <w:pPr>
      <w:numPr>
        <w:ilvl w:val="1"/>
        <w:numId w:val="13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8E2FC5"/>
    <w:pPr>
      <w:numPr>
        <w:ilvl w:val="2"/>
        <w:numId w:val="13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8E2FC5"/>
    <w:pPr>
      <w:numPr>
        <w:ilvl w:val="3"/>
        <w:numId w:val="1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8E2FC5"/>
    <w:pPr>
      <w:numPr>
        <w:ilvl w:val="4"/>
        <w:numId w:val="1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6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53AA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D86408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273E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AB94-BF71-469B-BE29-B7C0384D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1BCFDA8B</Template>
  <TotalTime>0</TotalTime>
  <Pages>5</Pages>
  <Words>723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2015-01-28T21:55:00Z</cp:lastPrinted>
  <dcterms:created xsi:type="dcterms:W3CDTF">2015-01-28T21:58:00Z</dcterms:created>
  <dcterms:modified xsi:type="dcterms:W3CDTF">2015-01-28T21:58:00Z</dcterms:modified>
</cp:coreProperties>
</file>