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45" w:rsidRPr="00FD470E" w:rsidRDefault="00867745" w:rsidP="00867745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u w:val="single"/>
          <w:lang w:val="es-CO"/>
        </w:rPr>
      </w:pPr>
      <w:r w:rsidRPr="00FD470E">
        <w:rPr>
          <w:rFonts w:ascii="Arial" w:hAnsi="Arial" w:cs="Arial"/>
          <w:b/>
          <w:u w:val="single"/>
          <w:lang w:val="es-CO"/>
        </w:rPr>
        <w:t>DISEÑO UNIFORME CÍVICA</w:t>
      </w:r>
      <w:r>
        <w:rPr>
          <w:rFonts w:ascii="Arial" w:hAnsi="Arial" w:cs="Arial"/>
          <w:b/>
          <w:u w:val="single"/>
          <w:lang w:val="es-CO"/>
        </w:rPr>
        <w:t xml:space="preserve"> </w:t>
      </w:r>
      <w:r w:rsidR="001E7980">
        <w:rPr>
          <w:rFonts w:ascii="Arial" w:hAnsi="Arial" w:cs="Arial"/>
          <w:b/>
          <w:u w:val="single"/>
          <w:lang w:val="es-CO"/>
        </w:rPr>
        <w:t>JUVENIL</w:t>
      </w:r>
    </w:p>
    <w:p w:rsidR="00867745" w:rsidRDefault="00867745" w:rsidP="00867745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</w:p>
    <w:p w:rsidR="00867745" w:rsidRPr="00FD470E" w:rsidRDefault="00867745" w:rsidP="00867745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FD470E">
        <w:rPr>
          <w:rFonts w:ascii="Arial" w:hAnsi="Arial" w:cs="Arial"/>
          <w:sz w:val="20"/>
          <w:szCs w:val="20"/>
        </w:rPr>
        <w:t xml:space="preserve">Gorra tipo beisbolera, de color negro, con las palabras “CIVICA </w:t>
      </w:r>
      <w:r w:rsidR="001E7980">
        <w:rPr>
          <w:rFonts w:ascii="Arial" w:hAnsi="Arial" w:cs="Arial"/>
          <w:sz w:val="20"/>
          <w:szCs w:val="20"/>
        </w:rPr>
        <w:t>JUVENIL</w:t>
      </w:r>
      <w:r w:rsidRPr="00FD470E">
        <w:rPr>
          <w:rFonts w:ascii="Arial" w:hAnsi="Arial" w:cs="Arial"/>
          <w:sz w:val="20"/>
          <w:szCs w:val="20"/>
        </w:rPr>
        <w:t>”</w:t>
      </w:r>
      <w:r w:rsidRPr="00FD470E">
        <w:rPr>
          <w:rFonts w:ascii="Arial" w:eastAsia="Calibri" w:hAnsi="Arial" w:cs="Arial"/>
          <w:sz w:val="20"/>
          <w:szCs w:val="20"/>
          <w:lang w:val="es-ES" w:eastAsia="en-US"/>
        </w:rPr>
        <w:t>, cuyo tamaño es de trece (13) centímetros de ancho y tres (3) centímetros de alto.</w:t>
      </w:r>
    </w:p>
    <w:p w:rsidR="00867745" w:rsidRPr="00FD470E" w:rsidRDefault="00867745" w:rsidP="00867745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D470E">
        <w:rPr>
          <w:rFonts w:ascii="Arial" w:hAnsi="Arial" w:cs="Arial"/>
          <w:sz w:val="20"/>
          <w:szCs w:val="20"/>
        </w:rPr>
        <w:t>Camisa blanca tipo polo.</w:t>
      </w:r>
      <w:r w:rsidRPr="00FD470E">
        <w:rPr>
          <w:rFonts w:ascii="Arial" w:hAnsi="Arial" w:cs="Arial"/>
          <w:b/>
          <w:sz w:val="20"/>
          <w:szCs w:val="20"/>
        </w:rPr>
        <w:t xml:space="preserve"> </w:t>
      </w:r>
      <w:r w:rsidRPr="00FD470E">
        <w:rPr>
          <w:rFonts w:ascii="Arial" w:hAnsi="Arial" w:cs="Arial"/>
          <w:sz w:val="20"/>
          <w:szCs w:val="20"/>
        </w:rPr>
        <w:t xml:space="preserve">Confeccionada en  poliéster, con </w:t>
      </w:r>
      <w:r w:rsidRPr="00FD470E">
        <w:rPr>
          <w:rFonts w:ascii="Arial" w:hAnsi="Arial" w:cs="Arial"/>
          <w:bCs/>
          <w:sz w:val="20"/>
          <w:szCs w:val="20"/>
        </w:rPr>
        <w:t xml:space="preserve">ribete de color negro en cuello y mangas, con el nombre </w:t>
      </w:r>
      <w:r>
        <w:rPr>
          <w:rFonts w:ascii="Arial" w:hAnsi="Arial" w:cs="Arial"/>
          <w:bCs/>
          <w:sz w:val="20"/>
          <w:szCs w:val="20"/>
        </w:rPr>
        <w:t xml:space="preserve">de </w:t>
      </w:r>
      <w:r w:rsidRPr="00FD470E">
        <w:rPr>
          <w:rFonts w:ascii="Arial" w:hAnsi="Arial" w:cs="Arial"/>
          <w:sz w:val="20"/>
          <w:szCs w:val="20"/>
        </w:rPr>
        <w:t xml:space="preserve">“CIVICA </w:t>
      </w:r>
      <w:r w:rsidR="001E7980">
        <w:rPr>
          <w:rFonts w:ascii="Arial" w:hAnsi="Arial" w:cs="Arial"/>
          <w:sz w:val="20"/>
          <w:szCs w:val="20"/>
        </w:rPr>
        <w:t>JUVENIL</w:t>
      </w:r>
      <w:r w:rsidRPr="00FD470E">
        <w:rPr>
          <w:rFonts w:ascii="Arial" w:hAnsi="Arial" w:cs="Arial"/>
          <w:sz w:val="20"/>
          <w:szCs w:val="20"/>
        </w:rPr>
        <w:t>”</w:t>
      </w:r>
      <w:r w:rsidRPr="00FD470E">
        <w:rPr>
          <w:rFonts w:ascii="Arial" w:hAnsi="Arial" w:cs="Arial"/>
          <w:bCs/>
          <w:sz w:val="20"/>
          <w:szCs w:val="20"/>
        </w:rPr>
        <w:t xml:space="preserve"> en la parte del costado izquierdo a la altura del pecho, rotulo con el nombre </w:t>
      </w:r>
      <w:r>
        <w:rPr>
          <w:rFonts w:ascii="Arial" w:hAnsi="Arial" w:cs="Arial"/>
          <w:bCs/>
          <w:sz w:val="20"/>
          <w:szCs w:val="20"/>
        </w:rPr>
        <w:t xml:space="preserve">de </w:t>
      </w:r>
      <w:r w:rsidRPr="00FD470E">
        <w:rPr>
          <w:rFonts w:ascii="Arial" w:hAnsi="Arial" w:cs="Arial"/>
          <w:sz w:val="20"/>
          <w:szCs w:val="20"/>
        </w:rPr>
        <w:t xml:space="preserve">“CIVICA </w:t>
      </w:r>
      <w:r w:rsidR="001E7980">
        <w:rPr>
          <w:rFonts w:ascii="Arial" w:hAnsi="Arial" w:cs="Arial"/>
          <w:sz w:val="20"/>
          <w:szCs w:val="20"/>
        </w:rPr>
        <w:t>JUVENIL</w:t>
      </w:r>
      <w:r w:rsidRPr="00FD470E">
        <w:rPr>
          <w:rFonts w:ascii="Arial" w:hAnsi="Arial" w:cs="Arial"/>
          <w:sz w:val="20"/>
          <w:szCs w:val="20"/>
        </w:rPr>
        <w:t>”</w:t>
      </w:r>
      <w:r w:rsidRPr="00FD470E">
        <w:rPr>
          <w:rFonts w:ascii="Arial" w:hAnsi="Arial" w:cs="Arial"/>
          <w:bCs/>
          <w:sz w:val="20"/>
          <w:szCs w:val="20"/>
        </w:rPr>
        <w:t xml:space="preserve">  en la espalda </w:t>
      </w:r>
      <w:r w:rsidRPr="00FD470E">
        <w:rPr>
          <w:rFonts w:ascii="Arial" w:eastAsia="Calibri" w:hAnsi="Arial" w:cs="Arial"/>
          <w:sz w:val="20"/>
          <w:szCs w:val="20"/>
          <w:lang w:val="es-ES" w:eastAsia="en-US"/>
        </w:rPr>
        <w:t xml:space="preserve">con las siguientes dimensiones: 6 cm de alto y 3.5 cm de ancho, bordadas en hilo negro en mayúscula letra </w:t>
      </w:r>
      <w:r>
        <w:rPr>
          <w:rFonts w:ascii="Arial" w:eastAsia="Calibri" w:hAnsi="Arial" w:cs="Arial"/>
          <w:sz w:val="20"/>
          <w:szCs w:val="20"/>
          <w:lang w:val="es-ES" w:eastAsia="en-US"/>
        </w:rPr>
        <w:t>“</w:t>
      </w:r>
      <w:r w:rsidRPr="00FD470E">
        <w:rPr>
          <w:rFonts w:ascii="Arial" w:eastAsia="Calibri" w:hAnsi="Arial" w:cs="Arial"/>
          <w:sz w:val="20"/>
          <w:szCs w:val="20"/>
          <w:lang w:val="es-ES" w:eastAsia="en-US"/>
        </w:rPr>
        <w:t>Arial</w:t>
      </w:r>
      <w:r>
        <w:rPr>
          <w:rFonts w:ascii="Arial" w:eastAsia="Calibri" w:hAnsi="Arial" w:cs="Arial"/>
          <w:sz w:val="20"/>
          <w:szCs w:val="20"/>
          <w:lang w:val="es-ES" w:eastAsia="en-US"/>
        </w:rPr>
        <w:t>”</w:t>
      </w:r>
      <w:r w:rsidRPr="00FD470E">
        <w:rPr>
          <w:rFonts w:ascii="Arial" w:hAnsi="Arial" w:cs="Arial"/>
          <w:bCs/>
          <w:sz w:val="20"/>
          <w:szCs w:val="20"/>
        </w:rPr>
        <w:t>.</w:t>
      </w:r>
    </w:p>
    <w:p w:rsidR="00867745" w:rsidRPr="00FD470E" w:rsidRDefault="00867745" w:rsidP="00867745">
      <w:pPr>
        <w:numPr>
          <w:ilvl w:val="0"/>
          <w:numId w:val="1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D470E">
        <w:rPr>
          <w:rFonts w:ascii="Arial" w:hAnsi="Arial" w:cs="Arial"/>
          <w:bCs/>
          <w:sz w:val="20"/>
          <w:szCs w:val="20"/>
        </w:rPr>
        <w:t xml:space="preserve">Pantalón dril de color negro con bota recta seis bolsillos. </w:t>
      </w:r>
    </w:p>
    <w:p w:rsidR="00867745" w:rsidRPr="00FD470E" w:rsidRDefault="00867745" w:rsidP="00867745">
      <w:pPr>
        <w:numPr>
          <w:ilvl w:val="0"/>
          <w:numId w:val="1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D470E">
        <w:rPr>
          <w:rFonts w:ascii="Arial" w:hAnsi="Arial" w:cs="Arial"/>
          <w:bCs/>
          <w:sz w:val="20"/>
          <w:szCs w:val="20"/>
        </w:rPr>
        <w:t>Cinturón tipo reata color negro.</w:t>
      </w:r>
    </w:p>
    <w:p w:rsidR="00867745" w:rsidRPr="00FD470E" w:rsidRDefault="00867745" w:rsidP="00867745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FD470E">
        <w:rPr>
          <w:rFonts w:ascii="Arial" w:hAnsi="Arial" w:cs="Arial"/>
          <w:bCs/>
          <w:sz w:val="20"/>
          <w:szCs w:val="20"/>
        </w:rPr>
        <w:t>Botines en lona o cuero negro tipo sport</w:t>
      </w:r>
      <w:bookmarkEnd w:id="0"/>
      <w:r w:rsidRPr="00FD470E">
        <w:rPr>
          <w:rFonts w:ascii="Arial" w:hAnsi="Arial" w:cs="Arial"/>
          <w:bCs/>
          <w:sz w:val="20"/>
          <w:szCs w:val="20"/>
        </w:rPr>
        <w:t>.</w:t>
      </w:r>
    </w:p>
    <w:p w:rsidR="00867745" w:rsidRDefault="00867745" w:rsidP="00867745"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A338F7" wp14:editId="42CD4262">
                <wp:simplePos x="0" y="0"/>
                <wp:positionH relativeFrom="column">
                  <wp:posOffset>1631260</wp:posOffset>
                </wp:positionH>
                <wp:positionV relativeFrom="paragraph">
                  <wp:posOffset>59000</wp:posOffset>
                </wp:positionV>
                <wp:extent cx="3240405" cy="4224655"/>
                <wp:effectExtent l="0" t="0" r="0" b="4445"/>
                <wp:wrapNone/>
                <wp:docPr id="8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4224655"/>
                          <a:chOff x="3861" y="2398"/>
                          <a:chExt cx="5103" cy="6653"/>
                        </a:xfrm>
                      </wpg:grpSpPr>
                      <pic:pic xmlns:pic="http://schemas.openxmlformats.org/drawingml/2006/picture">
                        <pic:nvPicPr>
                          <pic:cNvPr id="10" name="Imagen 3" descr="Z:\ARPEC\Grupo ARPEC\MTRIZ CIVICA\PCJ\UNIFORMES CI. - CJ\camiseta polo 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1" y="3759"/>
                            <a:ext cx="2669" cy="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Imagen 5" descr="Z:\ARPEC\Grupo ARPEC\MTRIZ CIVICA\PCJ\UNIFORMES CI. - CJ\camiseta polo 3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5" y="3759"/>
                            <a:ext cx="2669" cy="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6" descr="Z:\ARPEC\Grupo ARPEC\MTRIZ CIVICA\PCJ\UNIFORMES CI. - CJ\GORRAS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6" t="5399" r="29948" b="50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1" y="2398"/>
                            <a:ext cx="143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1" t="57338" r="61581" b="1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" y="6084"/>
                            <a:ext cx="1303" cy="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04" t="57338" r="10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4" y="6144"/>
                            <a:ext cx="1238" cy="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Imagen 6" descr="Z:\ARPEC\Grupo ARPEC\MTRIZ CIVICA\PCJ\UNIFORMES CI. - CJ\GORRAS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6" t="5399" r="29948" b="50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2398"/>
                            <a:ext cx="143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128.45pt;margin-top:4.65pt;width:255.15pt;height:332.65pt;z-index:251660288" coordorigin="3861,2398" coordsize="5103,665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">
                <v:shape id="Imagen 3" o:spid="_x0000_s1027" type="#_x0000_t75" style="position:absolute;left:3861;top:3759;width:2669;height: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V+v/GAAAA2wAAAA8AAABkcnMvZG93bnJldi54bWxEj0FLw0AQhe+C/2EZwYvYjR5EYrelrUYs&#10;2EOb0l6H7DRZmp0N2TWN/75zELzN8N689810PvpWDdRHF9jA0yQDRVwF67g2sC+Lx1dQMSFbbAOT&#10;gV+KMJ/d3kwxt+HCWxp2qVYSwjFHA01KXa51rBryGCehIxbtFHqPSda+1rbHi4T7Vj9n2Yv26Fga&#10;Guxo1VB13v14A648HNtN8VAuz25VrD/fP/T3kBlzfzcu3kAlGtO/+e/6ywq+0MsvMoCeX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5X6/8YAAADbAAAADwAAAAAAAAAAAAAA&#10;AACfAgAAZHJzL2Rvd25yZXYueG1sUEsFBgAAAAAEAAQA9wAAAJIDAAAAAA==&#10;">
                  <v:imagedata r:id="rId10" o:title="camiseta polo 1"/>
                  <v:path arrowok="t"/>
                </v:shape>
                <v:shape id="Imagen 5" o:spid="_x0000_s1028" type="#_x0000_t75" style="position:absolute;left:6295;top:3759;width:2669;height: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dNWa/AAAA2wAAAA8AAABkcnMvZG93bnJldi54bWxETz1rwzAQ3QP9D+IC3RLZGUJwLYdSUtIp&#10;UDvdD+sqmVonx1Ji999XhUC2e7zPK/ez68WNxtB5VpCvMxDErdcdGwXn5n21AxEissbeMyn4pQD7&#10;6mlRYqH9xJ90q6MRKYRDgQpsjEMhZWgtOQxrPxAn7tuPDmOCo5F6xCmFu15usmwrHXacGiwO9Gap&#10;/amvTsFpyg0alpdGHr4ugzfH2YajUs/L+fUFRKQ5PsR394dO83P4/yUdIKs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+3TVmvwAAANsAAAAPAAAAAAAAAAAAAAAAAJ8CAABk&#10;cnMvZG93bnJldi54bWxQSwUGAAAAAAQABAD3AAAAiwMAAAAA&#10;">
                  <v:imagedata r:id="rId11" o:title="camiseta polo 3"/>
                  <v:path arrowok="t"/>
                </v:shape>
                <v:shape id="Imagen 6" o:spid="_x0000_s1029" type="#_x0000_t75" style="position:absolute;left:6931;top:2398;width:1431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US6fAAAAA2wAAAA8AAABkcnMvZG93bnJldi54bWxET0trAjEQvhf8D2EEL0Wz2iKyGkWEir20&#10;rIrnYTP7wM0kJKlu/31TELzNx/ec1aY3nbiRD61lBdNJBoK4tLrlWsH59DFegAgRWWNnmRT8UoDN&#10;evCywlzbOxd0O8ZapBAOOSpoYnS5lKFsyGCYWEecuMp6gzFBX0vt8Z7CTSdnWTaXBltODQ062jVU&#10;Xo8/RkH9St4dusveV9+f1XT+Xri3r0Kp0bDfLkFE6uNT/HAfdJo/g/9f0gFy/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RRLp8AAAADbAAAADwAAAAAAAAAAAAAAAACfAgAA&#10;ZHJzL2Rvd25yZXYueG1sUEsFBgAAAAAEAAQA9wAAAIwDAAAAAA==&#10;">
                  <v:imagedata r:id="rId12" o:title="GORRAS" croptop="3538f" cropbottom="33010f" cropleft="14048f" cropright="19627f"/>
                  <v:path arrowok="t"/>
                </v:shape>
                <v:shape id="Imagen 8" o:spid="_x0000_s1030" type="#_x0000_t75" style="position:absolute;left:4608;top:6084;width:1303;height:2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xhr7BAAAA2wAAAA8AAABkcnMvZG93bnJldi54bWxET99rwjAQfh/sfwg32ItoOp2jdKZFhEGf&#10;hKns+WjOpqy51CSr9b83g8He7uP7eZtqsr0YyYfOsYKXRQaCuHG641bB6fgxz0GEiKyxd0wKbhSg&#10;Kh8fNlhod+VPGg+xFSmEQ4EKTIxDIWVoDFkMCzcQJ+7svMWYoG+l9nhN4baXyyx7kxY7Tg0GB9oZ&#10;ar4PP1bBPr8M61k9Lf2sRm3G17zbfeVKPT9N23cQkab4L/5z1zrNX8HvL+kAW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5xhr7BAAAA2wAAAA8AAAAAAAAAAAAAAAAAnwIA&#10;AGRycy9kb3ducmV2LnhtbFBLBQYAAAAABAAEAPcAAACNAwAAAAA=&#10;">
                  <v:imagedata r:id="rId13" o:title="" croptop="37577f" cropbottom="824f" cropleft="6115f" cropright="40358f"/>
                  <v:path arrowok="t"/>
                </v:shape>
                <v:shape id="Imagen 9" o:spid="_x0000_s1031" type="#_x0000_t75" style="position:absolute;left:7064;top:6144;width:1238;height:2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qsZfAAAAA2wAAAA8AAABkcnMvZG93bnJldi54bWxET0uLwjAQvgv+hzAL3jRdEZVqWhZfiJ7W&#10;FXaPQzO2ZZtJaaJWf70RBG/z8T1nnramEhdqXGlZwecgAkGcWV1yruD4s+5PQTiPrLGyTApu5CBN&#10;up05xtpe+ZsuB5+LEMIuRgWF93UspcsKMugGtiYO3Mk2Bn2ATS51g9cQbio5jKKxNFhyaCiwpkVB&#10;2f/hbBSMaXOkvVzfp07/TcrfFVe7JSvV+2i/ZiA8tf4tfrm3OswfwfOXcIBM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2qxl8AAAADbAAAADwAAAAAAAAAAAAAAAACfAgAA&#10;ZHJzL2Rvd25yZXYueG1sUEsFBgAAAAAEAAQA9wAAAIwDAAAAAA==&#10;">
                  <v:imagedata r:id="rId13" o:title="" croptop="37577f" cropleft="41159f" cropright="6683f"/>
                  <v:path arrowok="t"/>
                </v:shape>
                <v:shape id="Imagen 6" o:spid="_x0000_s1032" type="#_x0000_t75" style="position:absolute;left:4480;top:2398;width:1431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muvbAAAAA2wAAAA8AAABkcnMvZG93bnJldi54bWxET8tqAjEU3Qv9h3AL3UjN+EDK1ChFsOhG&#10;mVG6vkzuPOjkJiSpTv/eLASXh/NebQbTiyv50FlWMJ1kIIgrqztuFFzOu/cPECEia+wtk4J/CrBZ&#10;v4xWmGt744KuZWxECuGQo4I2RpdLGaqWDIaJdcSJq603GBP0jdQebync9HKWZUtpsOPU0KKjbUvV&#10;b/lnFDRj8m7f/3z7+nSop8tF4ebHQqm31+HrE0SkIT7FD/deK5il9elL+gFyf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Oa69sAAAADbAAAADwAAAAAAAAAAAAAAAACfAgAA&#10;ZHJzL2Rvd25yZXYueG1sUEsFBgAAAAAEAAQA9wAAAIwDAAAAAA==&#10;">
                  <v:imagedata r:id="rId12" o:title="GORRAS" croptop="3538f" cropbottom="33010f" cropleft="14048f" cropright="19627f"/>
                  <v:path arrowok="t"/>
                </v:shape>
              </v:group>
            </w:pict>
          </mc:Fallback>
        </mc:AlternateContent>
      </w:r>
    </w:p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>
      <w:r w:rsidRPr="00867745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1051D" wp14:editId="5BAE1581">
                <wp:simplePos x="0" y="0"/>
                <wp:positionH relativeFrom="column">
                  <wp:posOffset>3630930</wp:posOffset>
                </wp:positionH>
                <wp:positionV relativeFrom="paragraph">
                  <wp:posOffset>158419</wp:posOffset>
                </wp:positionV>
                <wp:extent cx="779145" cy="230505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7745" w:rsidRPr="00867745" w:rsidRDefault="001E7980" w:rsidP="0086774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s-CO"/>
                              </w:rPr>
                              <w:t>JUVENIL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85.9pt;margin-top:12.45pt;width:61.35pt;height:1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" filled="f" stroked="f">
                <v:textbox>
                  <w:txbxContent>
                    <w:p w:rsidR="00867745" w:rsidRPr="00867745" w:rsidRDefault="001E7980" w:rsidP="00867745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lang w:val="es-CO"/>
                        </w:rPr>
                        <w:t>JUVENIL</w:t>
                      </w:r>
                    </w:p>
                  </w:txbxContent>
                </v:textbox>
              </v:shape>
            </w:pict>
          </mc:Fallback>
        </mc:AlternateContent>
      </w:r>
    </w:p>
    <w:p w:rsidR="00867745" w:rsidRDefault="00867745" w:rsidP="00867745">
      <w:r>
        <w:rPr>
          <w:noProof/>
          <w:lang w:val="es-CO" w:eastAsia="es-CO"/>
        </w:rPr>
        <w:drawing>
          <wp:anchor distT="0" distB="0" distL="114300" distR="114300" simplePos="0" relativeHeight="251662336" behindDoc="0" locked="0" layoutInCell="1" allowOverlap="1" wp14:anchorId="6D232CC9" wp14:editId="797A1D8B">
            <wp:simplePos x="0" y="0"/>
            <wp:positionH relativeFrom="column">
              <wp:posOffset>3745865</wp:posOffset>
            </wp:positionH>
            <wp:positionV relativeFrom="paragraph">
              <wp:posOffset>30784</wp:posOffset>
            </wp:positionV>
            <wp:extent cx="580390" cy="134620"/>
            <wp:effectExtent l="0" t="0" r="0" b="0"/>
            <wp:wrapNone/>
            <wp:docPr id="15" name="Imagen 5" descr="Z:\ARPEC\Grupo ARPEC\MTRIZ CIVICA\PCJ\UNIFORMES CI. - CJ\camiseta pol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5" descr="Z:\ARPEC\Grupo ARPEC\MTRIZ CIVICA\PCJ\UNIFORMES CI. - CJ\camiseta polo 3.jp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5" t="35480" r="32863" b="54946"/>
                    <a:stretch/>
                  </pic:blipFill>
                  <pic:spPr bwMode="auto">
                    <a:xfrm>
                      <a:off x="0" y="0"/>
                      <a:ext cx="58039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867745" w:rsidRDefault="00867745" w:rsidP="00867745"/>
    <w:p w:rsidR="00926AD0" w:rsidRDefault="00926AD0"/>
    <w:sectPr w:rsidR="00926A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F5C97"/>
    <w:multiLevelType w:val="hybridMultilevel"/>
    <w:tmpl w:val="9DA2BD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D9"/>
    <w:rsid w:val="001E7980"/>
    <w:rsid w:val="00250B78"/>
    <w:rsid w:val="002F09D9"/>
    <w:rsid w:val="00867745"/>
    <w:rsid w:val="00926AD0"/>
    <w:rsid w:val="00937E04"/>
    <w:rsid w:val="00AB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09D9"/>
    <w:pPr>
      <w:tabs>
        <w:tab w:val="center" w:pos="4252"/>
        <w:tab w:val="right" w:pos="8504"/>
      </w:tabs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09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77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45"/>
    <w:rPr>
      <w:rFonts w:ascii="Tahoma" w:eastAsia="Times New Roman" w:hAnsi="Tahoma" w:cs="Tahoma"/>
      <w:sz w:val="16"/>
      <w:szCs w:val="1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09D9"/>
    <w:pPr>
      <w:tabs>
        <w:tab w:val="center" w:pos="4252"/>
        <w:tab w:val="right" w:pos="8504"/>
      </w:tabs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09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77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45"/>
    <w:rPr>
      <w:rFonts w:ascii="Tahoma" w:eastAsia="Times New Roman" w:hAnsi="Tahoma" w:cs="Tahoma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D085F243</Template>
  <TotalTime>1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PONAL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MEVAL - ARVEY FRANCO OSORIO</dc:creator>
  <cp:lastModifiedBy>Jaime Alberto Rico Montoya</cp:lastModifiedBy>
  <cp:revision>2</cp:revision>
  <dcterms:created xsi:type="dcterms:W3CDTF">2014-10-30T20:13:00Z</dcterms:created>
  <dcterms:modified xsi:type="dcterms:W3CDTF">2014-10-30T20:13:00Z</dcterms:modified>
</cp:coreProperties>
</file>