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CF" w:rsidRDefault="004219ED">
      <w:r>
        <w:rPr>
          <w:noProof/>
          <w:lang w:eastAsia="es-CO"/>
        </w:rPr>
        <w:drawing>
          <wp:inline distT="0" distB="0" distL="0" distR="0">
            <wp:extent cx="5612130" cy="4107815"/>
            <wp:effectExtent l="0" t="0" r="7620" b="698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7CAF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0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1A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9ED"/>
    <w:rsid w:val="004219ED"/>
    <w:rsid w:val="00C655F5"/>
    <w:rsid w:val="00E9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1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1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A5377D7C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Mónica Patricia Restrepo Vega</dc:creator>
  <cp:lastModifiedBy>Mónica Patricia Restrepo Vega</cp:lastModifiedBy>
  <cp:revision>1</cp:revision>
  <dcterms:created xsi:type="dcterms:W3CDTF">2014-09-26T15:08:00Z</dcterms:created>
  <dcterms:modified xsi:type="dcterms:W3CDTF">2014-09-26T15:11:00Z</dcterms:modified>
</cp:coreProperties>
</file>