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4D" w:rsidRPr="00614467" w:rsidRDefault="008A164D" w:rsidP="008A164D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bookmarkStart w:id="0" w:name="_GoBack"/>
      <w:bookmarkEnd w:id="0"/>
      <w:r w:rsidRPr="00614467">
        <w:rPr>
          <w:rFonts w:cs="Arial"/>
          <w:b/>
          <w:bCs/>
        </w:rPr>
        <w:t xml:space="preserve">FORMATO </w:t>
      </w:r>
      <w:r>
        <w:rPr>
          <w:rFonts w:cs="Arial"/>
          <w:b/>
          <w:bCs/>
        </w:rPr>
        <w:t>1</w:t>
      </w:r>
    </w:p>
    <w:p w:rsidR="008A164D" w:rsidRPr="001B6982" w:rsidRDefault="008A164D" w:rsidP="008A164D">
      <w:pPr>
        <w:spacing w:after="0"/>
        <w:jc w:val="center"/>
        <w:rPr>
          <w:rFonts w:eastAsia="Batang" w:cs="Arial"/>
          <w:b/>
          <w:bCs/>
          <w:snapToGrid w:val="0"/>
          <w:u w:val="single"/>
        </w:rPr>
      </w:pPr>
      <w:r w:rsidRPr="001B6982">
        <w:rPr>
          <w:rFonts w:eastAsia="Batang" w:cs="Arial"/>
          <w:b/>
          <w:bCs/>
          <w:snapToGrid w:val="0"/>
          <w:u w:val="single"/>
        </w:rPr>
        <w:t xml:space="preserve">FORMULARIO DE CANTIDADES Y PRECIOS UNITARIOS </w:t>
      </w:r>
    </w:p>
    <w:tbl>
      <w:tblPr>
        <w:tblW w:w="9910" w:type="dxa"/>
        <w:jc w:val="center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"/>
        <w:gridCol w:w="5126"/>
        <w:gridCol w:w="1324"/>
        <w:gridCol w:w="1324"/>
        <w:gridCol w:w="1463"/>
      </w:tblGrid>
      <w:tr w:rsidR="008A164D" w:rsidRPr="00000D14" w:rsidTr="007D5E17">
        <w:trPr>
          <w:trHeight w:val="3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A164D" w:rsidRPr="00000D14" w:rsidRDefault="008A164D" w:rsidP="007D5E1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0D14">
              <w:rPr>
                <w:rFonts w:cs="Arial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A164D" w:rsidRPr="00000D14" w:rsidRDefault="008A164D" w:rsidP="007D5E1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0D14">
              <w:rPr>
                <w:rFonts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A164D" w:rsidRPr="00000D14" w:rsidRDefault="008A164D" w:rsidP="007D5E1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0D14">
              <w:rPr>
                <w:rFonts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A164D" w:rsidRPr="00000D14" w:rsidRDefault="008A164D" w:rsidP="007D5E1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0D14">
              <w:rPr>
                <w:rFonts w:cs="Arial"/>
                <w:b/>
                <w:bCs/>
                <w:sz w:val="20"/>
                <w:szCs w:val="20"/>
              </w:rPr>
              <w:t>V. UNITARIO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A164D" w:rsidRPr="00000D14" w:rsidRDefault="008A164D" w:rsidP="007D5E1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0D14">
              <w:rPr>
                <w:rFonts w:cs="Arial"/>
                <w:b/>
                <w:bCs/>
                <w:sz w:val="20"/>
                <w:szCs w:val="20"/>
              </w:rPr>
              <w:t>V. TOTAL</w:t>
            </w:r>
          </w:p>
        </w:tc>
      </w:tr>
      <w:tr w:rsidR="008A164D" w:rsidRPr="00000D14" w:rsidTr="007D5E17">
        <w:trPr>
          <w:trHeight w:val="537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1B6982" w:rsidRDefault="008A164D" w:rsidP="007D5E17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B6982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r>
              <w:t>Registro y acreditación: Suministro de personal uniformado, desde las 6:30 am hasta  las 6:00 pm, para atención en el punto de registro.</w:t>
            </w:r>
          </w:p>
          <w:p w:rsidR="008A164D" w:rsidRPr="001B6982" w:rsidRDefault="008A164D" w:rsidP="007D5E1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t xml:space="preserve">El día 17 y 18 (hasta el medio día) de julio de 2014, Hotel </w:t>
            </w:r>
            <w:proofErr w:type="spellStart"/>
            <w:r>
              <w:t>Dann</w:t>
            </w:r>
            <w:proofErr w:type="spellEnd"/>
            <w:r>
              <w:t xml:space="preserve"> </w:t>
            </w:r>
            <w:proofErr w:type="spellStart"/>
            <w:r>
              <w:t>Carlton</w:t>
            </w:r>
            <w:proofErr w:type="spellEnd"/>
            <w:r>
              <w:t xml:space="preserve"> en el salón Gran </w:t>
            </w:r>
            <w:proofErr w:type="spellStart"/>
            <w:r>
              <w:t>Chablis</w:t>
            </w:r>
            <w:proofErr w:type="spellEnd"/>
            <w:r>
              <w:t xml:space="preserve"> y en la tarde del día viernes 18 en el primer piso al lado de la piscina. (no incluye el salón)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1B6982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000D14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537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1B6982" w:rsidRDefault="008A164D" w:rsidP="007D5E17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r>
              <w:t>Alquiler de computadores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537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r>
              <w:t>Alquiler de impresoras (impresión de escarapela y certificados)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537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r>
              <w:t>Alquiler de Software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537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5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r>
              <w:t>Soporte técnico para Hardware y Software del punto de registro.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23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BF1695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t>Escarapela</w:t>
            </w:r>
            <w:r>
              <w:rPr>
                <w:color w:val="1F497D"/>
              </w:rPr>
              <w:t xml:space="preserve">: </w:t>
            </w:r>
            <w:r>
              <w:t xml:space="preserve">Full Color </w:t>
            </w:r>
            <w:r>
              <w:rPr>
                <w:color w:val="1F497D"/>
              </w:rPr>
              <w:t xml:space="preserve">, </w:t>
            </w:r>
            <w:r>
              <w:t>tarjeta impresa a 4*0 tintas en papel opalina de 180 gramos con un tamaño de 9 cm de ancho * 12 cm de largo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320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BF1695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t>Fundas plásticas para escarapelas</w:t>
            </w:r>
            <w:r>
              <w:rPr>
                <w:color w:val="1F497D"/>
              </w:rPr>
              <w:t xml:space="preserve">: </w:t>
            </w:r>
            <w:r>
              <w:t>10.5 cm de ancho * 13 cm de largo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320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  <w:r>
              <w:t>Cintas estampadas con el nombre del encuentro de 15 mm de ancho impreso por una cara a 4 tintas con su respectivo gancho plástico para llevar el control de asistencia de invitados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320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  <w:r>
              <w:t xml:space="preserve">Impresión de diplomas: tamaño oficio, impreso en papel </w:t>
            </w:r>
            <w:proofErr w:type="spellStart"/>
            <w:r>
              <w:t>Propalcote</w:t>
            </w:r>
            <w:proofErr w:type="spellEnd"/>
            <w:r>
              <w:t xml:space="preserve"> de 180 gramos Full Color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320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  <w:r>
              <w:t>Trayecto nacional ( Bogotá-Medellín-Bogotá) 16-19 de julio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  <w:r>
              <w:t>Trayecto nacional ( Bogotá-Medellín-Bogotá) 16-18 de julio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  <w:r>
              <w:t>Trayectos Internacionales (Madrid-Bogotá-Madrid) 16-19 de julio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r>
              <w:t xml:space="preserve">Alojamientos que incluyen alimentación (desayuno y cena) para los conferencistas internacionales (4 días y 3 noches) desde el día 16 al 19 de julio de 2014.  Hotel </w:t>
            </w:r>
            <w:proofErr w:type="spellStart"/>
            <w:r>
              <w:t>Dann</w:t>
            </w:r>
            <w:proofErr w:type="spellEnd"/>
            <w:r>
              <w:t xml:space="preserve"> </w:t>
            </w:r>
            <w:proofErr w:type="spellStart"/>
            <w:r>
              <w:t>Carlton</w:t>
            </w:r>
            <w:proofErr w:type="spellEnd"/>
          </w:p>
          <w:p w:rsidR="008A164D" w:rsidRDefault="008A164D" w:rsidP="007D5E17">
            <w:pPr>
              <w:jc w:val="both"/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r>
              <w:t xml:space="preserve">Alojamientos que incluyen alimentación (desayuno y cena) para los conferencistas internacionales (3 días y 2 noches) desde el día 16 al 18 de julio de 2014.  Hotel </w:t>
            </w:r>
            <w:proofErr w:type="spellStart"/>
            <w:r>
              <w:t>Dann</w:t>
            </w:r>
            <w:proofErr w:type="spellEnd"/>
            <w:r>
              <w:t xml:space="preserve"> </w:t>
            </w:r>
            <w:proofErr w:type="spellStart"/>
            <w:r>
              <w:t>Carlton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  <w:r>
              <w:t>Alojamientos para los asistentes y organizadores de la POLICÍA NACIONAL, que incluya alimentación (desayuno y cena) para 4 días y 3 noches desde el día 16 al 19 de julio de 2014. Habitación múltiple que no supere $70.000 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  <w:r w:rsidRPr="004D39E2">
              <w:rPr>
                <w:rFonts w:ascii="Arial" w:hAnsi="Arial" w:cs="Arial"/>
                <w:b/>
                <w:sz w:val="16"/>
              </w:rPr>
              <w:t>SUB- TOTAL: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  <w:r w:rsidRPr="004D39E2">
              <w:rPr>
                <w:rFonts w:ascii="Arial" w:hAnsi="Arial" w:cs="Arial"/>
                <w:b/>
                <w:sz w:val="16"/>
              </w:rPr>
              <w:t>IVA 16%: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A164D" w:rsidRPr="00000D14" w:rsidTr="007D5E17">
        <w:trPr>
          <w:trHeight w:val="10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Default="008A164D" w:rsidP="007D5E17">
            <w:pPr>
              <w:jc w:val="both"/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BF1695" w:rsidRDefault="008A164D" w:rsidP="007D5E1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4D39E2" w:rsidRDefault="008A164D" w:rsidP="007D5E17">
            <w:pPr>
              <w:spacing w:after="0"/>
              <w:rPr>
                <w:rFonts w:ascii="Arial" w:hAnsi="Arial" w:cs="Arial"/>
                <w:b/>
                <w:sz w:val="16"/>
              </w:rPr>
            </w:pPr>
            <w:r w:rsidRPr="004D39E2">
              <w:rPr>
                <w:rFonts w:ascii="Arial" w:hAnsi="Arial" w:cs="Arial"/>
                <w:b/>
                <w:sz w:val="16"/>
              </w:rPr>
              <w:t>TOTAL: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64D" w:rsidRPr="00000D14" w:rsidRDefault="008A164D" w:rsidP="007D5E1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8A164D" w:rsidRDefault="008A164D" w:rsidP="008A164D"/>
    <w:p w:rsidR="008A164D" w:rsidRDefault="008A164D" w:rsidP="008A164D">
      <w:r>
        <w:t>NOMBRE DEL PROPONENTE</w:t>
      </w:r>
      <w:r>
        <w:tab/>
        <w:t>__________________________________________</w:t>
      </w:r>
    </w:p>
    <w:p w:rsidR="008A164D" w:rsidRDefault="008A164D" w:rsidP="008A164D"/>
    <w:p w:rsidR="008A164D" w:rsidRDefault="008A164D" w:rsidP="008A164D">
      <w:r>
        <w:t>FIRMA DEL PROPONENTE</w:t>
      </w:r>
      <w:r>
        <w:tab/>
        <w:t>__________________________________________</w:t>
      </w:r>
    </w:p>
    <w:p w:rsidR="008A164D" w:rsidRDefault="008A164D" w:rsidP="008A164D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25E" w:rsidRDefault="0014725E" w:rsidP="00E851EF">
      <w:pPr>
        <w:spacing w:after="0" w:line="240" w:lineRule="auto"/>
      </w:pPr>
      <w:r>
        <w:separator/>
      </w:r>
    </w:p>
  </w:endnote>
  <w:endnote w:type="continuationSeparator" w:id="0">
    <w:p w:rsidR="0014725E" w:rsidRDefault="0014725E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05" w:rsidRDefault="00902305" w:rsidP="00E851EF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25E" w:rsidRDefault="0014725E" w:rsidP="00E851EF">
      <w:pPr>
        <w:spacing w:after="0" w:line="240" w:lineRule="auto"/>
      </w:pPr>
      <w:r>
        <w:separator/>
      </w:r>
    </w:p>
  </w:footnote>
  <w:footnote w:type="continuationSeparator" w:id="0">
    <w:p w:rsidR="0014725E" w:rsidRDefault="0014725E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05" w:rsidRDefault="00902305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96969"/>
    <w:multiLevelType w:val="hybridMultilevel"/>
    <w:tmpl w:val="C930A9E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636A84"/>
    <w:multiLevelType w:val="hybridMultilevel"/>
    <w:tmpl w:val="250ECC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85463"/>
    <w:multiLevelType w:val="hybridMultilevel"/>
    <w:tmpl w:val="FA5C1FC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10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D62F9"/>
    <w:rsid w:val="000E7F67"/>
    <w:rsid w:val="0014725E"/>
    <w:rsid w:val="00192C3D"/>
    <w:rsid w:val="001B35BD"/>
    <w:rsid w:val="001D5B84"/>
    <w:rsid w:val="001F11F0"/>
    <w:rsid w:val="002023FC"/>
    <w:rsid w:val="00214308"/>
    <w:rsid w:val="00240160"/>
    <w:rsid w:val="002A4297"/>
    <w:rsid w:val="0046207F"/>
    <w:rsid w:val="004D71FA"/>
    <w:rsid w:val="0050621D"/>
    <w:rsid w:val="00537751"/>
    <w:rsid w:val="00577716"/>
    <w:rsid w:val="00586FC3"/>
    <w:rsid w:val="005A36C5"/>
    <w:rsid w:val="006464BA"/>
    <w:rsid w:val="00674315"/>
    <w:rsid w:val="0074530A"/>
    <w:rsid w:val="007475A2"/>
    <w:rsid w:val="00752E5D"/>
    <w:rsid w:val="007C37AC"/>
    <w:rsid w:val="007E7AC4"/>
    <w:rsid w:val="00851289"/>
    <w:rsid w:val="0085637B"/>
    <w:rsid w:val="00865461"/>
    <w:rsid w:val="00881BA9"/>
    <w:rsid w:val="008A164D"/>
    <w:rsid w:val="008D516D"/>
    <w:rsid w:val="008E03F3"/>
    <w:rsid w:val="00901A08"/>
    <w:rsid w:val="00902305"/>
    <w:rsid w:val="009B19EC"/>
    <w:rsid w:val="00A3513F"/>
    <w:rsid w:val="00A87688"/>
    <w:rsid w:val="00A9631F"/>
    <w:rsid w:val="00AE3D0A"/>
    <w:rsid w:val="00B15372"/>
    <w:rsid w:val="00BA6FBD"/>
    <w:rsid w:val="00CB2913"/>
    <w:rsid w:val="00CD3211"/>
    <w:rsid w:val="00D163C7"/>
    <w:rsid w:val="00D872A3"/>
    <w:rsid w:val="00DA7722"/>
    <w:rsid w:val="00DC5953"/>
    <w:rsid w:val="00E851EF"/>
    <w:rsid w:val="00EB0A1D"/>
    <w:rsid w:val="00EB45A7"/>
    <w:rsid w:val="00F07225"/>
    <w:rsid w:val="00F40F5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8A164D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8A164D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8A164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8A164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Style3">
    <w:name w:val="Style3"/>
    <w:basedOn w:val="Normal"/>
    <w:uiPriority w:val="99"/>
    <w:rsid w:val="008A164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character" w:customStyle="1" w:styleId="FontStyle26">
    <w:name w:val="Font Style26"/>
    <w:uiPriority w:val="99"/>
    <w:rsid w:val="008A164D"/>
    <w:rPr>
      <w:rFonts w:ascii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8A164D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8A164D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8A164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8A164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Style3">
    <w:name w:val="Style3"/>
    <w:basedOn w:val="Normal"/>
    <w:uiPriority w:val="99"/>
    <w:rsid w:val="008A164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character" w:customStyle="1" w:styleId="FontStyle26">
    <w:name w:val="Font Style26"/>
    <w:uiPriority w:val="99"/>
    <w:rsid w:val="008A164D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D455B4C</Template>
  <TotalTime>1</TotalTime>
  <Pages>2</Pages>
  <Words>348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4</cp:revision>
  <cp:lastPrinted>2012-08-15T17:17:00Z</cp:lastPrinted>
  <dcterms:created xsi:type="dcterms:W3CDTF">2014-07-04T16:17:00Z</dcterms:created>
  <dcterms:modified xsi:type="dcterms:W3CDTF">2014-07-04T16:18:00Z</dcterms:modified>
</cp:coreProperties>
</file>