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373CFE" w:rsidRPr="008141F1" w:rsidRDefault="00373CFE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lastRenderedPageBreak/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4D132C" w:rsidRPr="004D132C" w:rsidRDefault="004D132C" w:rsidP="004D132C">
            <w:pPr>
              <w:jc w:val="both"/>
              <w:rPr>
                <w:rFonts w:cs="Arial"/>
                <w:lang w:eastAsia="es-CO"/>
              </w:rPr>
            </w:pPr>
            <w:r w:rsidRPr="004D132C">
              <w:rPr>
                <w:rFonts w:cs="Arial"/>
                <w:lang w:eastAsia="es-CO"/>
              </w:rPr>
              <w:t>puestos de trabajo: incluye Escritorio, Silla e</w:t>
            </w:r>
            <w:r>
              <w:rPr>
                <w:rFonts w:cs="Arial"/>
                <w:lang w:eastAsia="es-CO"/>
              </w:rPr>
              <w:t>rgonómica y archivador metálico</w:t>
            </w:r>
          </w:p>
          <w:p w:rsidR="00EB32D6" w:rsidRPr="004D132C" w:rsidRDefault="00EB32D6" w:rsidP="00850345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4D132C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2C" w:rsidRDefault="004D132C" w:rsidP="00E851EF">
      <w:pPr>
        <w:spacing w:after="0" w:line="240" w:lineRule="auto"/>
      </w:pPr>
      <w:r>
        <w:separator/>
      </w:r>
    </w:p>
  </w:endnote>
  <w:endnote w:type="continuationSeparator" w:id="0">
    <w:p w:rsidR="004D132C" w:rsidRDefault="004D132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354" w:rsidRDefault="00BA63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32C" w:rsidRDefault="004D132C" w:rsidP="00E851EF">
    <w:pPr>
      <w:pStyle w:val="Piedepgina"/>
      <w:ind w:left="-1560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354" w:rsidRDefault="00BA63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2C" w:rsidRDefault="004D132C" w:rsidP="00E851EF">
      <w:pPr>
        <w:spacing w:after="0" w:line="240" w:lineRule="auto"/>
      </w:pPr>
      <w:r>
        <w:separator/>
      </w:r>
    </w:p>
  </w:footnote>
  <w:footnote w:type="continuationSeparator" w:id="0">
    <w:p w:rsidR="004D132C" w:rsidRDefault="004D132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354" w:rsidRDefault="00BA635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32C" w:rsidRDefault="004D132C" w:rsidP="00E851EF">
    <w:pPr>
      <w:pStyle w:val="Encabezado"/>
      <w:ind w:left="-15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354" w:rsidRDefault="00BA63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21540C"/>
    <w:multiLevelType w:val="hybridMultilevel"/>
    <w:tmpl w:val="25884E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F96969"/>
    <w:multiLevelType w:val="hybridMultilevel"/>
    <w:tmpl w:val="2A7664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76DF9"/>
    <w:rsid w:val="00080632"/>
    <w:rsid w:val="000A1EC3"/>
    <w:rsid w:val="000D62F9"/>
    <w:rsid w:val="000E7F67"/>
    <w:rsid w:val="000F76C7"/>
    <w:rsid w:val="001219D6"/>
    <w:rsid w:val="001356D2"/>
    <w:rsid w:val="0014725E"/>
    <w:rsid w:val="00192C3D"/>
    <w:rsid w:val="001B35BD"/>
    <w:rsid w:val="001F11F0"/>
    <w:rsid w:val="002023FC"/>
    <w:rsid w:val="00214308"/>
    <w:rsid w:val="00240160"/>
    <w:rsid w:val="002451C3"/>
    <w:rsid w:val="00252985"/>
    <w:rsid w:val="002A4297"/>
    <w:rsid w:val="002F5B6C"/>
    <w:rsid w:val="00315444"/>
    <w:rsid w:val="00356040"/>
    <w:rsid w:val="00373CFE"/>
    <w:rsid w:val="003E3784"/>
    <w:rsid w:val="0046207F"/>
    <w:rsid w:val="004B5C59"/>
    <w:rsid w:val="004D132C"/>
    <w:rsid w:val="004D71FA"/>
    <w:rsid w:val="0050621D"/>
    <w:rsid w:val="00577716"/>
    <w:rsid w:val="00586FC3"/>
    <w:rsid w:val="005A36C5"/>
    <w:rsid w:val="006464BA"/>
    <w:rsid w:val="00662CA8"/>
    <w:rsid w:val="00673623"/>
    <w:rsid w:val="00674315"/>
    <w:rsid w:val="00710BBB"/>
    <w:rsid w:val="0074530A"/>
    <w:rsid w:val="007475A2"/>
    <w:rsid w:val="00752E5D"/>
    <w:rsid w:val="00762D75"/>
    <w:rsid w:val="00786070"/>
    <w:rsid w:val="0079443C"/>
    <w:rsid w:val="007E7AC4"/>
    <w:rsid w:val="00850345"/>
    <w:rsid w:val="00851289"/>
    <w:rsid w:val="0085637B"/>
    <w:rsid w:val="00865461"/>
    <w:rsid w:val="00881BA9"/>
    <w:rsid w:val="008B4E52"/>
    <w:rsid w:val="008D516D"/>
    <w:rsid w:val="008E03F3"/>
    <w:rsid w:val="00900BFB"/>
    <w:rsid w:val="00902305"/>
    <w:rsid w:val="00975773"/>
    <w:rsid w:val="00976B75"/>
    <w:rsid w:val="00996F32"/>
    <w:rsid w:val="009B19EC"/>
    <w:rsid w:val="009C41A8"/>
    <w:rsid w:val="00A11211"/>
    <w:rsid w:val="00A3513F"/>
    <w:rsid w:val="00A87688"/>
    <w:rsid w:val="00A9631F"/>
    <w:rsid w:val="00AE3D0A"/>
    <w:rsid w:val="00B02A66"/>
    <w:rsid w:val="00B15372"/>
    <w:rsid w:val="00B95BB9"/>
    <w:rsid w:val="00BA6354"/>
    <w:rsid w:val="00BA6FBD"/>
    <w:rsid w:val="00CB2913"/>
    <w:rsid w:val="00CD3211"/>
    <w:rsid w:val="00D163C7"/>
    <w:rsid w:val="00D872A3"/>
    <w:rsid w:val="00DA7722"/>
    <w:rsid w:val="00DC5953"/>
    <w:rsid w:val="00E4383C"/>
    <w:rsid w:val="00E66C16"/>
    <w:rsid w:val="00E851EF"/>
    <w:rsid w:val="00EB0A1D"/>
    <w:rsid w:val="00EB32D6"/>
    <w:rsid w:val="00EB45A7"/>
    <w:rsid w:val="00F07225"/>
    <w:rsid w:val="00F2650B"/>
    <w:rsid w:val="00F40F56"/>
    <w:rsid w:val="00FA1F97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996F3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996F3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50BCA417</Template>
  <TotalTime>0</TotalTime>
  <Pages>1</Pages>
  <Words>49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2014-06-06T12:29:00Z</cp:lastPrinted>
  <dcterms:created xsi:type="dcterms:W3CDTF">2014-06-06T12:30:00Z</dcterms:created>
  <dcterms:modified xsi:type="dcterms:W3CDTF">2014-06-06T12:30:00Z</dcterms:modified>
</cp:coreProperties>
</file>