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40" w:rsidRDefault="00C05440" w:rsidP="00C05440">
      <w:pPr>
        <w:rPr>
          <w:color w:val="1F497D"/>
        </w:rPr>
      </w:pPr>
      <w:r>
        <w:rPr>
          <w:color w:val="1F497D"/>
        </w:rPr>
        <w:t>P</w:t>
      </w:r>
      <w:r>
        <w:rPr>
          <w:color w:val="1F497D"/>
        </w:rPr>
        <w:t xml:space="preserve">lanos de las oficinas actuales de la ESU para el diseño de la solución de conectividad inalámbrica. </w:t>
      </w:r>
    </w:p>
    <w:p w:rsidR="00C05440" w:rsidRDefault="00C05440" w:rsidP="00C05440">
      <w:pPr>
        <w:jc w:val="center"/>
        <w:rPr>
          <w:color w:val="1F497D"/>
        </w:rPr>
      </w:pPr>
      <w:r>
        <w:rPr>
          <w:noProof/>
          <w:color w:val="1F497D"/>
          <w:lang w:eastAsia="es-CO"/>
        </w:rPr>
        <w:drawing>
          <wp:inline distT="0" distB="0" distL="0" distR="0">
            <wp:extent cx="4448175" cy="3337435"/>
            <wp:effectExtent l="0" t="0" r="0" b="0"/>
            <wp:docPr id="1" name="Imagen 1" descr="cid:image002.jpg@01CF4F6C.D9FD1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CF4F6C.D9FD1D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85" cy="333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A5" w:rsidRDefault="00C05440" w:rsidP="00C05440">
      <w:pPr>
        <w:jc w:val="center"/>
      </w:pPr>
      <w:r>
        <w:rPr>
          <w:noProof/>
          <w:color w:val="1F497D"/>
          <w:lang w:eastAsia="es-CO"/>
        </w:rPr>
        <w:drawing>
          <wp:inline distT="0" distB="0" distL="0" distR="0">
            <wp:extent cx="4438650" cy="3330288"/>
            <wp:effectExtent l="0" t="0" r="0" b="3810"/>
            <wp:docPr id="2" name="Imagen 2" descr="cid:image003.jpg@01CF4F6C.D9FD1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jpg@01CF4F6C.D9FD1D6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92" cy="333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40" w:rsidRDefault="00C05440" w:rsidP="00C05440">
      <w:pPr>
        <w:jc w:val="center"/>
      </w:pPr>
      <w:r>
        <w:rPr>
          <w:noProof/>
          <w:color w:val="1F497D"/>
          <w:lang w:eastAsia="es-CO"/>
        </w:rPr>
        <w:lastRenderedPageBreak/>
        <w:drawing>
          <wp:inline distT="0" distB="0" distL="0" distR="0">
            <wp:extent cx="4562475" cy="3423195"/>
            <wp:effectExtent l="0" t="0" r="0" b="6350"/>
            <wp:docPr id="4" name="Imagen 4" descr="cid:image005.jpg@01CF4F6C.D9FD1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cid:image005.jpg@01CF4F6C.D9FD1D6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70" cy="342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40" w:rsidRPr="00E614AF" w:rsidRDefault="00C05440" w:rsidP="00C05440">
      <w:pPr>
        <w:jc w:val="center"/>
      </w:pPr>
      <w:bookmarkStart w:id="0" w:name="_GoBack"/>
      <w:bookmarkEnd w:id="0"/>
      <w:r>
        <w:rPr>
          <w:noProof/>
          <w:color w:val="1F497D"/>
          <w:lang w:eastAsia="es-CO"/>
        </w:rPr>
        <w:drawing>
          <wp:inline distT="0" distB="0" distL="0" distR="0" wp14:anchorId="6BDFFFFC" wp14:editId="0B6C572B">
            <wp:extent cx="4595604" cy="3448050"/>
            <wp:effectExtent l="0" t="0" r="0" b="0"/>
            <wp:docPr id="3" name="Imagen 3" descr="cid:image004.jpg@01CF4F6C.D9FD1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4.jpg@01CF4F6C.D9FD1D6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011" cy="345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440" w:rsidRPr="00E614AF" w:rsidSect="00E851EF">
      <w:headerReference w:type="default" r:id="rId17"/>
      <w:footerReference w:type="default" r:id="rId18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4F" w:rsidRDefault="000D664F" w:rsidP="00E851EF">
      <w:pPr>
        <w:spacing w:after="0" w:line="240" w:lineRule="auto"/>
      </w:pPr>
      <w:r>
        <w:separator/>
      </w:r>
    </w:p>
  </w:endnote>
  <w:endnote w:type="continuationSeparator" w:id="0">
    <w:p w:rsidR="000D664F" w:rsidRDefault="000D664F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A7" w:rsidRDefault="008F30A7" w:rsidP="00E851EF">
    <w:pPr>
      <w:pStyle w:val="Encabezado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4F" w:rsidRDefault="000D664F" w:rsidP="00E851EF">
      <w:pPr>
        <w:spacing w:after="0" w:line="240" w:lineRule="auto"/>
      </w:pPr>
      <w:r>
        <w:separator/>
      </w:r>
    </w:p>
  </w:footnote>
  <w:footnote w:type="continuationSeparator" w:id="0">
    <w:p w:rsidR="000D664F" w:rsidRDefault="000D664F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A7" w:rsidRDefault="008F30A7" w:rsidP="00E851EF">
    <w:pPr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5EB598"/>
    <w:lvl w:ilvl="0">
      <w:numFmt w:val="bullet"/>
      <w:lvlText w:val="*"/>
      <w:lvlJc w:val="left"/>
    </w:lvl>
  </w:abstractNum>
  <w:abstractNum w:abstractNumId="1">
    <w:nsid w:val="00D8079A"/>
    <w:multiLevelType w:val="hybridMultilevel"/>
    <w:tmpl w:val="7F008B20"/>
    <w:lvl w:ilvl="0" w:tplc="7A6A96A6">
      <w:numFmt w:val="bullet"/>
      <w:lvlText w:val=""/>
      <w:lvlJc w:val="left"/>
      <w:pPr>
        <w:ind w:left="1103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02CC083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5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F1E7F"/>
    <w:multiLevelType w:val="hybridMultilevel"/>
    <w:tmpl w:val="4D448BE6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>
    <w:nsid w:val="34347953"/>
    <w:multiLevelType w:val="multilevel"/>
    <w:tmpl w:val="D6DEA2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EA3233A"/>
    <w:multiLevelType w:val="hybridMultilevel"/>
    <w:tmpl w:val="42AC34EC"/>
    <w:lvl w:ilvl="0" w:tplc="7A6A96A6">
      <w:numFmt w:val="bullet"/>
      <w:lvlText w:val=""/>
      <w:lvlJc w:val="left"/>
      <w:pPr>
        <w:ind w:left="143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1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83AB2"/>
    <w:multiLevelType w:val="hybridMultilevel"/>
    <w:tmpl w:val="AD005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246E4A"/>
    <w:multiLevelType w:val="hybridMultilevel"/>
    <w:tmpl w:val="D7267048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E8C1570"/>
    <w:multiLevelType w:val="hybridMultilevel"/>
    <w:tmpl w:val="1B28196A"/>
    <w:lvl w:ilvl="0" w:tplc="7A6A96A6">
      <w:numFmt w:val="bullet"/>
      <w:lvlText w:val=""/>
      <w:lvlJc w:val="left"/>
      <w:pPr>
        <w:ind w:left="2101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7">
    <w:nsid w:val="51016B1E"/>
    <w:multiLevelType w:val="hybridMultilevel"/>
    <w:tmpl w:val="51B4B886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23C7282"/>
    <w:multiLevelType w:val="hybridMultilevel"/>
    <w:tmpl w:val="339C637A"/>
    <w:lvl w:ilvl="0" w:tplc="7A6A96A6">
      <w:numFmt w:val="bullet"/>
      <w:lvlText w:val=""/>
      <w:lvlJc w:val="left"/>
      <w:pPr>
        <w:ind w:left="1790" w:hanging="360"/>
      </w:pPr>
      <w:rPr>
        <w:rFonts w:ascii="Symbol" w:eastAsia="Calibri" w:hAnsi="Symbol" w:cs="Arial" w:hint="default"/>
      </w:rPr>
    </w:lvl>
    <w:lvl w:ilvl="1" w:tplc="893E71F8">
      <w:start w:val="1024"/>
      <w:numFmt w:val="bullet"/>
      <w:lvlText w:val="•"/>
      <w:lvlJc w:val="left"/>
      <w:pPr>
        <w:ind w:left="2155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1">
    <w:nsid w:val="64636A84"/>
    <w:multiLevelType w:val="hybridMultilevel"/>
    <w:tmpl w:val="5CE09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804988"/>
    <w:multiLevelType w:val="hybridMultilevel"/>
    <w:tmpl w:val="18329B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130F2"/>
    <w:multiLevelType w:val="hybridMultilevel"/>
    <w:tmpl w:val="2752DC84"/>
    <w:lvl w:ilvl="0" w:tplc="7A6A96A6">
      <w:numFmt w:val="bullet"/>
      <w:lvlText w:val=""/>
      <w:lvlJc w:val="left"/>
      <w:pPr>
        <w:ind w:left="179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5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3E43767"/>
    <w:multiLevelType w:val="multilevel"/>
    <w:tmpl w:val="D90AD91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9"/>
  </w:num>
  <w:num w:numId="7">
    <w:abstractNumId w:val="27"/>
  </w:num>
  <w:num w:numId="8">
    <w:abstractNumId w:val="28"/>
  </w:num>
  <w:num w:numId="9">
    <w:abstractNumId w:val="11"/>
  </w:num>
  <w:num w:numId="10">
    <w:abstractNumId w:val="14"/>
  </w:num>
  <w:num w:numId="11">
    <w:abstractNumId w:val="26"/>
  </w:num>
  <w:num w:numId="12">
    <w:abstractNumId w:val="15"/>
  </w:num>
  <w:num w:numId="13">
    <w:abstractNumId w:val="19"/>
  </w:num>
  <w:num w:numId="14">
    <w:abstractNumId w:val="23"/>
  </w:num>
  <w:num w:numId="15">
    <w:abstractNumId w:val="18"/>
  </w:num>
  <w:num w:numId="16">
    <w:abstractNumId w:val="5"/>
  </w:num>
  <w:num w:numId="17">
    <w:abstractNumId w:val="4"/>
  </w:num>
  <w:num w:numId="18">
    <w:abstractNumId w:val="25"/>
  </w:num>
  <w:num w:numId="19">
    <w:abstractNumId w:val="8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21">
    <w:abstractNumId w:val="12"/>
  </w:num>
  <w:num w:numId="22">
    <w:abstractNumId w:val="13"/>
  </w:num>
  <w:num w:numId="23">
    <w:abstractNumId w:val="20"/>
  </w:num>
  <w:num w:numId="24">
    <w:abstractNumId w:val="1"/>
  </w:num>
  <w:num w:numId="25">
    <w:abstractNumId w:val="10"/>
  </w:num>
  <w:num w:numId="26">
    <w:abstractNumId w:val="24"/>
  </w:num>
  <w:num w:numId="27">
    <w:abstractNumId w:val="7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29">
    <w:abstractNumId w:val="17"/>
  </w:num>
  <w:num w:numId="30">
    <w:abstractNumId w:val="16"/>
  </w:num>
  <w:num w:numId="31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0CF8"/>
    <w:rsid w:val="000028A1"/>
    <w:rsid w:val="0000505E"/>
    <w:rsid w:val="00006F44"/>
    <w:rsid w:val="00017C01"/>
    <w:rsid w:val="00021BED"/>
    <w:rsid w:val="0003233A"/>
    <w:rsid w:val="000705BC"/>
    <w:rsid w:val="00073210"/>
    <w:rsid w:val="000A1EC3"/>
    <w:rsid w:val="000C0CBE"/>
    <w:rsid w:val="000D06D5"/>
    <w:rsid w:val="000D62F9"/>
    <w:rsid w:val="000D664F"/>
    <w:rsid w:val="000E7F67"/>
    <w:rsid w:val="00106F33"/>
    <w:rsid w:val="00135B04"/>
    <w:rsid w:val="00142D33"/>
    <w:rsid w:val="00144361"/>
    <w:rsid w:val="0014725E"/>
    <w:rsid w:val="00176FF3"/>
    <w:rsid w:val="00192C3D"/>
    <w:rsid w:val="001B35BD"/>
    <w:rsid w:val="001C251F"/>
    <w:rsid w:val="001F11F0"/>
    <w:rsid w:val="002023FC"/>
    <w:rsid w:val="00214308"/>
    <w:rsid w:val="00240160"/>
    <w:rsid w:val="00252985"/>
    <w:rsid w:val="00265C62"/>
    <w:rsid w:val="00294305"/>
    <w:rsid w:val="002A4297"/>
    <w:rsid w:val="002B4922"/>
    <w:rsid w:val="003230DE"/>
    <w:rsid w:val="00341682"/>
    <w:rsid w:val="00353B06"/>
    <w:rsid w:val="00353D1B"/>
    <w:rsid w:val="0037179B"/>
    <w:rsid w:val="00391929"/>
    <w:rsid w:val="003A2026"/>
    <w:rsid w:val="003A297F"/>
    <w:rsid w:val="003D52A9"/>
    <w:rsid w:val="003D63F5"/>
    <w:rsid w:val="003F1B47"/>
    <w:rsid w:val="003F4712"/>
    <w:rsid w:val="004106DC"/>
    <w:rsid w:val="00412F35"/>
    <w:rsid w:val="004248F6"/>
    <w:rsid w:val="0046207F"/>
    <w:rsid w:val="00466534"/>
    <w:rsid w:val="00487599"/>
    <w:rsid w:val="00497C17"/>
    <w:rsid w:val="004C08A9"/>
    <w:rsid w:val="004D3399"/>
    <w:rsid w:val="004D4B99"/>
    <w:rsid w:val="004D71FA"/>
    <w:rsid w:val="004E10A1"/>
    <w:rsid w:val="004E6E9A"/>
    <w:rsid w:val="004E793C"/>
    <w:rsid w:val="0050621D"/>
    <w:rsid w:val="005257C5"/>
    <w:rsid w:val="00543913"/>
    <w:rsid w:val="005529F2"/>
    <w:rsid w:val="00564BBD"/>
    <w:rsid w:val="00577716"/>
    <w:rsid w:val="00586FC3"/>
    <w:rsid w:val="005A36C5"/>
    <w:rsid w:val="005B0526"/>
    <w:rsid w:val="00601281"/>
    <w:rsid w:val="006036D5"/>
    <w:rsid w:val="00643278"/>
    <w:rsid w:val="006464BA"/>
    <w:rsid w:val="00657C8C"/>
    <w:rsid w:val="006616F5"/>
    <w:rsid w:val="00674315"/>
    <w:rsid w:val="006771CB"/>
    <w:rsid w:val="006865FF"/>
    <w:rsid w:val="006B25E5"/>
    <w:rsid w:val="006F234E"/>
    <w:rsid w:val="0074154C"/>
    <w:rsid w:val="0074530A"/>
    <w:rsid w:val="007475A2"/>
    <w:rsid w:val="00751994"/>
    <w:rsid w:val="00752E5D"/>
    <w:rsid w:val="00765953"/>
    <w:rsid w:val="00781B77"/>
    <w:rsid w:val="007979EC"/>
    <w:rsid w:val="007D5C26"/>
    <w:rsid w:val="007E293B"/>
    <w:rsid w:val="007E4784"/>
    <w:rsid w:val="007E7AC4"/>
    <w:rsid w:val="0082405F"/>
    <w:rsid w:val="0082595F"/>
    <w:rsid w:val="00832A5B"/>
    <w:rsid w:val="008378BA"/>
    <w:rsid w:val="00843157"/>
    <w:rsid w:val="00851289"/>
    <w:rsid w:val="0085637B"/>
    <w:rsid w:val="00865461"/>
    <w:rsid w:val="00881BA9"/>
    <w:rsid w:val="008860B1"/>
    <w:rsid w:val="008C2A70"/>
    <w:rsid w:val="008C55EA"/>
    <w:rsid w:val="008C5728"/>
    <w:rsid w:val="008C6B7B"/>
    <w:rsid w:val="008D516D"/>
    <w:rsid w:val="008D599D"/>
    <w:rsid w:val="008D7DD8"/>
    <w:rsid w:val="008E03F3"/>
    <w:rsid w:val="008E44FF"/>
    <w:rsid w:val="008E476B"/>
    <w:rsid w:val="008E6616"/>
    <w:rsid w:val="008E7B71"/>
    <w:rsid w:val="008F30A7"/>
    <w:rsid w:val="008F5C5E"/>
    <w:rsid w:val="00901862"/>
    <w:rsid w:val="00902305"/>
    <w:rsid w:val="00922A52"/>
    <w:rsid w:val="0092331C"/>
    <w:rsid w:val="00924610"/>
    <w:rsid w:val="00950E9E"/>
    <w:rsid w:val="00975773"/>
    <w:rsid w:val="00991E39"/>
    <w:rsid w:val="00996C64"/>
    <w:rsid w:val="009A301C"/>
    <w:rsid w:val="009B19EC"/>
    <w:rsid w:val="00A0636A"/>
    <w:rsid w:val="00A21188"/>
    <w:rsid w:val="00A2633B"/>
    <w:rsid w:val="00A3513F"/>
    <w:rsid w:val="00A43DFE"/>
    <w:rsid w:val="00A50A00"/>
    <w:rsid w:val="00A624D4"/>
    <w:rsid w:val="00A84C34"/>
    <w:rsid w:val="00A87688"/>
    <w:rsid w:val="00A9631F"/>
    <w:rsid w:val="00AB0DA1"/>
    <w:rsid w:val="00AC6854"/>
    <w:rsid w:val="00AE3D0A"/>
    <w:rsid w:val="00B15372"/>
    <w:rsid w:val="00B34843"/>
    <w:rsid w:val="00B571F5"/>
    <w:rsid w:val="00BA6FBD"/>
    <w:rsid w:val="00BC34A5"/>
    <w:rsid w:val="00BD3FBF"/>
    <w:rsid w:val="00C05440"/>
    <w:rsid w:val="00C14BFA"/>
    <w:rsid w:val="00C727D4"/>
    <w:rsid w:val="00C74C4F"/>
    <w:rsid w:val="00CA3E80"/>
    <w:rsid w:val="00CB176B"/>
    <w:rsid w:val="00CB2913"/>
    <w:rsid w:val="00CB6099"/>
    <w:rsid w:val="00CD3211"/>
    <w:rsid w:val="00CE052C"/>
    <w:rsid w:val="00CE6534"/>
    <w:rsid w:val="00D02ED3"/>
    <w:rsid w:val="00D03238"/>
    <w:rsid w:val="00D14C98"/>
    <w:rsid w:val="00D14EEB"/>
    <w:rsid w:val="00D163C7"/>
    <w:rsid w:val="00D25FC6"/>
    <w:rsid w:val="00D35D41"/>
    <w:rsid w:val="00D54003"/>
    <w:rsid w:val="00D65984"/>
    <w:rsid w:val="00D872A3"/>
    <w:rsid w:val="00D92870"/>
    <w:rsid w:val="00DA7722"/>
    <w:rsid w:val="00DC1C58"/>
    <w:rsid w:val="00DC25BF"/>
    <w:rsid w:val="00DC364A"/>
    <w:rsid w:val="00DC5953"/>
    <w:rsid w:val="00DD5A5C"/>
    <w:rsid w:val="00DE2B55"/>
    <w:rsid w:val="00DE45BB"/>
    <w:rsid w:val="00DE5D59"/>
    <w:rsid w:val="00E10E63"/>
    <w:rsid w:val="00E122CF"/>
    <w:rsid w:val="00E12F91"/>
    <w:rsid w:val="00E135C0"/>
    <w:rsid w:val="00E614AF"/>
    <w:rsid w:val="00E636D8"/>
    <w:rsid w:val="00E851EF"/>
    <w:rsid w:val="00EA3673"/>
    <w:rsid w:val="00EB0A1D"/>
    <w:rsid w:val="00EB32D6"/>
    <w:rsid w:val="00EB45A7"/>
    <w:rsid w:val="00EF4BD9"/>
    <w:rsid w:val="00F07225"/>
    <w:rsid w:val="00F3735F"/>
    <w:rsid w:val="00F40F56"/>
    <w:rsid w:val="00F526A1"/>
    <w:rsid w:val="00F7247D"/>
    <w:rsid w:val="00FA24EB"/>
    <w:rsid w:val="00FB356D"/>
    <w:rsid w:val="00FB70F0"/>
    <w:rsid w:val="00FD319C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40">
    <w:name w:val="Font Style40"/>
    <w:basedOn w:val="Fuentedeprrafopredeter"/>
    <w:uiPriority w:val="99"/>
    <w:rsid w:val="000C0CBE"/>
    <w:rPr>
      <w:rFonts w:ascii="Calibri" w:hAnsi="Calibri" w:cs="Calibri"/>
      <w:b/>
      <w:bCs/>
      <w:sz w:val="20"/>
      <w:szCs w:val="20"/>
    </w:rPr>
  </w:style>
  <w:style w:type="paragraph" w:customStyle="1" w:styleId="Style9">
    <w:name w:val="Style9"/>
    <w:basedOn w:val="Normal"/>
    <w:uiPriority w:val="99"/>
    <w:rsid w:val="00DC1C58"/>
    <w:pPr>
      <w:widowControl w:val="0"/>
      <w:autoSpaceDE w:val="0"/>
      <w:autoSpaceDN w:val="0"/>
      <w:adjustRightInd w:val="0"/>
      <w:spacing w:after="0" w:line="259" w:lineRule="exact"/>
      <w:ind w:hanging="355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2">
    <w:name w:val="Font Style32"/>
    <w:basedOn w:val="Fuentedeprrafopredeter"/>
    <w:uiPriority w:val="99"/>
    <w:rsid w:val="00D25FC6"/>
    <w:rPr>
      <w:rFonts w:ascii="Calibri" w:hAnsi="Calibri" w:cs="Calibri"/>
      <w:b/>
      <w:bCs/>
      <w:i/>
      <w:iCs/>
      <w:spacing w:val="-10"/>
      <w:sz w:val="12"/>
      <w:szCs w:val="12"/>
    </w:rPr>
  </w:style>
  <w:style w:type="paragraph" w:customStyle="1" w:styleId="Style5">
    <w:name w:val="Style5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8">
    <w:name w:val="Style18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3F1B47"/>
    <w:pPr>
      <w:widowControl w:val="0"/>
      <w:autoSpaceDE w:val="0"/>
      <w:autoSpaceDN w:val="0"/>
      <w:adjustRightInd w:val="0"/>
      <w:spacing w:after="0" w:line="250" w:lineRule="exact"/>
      <w:ind w:firstLine="192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3">
    <w:name w:val="Font Style33"/>
    <w:basedOn w:val="Fuentedeprrafopredeter"/>
    <w:uiPriority w:val="99"/>
    <w:rsid w:val="003F1B47"/>
    <w:rPr>
      <w:rFonts w:ascii="Calibri" w:hAnsi="Calibri" w:cs="Calibr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40">
    <w:name w:val="Font Style40"/>
    <w:basedOn w:val="Fuentedeprrafopredeter"/>
    <w:uiPriority w:val="99"/>
    <w:rsid w:val="000C0CBE"/>
    <w:rPr>
      <w:rFonts w:ascii="Calibri" w:hAnsi="Calibri" w:cs="Calibri"/>
      <w:b/>
      <w:bCs/>
      <w:sz w:val="20"/>
      <w:szCs w:val="20"/>
    </w:rPr>
  </w:style>
  <w:style w:type="paragraph" w:customStyle="1" w:styleId="Style9">
    <w:name w:val="Style9"/>
    <w:basedOn w:val="Normal"/>
    <w:uiPriority w:val="99"/>
    <w:rsid w:val="00DC1C58"/>
    <w:pPr>
      <w:widowControl w:val="0"/>
      <w:autoSpaceDE w:val="0"/>
      <w:autoSpaceDN w:val="0"/>
      <w:adjustRightInd w:val="0"/>
      <w:spacing w:after="0" w:line="259" w:lineRule="exact"/>
      <w:ind w:hanging="355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2">
    <w:name w:val="Font Style32"/>
    <w:basedOn w:val="Fuentedeprrafopredeter"/>
    <w:uiPriority w:val="99"/>
    <w:rsid w:val="00D25FC6"/>
    <w:rPr>
      <w:rFonts w:ascii="Calibri" w:hAnsi="Calibri" w:cs="Calibri"/>
      <w:b/>
      <w:bCs/>
      <w:i/>
      <w:iCs/>
      <w:spacing w:val="-10"/>
      <w:sz w:val="12"/>
      <w:szCs w:val="12"/>
    </w:rPr>
  </w:style>
  <w:style w:type="paragraph" w:customStyle="1" w:styleId="Style5">
    <w:name w:val="Style5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8">
    <w:name w:val="Style18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3F1B47"/>
    <w:pPr>
      <w:widowControl w:val="0"/>
      <w:autoSpaceDE w:val="0"/>
      <w:autoSpaceDN w:val="0"/>
      <w:adjustRightInd w:val="0"/>
      <w:spacing w:after="0" w:line="250" w:lineRule="exact"/>
      <w:ind w:firstLine="192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3">
    <w:name w:val="Font Style33"/>
    <w:basedOn w:val="Fuentedeprrafopredeter"/>
    <w:uiPriority w:val="99"/>
    <w:rsid w:val="003F1B47"/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3.jpg@01CF4F6C.D9FD1D6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cid:image004.jpg@01CF4F6C.D9FD1D6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cid:image002.jpg@01CF4F6C.D9FD1D6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cid:image005.jpg@01CF4F6C.D9FD1D6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6B28-9C28-4A04-A805-6961DB7D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36045EA9</Template>
  <TotalTime>1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2014-05-30T14:41:00Z</cp:lastPrinted>
  <dcterms:created xsi:type="dcterms:W3CDTF">2014-06-03T18:59:00Z</dcterms:created>
  <dcterms:modified xsi:type="dcterms:W3CDTF">2014-06-03T18:59:00Z</dcterms:modified>
</cp:coreProperties>
</file>