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C6" w:rsidRDefault="00E767C6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850345" w:rsidRDefault="00850345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8"/>
        <w:gridCol w:w="593"/>
        <w:gridCol w:w="1031"/>
        <w:gridCol w:w="885"/>
        <w:gridCol w:w="1029"/>
      </w:tblGrid>
      <w:tr w:rsidR="00EB32D6" w:rsidRPr="008141F1" w:rsidTr="00E767C6">
        <w:trPr>
          <w:trHeight w:val="240"/>
        </w:trPr>
        <w:tc>
          <w:tcPr>
            <w:tcW w:w="3377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767C6" w:rsidRPr="008141F1" w:rsidTr="00E767C6">
        <w:trPr>
          <w:trHeight w:val="636"/>
        </w:trPr>
        <w:tc>
          <w:tcPr>
            <w:tcW w:w="3649" w:type="pct"/>
            <w:gridSpan w:val="2"/>
            <w:shd w:val="clear" w:color="auto" w:fill="auto"/>
            <w:noWrap/>
            <w:hideMark/>
          </w:tcPr>
          <w:p w:rsidR="00E767C6" w:rsidRPr="008141F1" w:rsidRDefault="00E767C6" w:rsidP="0024218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cs="Arial"/>
                <w:sz w:val="24"/>
                <w:szCs w:val="24"/>
              </w:rPr>
              <w:t xml:space="preserve">Botellones </w:t>
            </w:r>
            <w:r w:rsidR="00240EA9">
              <w:rPr>
                <w:rFonts w:cs="Arial"/>
                <w:sz w:val="24"/>
                <w:szCs w:val="24"/>
              </w:rPr>
              <w:t xml:space="preserve">de </w:t>
            </w:r>
            <w:r>
              <w:rPr>
                <w:rFonts w:cs="Arial"/>
                <w:sz w:val="24"/>
                <w:szCs w:val="24"/>
              </w:rPr>
              <w:t>Agua de 5 Galones</w:t>
            </w:r>
            <w:r w:rsidR="000137AD">
              <w:rPr>
                <w:rFonts w:cs="Arial"/>
                <w:sz w:val="24"/>
                <w:szCs w:val="24"/>
              </w:rPr>
              <w:t xml:space="preserve"> (20 litros)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8A" w:rsidRDefault="0024218A" w:rsidP="00E851EF">
      <w:pPr>
        <w:spacing w:after="0" w:line="240" w:lineRule="auto"/>
      </w:pPr>
      <w:r>
        <w:separator/>
      </w:r>
    </w:p>
  </w:endnote>
  <w:endnote w:type="continuationSeparator" w:id="0">
    <w:p w:rsidR="0024218A" w:rsidRDefault="0024218A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18A" w:rsidRDefault="0024218A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8A" w:rsidRDefault="0024218A" w:rsidP="00E851EF">
      <w:pPr>
        <w:spacing w:after="0" w:line="240" w:lineRule="auto"/>
      </w:pPr>
      <w:r>
        <w:separator/>
      </w:r>
    </w:p>
  </w:footnote>
  <w:footnote w:type="continuationSeparator" w:id="0">
    <w:p w:rsidR="0024218A" w:rsidRDefault="0024218A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18A" w:rsidRDefault="0024218A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1B7D5A"/>
    <w:multiLevelType w:val="hybridMultilevel"/>
    <w:tmpl w:val="52889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B00502"/>
    <w:multiLevelType w:val="hybridMultilevel"/>
    <w:tmpl w:val="8C843072"/>
    <w:lvl w:ilvl="0" w:tplc="63BA52A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9F96969"/>
    <w:multiLevelType w:val="hybridMultilevel"/>
    <w:tmpl w:val="5AC47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E040A"/>
    <w:multiLevelType w:val="hybridMultilevel"/>
    <w:tmpl w:val="1C707776"/>
    <w:lvl w:ilvl="0" w:tplc="240A000F">
      <w:start w:val="1"/>
      <w:numFmt w:val="decimal"/>
      <w:lvlText w:val="%1."/>
      <w:lvlJc w:val="left"/>
      <w:pPr>
        <w:ind w:left="677" w:hanging="360"/>
      </w:p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1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1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62EE"/>
    <w:rsid w:val="000137AD"/>
    <w:rsid w:val="000705BC"/>
    <w:rsid w:val="00073210"/>
    <w:rsid w:val="00080632"/>
    <w:rsid w:val="000A1EC3"/>
    <w:rsid w:val="000D62F9"/>
    <w:rsid w:val="000E7F67"/>
    <w:rsid w:val="00124E94"/>
    <w:rsid w:val="0014725E"/>
    <w:rsid w:val="00192C3D"/>
    <w:rsid w:val="001B35BD"/>
    <w:rsid w:val="001D1573"/>
    <w:rsid w:val="001E5484"/>
    <w:rsid w:val="001F11F0"/>
    <w:rsid w:val="001F7181"/>
    <w:rsid w:val="002023FC"/>
    <w:rsid w:val="00214308"/>
    <w:rsid w:val="00240160"/>
    <w:rsid w:val="00240EA9"/>
    <w:rsid w:val="0024218A"/>
    <w:rsid w:val="002451C3"/>
    <w:rsid w:val="00252985"/>
    <w:rsid w:val="0025482E"/>
    <w:rsid w:val="002A4297"/>
    <w:rsid w:val="002A5F0A"/>
    <w:rsid w:val="002F5B6C"/>
    <w:rsid w:val="00350639"/>
    <w:rsid w:val="00441269"/>
    <w:rsid w:val="004528AA"/>
    <w:rsid w:val="0046207F"/>
    <w:rsid w:val="004840D9"/>
    <w:rsid w:val="004B03FD"/>
    <w:rsid w:val="004B5C59"/>
    <w:rsid w:val="004D71FA"/>
    <w:rsid w:val="0050621D"/>
    <w:rsid w:val="00510819"/>
    <w:rsid w:val="00517967"/>
    <w:rsid w:val="00577716"/>
    <w:rsid w:val="00586FC3"/>
    <w:rsid w:val="00594983"/>
    <w:rsid w:val="005A36C5"/>
    <w:rsid w:val="005F4567"/>
    <w:rsid w:val="006464BA"/>
    <w:rsid w:val="00662CA8"/>
    <w:rsid w:val="00674315"/>
    <w:rsid w:val="00710BBB"/>
    <w:rsid w:val="00715D04"/>
    <w:rsid w:val="007423C3"/>
    <w:rsid w:val="0074530A"/>
    <w:rsid w:val="007475A2"/>
    <w:rsid w:val="00752E5D"/>
    <w:rsid w:val="00762D75"/>
    <w:rsid w:val="00787660"/>
    <w:rsid w:val="007E7AC4"/>
    <w:rsid w:val="007F6B72"/>
    <w:rsid w:val="00823E23"/>
    <w:rsid w:val="00850345"/>
    <w:rsid w:val="00851289"/>
    <w:rsid w:val="00852B2F"/>
    <w:rsid w:val="0085637B"/>
    <w:rsid w:val="00865461"/>
    <w:rsid w:val="0087406E"/>
    <w:rsid w:val="00881BA9"/>
    <w:rsid w:val="00895418"/>
    <w:rsid w:val="008B4E52"/>
    <w:rsid w:val="008B6C85"/>
    <w:rsid w:val="008D516D"/>
    <w:rsid w:val="008E03F3"/>
    <w:rsid w:val="00902305"/>
    <w:rsid w:val="00915BD3"/>
    <w:rsid w:val="00930CE1"/>
    <w:rsid w:val="00962A85"/>
    <w:rsid w:val="00975773"/>
    <w:rsid w:val="009B19EC"/>
    <w:rsid w:val="009D589B"/>
    <w:rsid w:val="00A11211"/>
    <w:rsid w:val="00A21C09"/>
    <w:rsid w:val="00A3184C"/>
    <w:rsid w:val="00A3513F"/>
    <w:rsid w:val="00A87688"/>
    <w:rsid w:val="00A9631F"/>
    <w:rsid w:val="00AA3CB7"/>
    <w:rsid w:val="00AE3D0A"/>
    <w:rsid w:val="00B15372"/>
    <w:rsid w:val="00B969AE"/>
    <w:rsid w:val="00BA6FBD"/>
    <w:rsid w:val="00BD2923"/>
    <w:rsid w:val="00BE693D"/>
    <w:rsid w:val="00C006B6"/>
    <w:rsid w:val="00CB2913"/>
    <w:rsid w:val="00CB6EE3"/>
    <w:rsid w:val="00CD3211"/>
    <w:rsid w:val="00D163C7"/>
    <w:rsid w:val="00D40DE0"/>
    <w:rsid w:val="00D872A3"/>
    <w:rsid w:val="00DA7722"/>
    <w:rsid w:val="00DC5953"/>
    <w:rsid w:val="00E379F4"/>
    <w:rsid w:val="00E4383C"/>
    <w:rsid w:val="00E570CE"/>
    <w:rsid w:val="00E66C16"/>
    <w:rsid w:val="00E676BE"/>
    <w:rsid w:val="00E767C6"/>
    <w:rsid w:val="00E851EF"/>
    <w:rsid w:val="00EB0A1D"/>
    <w:rsid w:val="00EB32D6"/>
    <w:rsid w:val="00EB45A7"/>
    <w:rsid w:val="00F07225"/>
    <w:rsid w:val="00F2650B"/>
    <w:rsid w:val="00F40F56"/>
    <w:rsid w:val="00F515BB"/>
    <w:rsid w:val="00F70523"/>
    <w:rsid w:val="00F93A47"/>
    <w:rsid w:val="00FA4993"/>
    <w:rsid w:val="00FB70F0"/>
    <w:rsid w:val="00FD319C"/>
    <w:rsid w:val="00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55BDB331</Template>
  <TotalTime>1</TotalTime>
  <Pages>1</Pages>
  <Words>45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4</cp:revision>
  <cp:lastPrinted>2014-05-14T19:38:00Z</cp:lastPrinted>
  <dcterms:created xsi:type="dcterms:W3CDTF">2014-05-14T19:39:00Z</dcterms:created>
  <dcterms:modified xsi:type="dcterms:W3CDTF">2014-05-14T19:39:00Z</dcterms:modified>
</cp:coreProperties>
</file>