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F2C" w:rsidRDefault="00FD7F2C" w:rsidP="00FD7F2C">
      <w:pPr>
        <w:pStyle w:val="Default"/>
      </w:pPr>
    </w:p>
    <w:p w:rsidR="00B7673B" w:rsidRDefault="00B7673B" w:rsidP="00FD7F2C">
      <w:pPr>
        <w:pStyle w:val="Default"/>
      </w:pPr>
    </w:p>
    <w:p w:rsidR="00FD7F2C" w:rsidRPr="00FD7F2C" w:rsidRDefault="00FD7F2C" w:rsidP="00FD7F2C">
      <w:pPr>
        <w:pStyle w:val="Default"/>
      </w:pPr>
      <w:r w:rsidRPr="00FD7F2C">
        <w:t xml:space="preserve">Medellín, </w:t>
      </w:r>
      <w:r w:rsidR="00DD7487">
        <w:t>21 de abril de 2014</w:t>
      </w:r>
      <w:r w:rsidRPr="00FD7F2C">
        <w:t xml:space="preserve"> </w:t>
      </w:r>
    </w:p>
    <w:p w:rsidR="00FD7F2C" w:rsidRPr="00FD7F2C" w:rsidRDefault="00FD7F2C" w:rsidP="00FD7F2C">
      <w:pPr>
        <w:pStyle w:val="Default"/>
      </w:pPr>
    </w:p>
    <w:p w:rsidR="00FD7F2C" w:rsidRPr="00FD7F2C" w:rsidRDefault="00FD7F2C" w:rsidP="00FD7F2C">
      <w:pPr>
        <w:pStyle w:val="Default"/>
      </w:pPr>
    </w:p>
    <w:p w:rsidR="00FD7F2C" w:rsidRPr="00FD7F2C" w:rsidRDefault="00FD7F2C" w:rsidP="00FD7F2C">
      <w:pPr>
        <w:pStyle w:val="Default"/>
      </w:pPr>
    </w:p>
    <w:p w:rsidR="00FD7F2C" w:rsidRPr="00FD7F2C" w:rsidRDefault="00FD7F2C" w:rsidP="00FD7F2C">
      <w:pPr>
        <w:pStyle w:val="Default"/>
      </w:pPr>
      <w:r w:rsidRPr="00FD7F2C">
        <w:t xml:space="preserve">Señores </w:t>
      </w:r>
    </w:p>
    <w:p w:rsidR="00FD7F2C" w:rsidRPr="00FD7F2C" w:rsidRDefault="00FD7F2C" w:rsidP="00FD7F2C">
      <w:pPr>
        <w:pStyle w:val="Default"/>
      </w:pPr>
      <w:r w:rsidRPr="00FD7F2C">
        <w:t xml:space="preserve">Proponentes </w:t>
      </w:r>
    </w:p>
    <w:p w:rsidR="00FD7F2C" w:rsidRPr="00FD7F2C" w:rsidRDefault="00FD7F2C" w:rsidP="00FD7F2C">
      <w:pPr>
        <w:pStyle w:val="Default"/>
      </w:pPr>
      <w:r w:rsidRPr="00FD7F2C">
        <w:t xml:space="preserve">Solicitud Privada Oferta SPVA </w:t>
      </w:r>
      <w:r w:rsidR="00DD7487">
        <w:t>2014-113</w:t>
      </w:r>
    </w:p>
    <w:p w:rsidR="00FD7F2C" w:rsidRPr="00FD7F2C" w:rsidRDefault="00FD7F2C" w:rsidP="00FD7F2C">
      <w:pPr>
        <w:pStyle w:val="Default"/>
      </w:pPr>
      <w:r w:rsidRPr="00FD7F2C">
        <w:t xml:space="preserve">Medellín </w:t>
      </w:r>
    </w:p>
    <w:p w:rsidR="00FD7F2C" w:rsidRPr="00FD7F2C" w:rsidRDefault="00FD7F2C" w:rsidP="00FD7F2C">
      <w:pPr>
        <w:pStyle w:val="Default"/>
      </w:pPr>
    </w:p>
    <w:p w:rsidR="00FD7F2C" w:rsidRPr="00FD7F2C" w:rsidRDefault="00FD7F2C" w:rsidP="00FD7F2C">
      <w:pPr>
        <w:pStyle w:val="Default"/>
      </w:pPr>
    </w:p>
    <w:p w:rsidR="00FD7F2C" w:rsidRPr="00FD7F2C" w:rsidRDefault="00FD7F2C" w:rsidP="00FD7F2C">
      <w:pPr>
        <w:pStyle w:val="Default"/>
      </w:pPr>
      <w:r w:rsidRPr="00FD7F2C">
        <w:t xml:space="preserve">Asunto: Terminación Solicitud Privada </w:t>
      </w:r>
      <w:r w:rsidR="00DD7487">
        <w:t>2014-113</w:t>
      </w:r>
    </w:p>
    <w:p w:rsidR="00FD7F2C" w:rsidRPr="00FD7F2C" w:rsidRDefault="00FD7F2C" w:rsidP="00FD7F2C">
      <w:pPr>
        <w:pStyle w:val="Default"/>
      </w:pPr>
    </w:p>
    <w:p w:rsidR="00FD7F2C" w:rsidRPr="00FD7F2C" w:rsidRDefault="00FD7F2C" w:rsidP="00FD7F2C">
      <w:pPr>
        <w:pStyle w:val="Default"/>
      </w:pPr>
    </w:p>
    <w:p w:rsidR="00B7673B" w:rsidRPr="005A0886" w:rsidRDefault="00FD7F2C" w:rsidP="00DD7487">
      <w:pPr>
        <w:pStyle w:val="Default"/>
        <w:jc w:val="both"/>
      </w:pPr>
      <w:r w:rsidRPr="00FD7F2C">
        <w:t xml:space="preserve">Nos permitimos comunicarle que a la fecha de cierre de la Solicitud Privada de Oferta SPVA </w:t>
      </w:r>
      <w:r w:rsidR="00DD7487">
        <w:t>2014-113</w:t>
      </w:r>
      <w:r w:rsidRPr="00FD7F2C">
        <w:t>, cuyo objeto es “</w:t>
      </w:r>
      <w:r w:rsidR="00DD7487">
        <w:rPr>
          <w:rFonts w:cs="Arial"/>
          <w:b/>
        </w:rPr>
        <w:t>COMPRAVENTA DE ELEMENTOS DE PARA ESQUEMA DE SEGURIDAD DEL ALCALDE DEL MUNICIPIO DE ITAGÜÍ</w:t>
      </w:r>
      <w:r w:rsidRPr="00FD7F2C">
        <w:t xml:space="preserve">”, la ESU </w:t>
      </w:r>
      <w:r w:rsidR="00DD7487">
        <w:t xml:space="preserve">no </w:t>
      </w:r>
      <w:r w:rsidRPr="00FD7F2C">
        <w:t>recibió propuesta</w:t>
      </w:r>
      <w:r w:rsidR="00DD7487">
        <w:t>s.</w:t>
      </w:r>
      <w:r w:rsidRPr="00FD7F2C">
        <w:t xml:space="preserve"> </w:t>
      </w:r>
    </w:p>
    <w:p w:rsidR="004A315F" w:rsidRDefault="004A315F" w:rsidP="00FD7F2C">
      <w:pPr>
        <w:pStyle w:val="Default"/>
        <w:jc w:val="both"/>
      </w:pPr>
    </w:p>
    <w:p w:rsidR="00FD7F2C" w:rsidRPr="00FD7F2C" w:rsidRDefault="00FD7F2C" w:rsidP="00FD7F2C">
      <w:pPr>
        <w:pStyle w:val="Default"/>
        <w:jc w:val="both"/>
      </w:pPr>
      <w:r w:rsidRPr="00FD7F2C">
        <w:t>Por lo anterior, se comunica la terminación de la Solicitud Privada de Oferta SPVA 201</w:t>
      </w:r>
      <w:r w:rsidR="00B7673B">
        <w:t>4</w:t>
      </w:r>
      <w:r w:rsidRPr="00FD7F2C">
        <w:t>-</w:t>
      </w:r>
      <w:r w:rsidR="00DD7487">
        <w:t>113.</w:t>
      </w:r>
      <w:r w:rsidRPr="00FD7F2C">
        <w:t xml:space="preserve"> </w:t>
      </w:r>
    </w:p>
    <w:p w:rsidR="00FD7F2C" w:rsidRDefault="00FD7F2C" w:rsidP="00FD7F2C">
      <w:pPr>
        <w:pStyle w:val="Default"/>
        <w:jc w:val="both"/>
      </w:pPr>
    </w:p>
    <w:p w:rsidR="00FD7F2C" w:rsidRDefault="00FD7F2C" w:rsidP="00FD7F2C">
      <w:pPr>
        <w:pStyle w:val="Default"/>
        <w:jc w:val="both"/>
      </w:pPr>
    </w:p>
    <w:p w:rsidR="00FD7F2C" w:rsidRPr="00FD7F2C" w:rsidRDefault="00FD7F2C" w:rsidP="00FD7F2C">
      <w:pPr>
        <w:pStyle w:val="Default"/>
        <w:jc w:val="both"/>
      </w:pPr>
      <w:r w:rsidRPr="00FD7F2C">
        <w:t xml:space="preserve">Atentamente, </w:t>
      </w:r>
    </w:p>
    <w:p w:rsidR="00FD7F2C" w:rsidRPr="00FD7F2C" w:rsidRDefault="00FD7F2C" w:rsidP="00FD7F2C">
      <w:pPr>
        <w:pStyle w:val="Default"/>
        <w:rPr>
          <w:b/>
          <w:bCs/>
        </w:rPr>
      </w:pPr>
    </w:p>
    <w:p w:rsidR="00FD7F2C" w:rsidRPr="00FD7F2C" w:rsidRDefault="00FD7F2C" w:rsidP="00FD7F2C">
      <w:pPr>
        <w:pStyle w:val="Default"/>
        <w:rPr>
          <w:b/>
          <w:bCs/>
        </w:rPr>
      </w:pPr>
    </w:p>
    <w:p w:rsidR="00FD7F2C" w:rsidRPr="00FD7F2C" w:rsidRDefault="00FD7F2C" w:rsidP="00FD7F2C">
      <w:pPr>
        <w:pStyle w:val="Default"/>
      </w:pPr>
      <w:r w:rsidRPr="00FD7F2C">
        <w:rPr>
          <w:b/>
          <w:bCs/>
        </w:rPr>
        <w:t xml:space="preserve">DAVID ANDRES OSPINA SALDARRIAGA </w:t>
      </w:r>
    </w:p>
    <w:p w:rsidR="00FD7F2C" w:rsidRPr="00FD7F2C" w:rsidRDefault="00FD7F2C" w:rsidP="00FD7F2C">
      <w:pPr>
        <w:pStyle w:val="Default"/>
      </w:pPr>
      <w:r w:rsidRPr="00FD7F2C">
        <w:t xml:space="preserve">Secretario General </w:t>
      </w:r>
    </w:p>
    <w:p w:rsidR="00FD7F2C" w:rsidRPr="00FD7F2C" w:rsidRDefault="00FD7F2C" w:rsidP="00FD7F2C">
      <w:pPr>
        <w:pStyle w:val="Default"/>
      </w:pPr>
      <w:r w:rsidRPr="00FD7F2C">
        <w:t xml:space="preserve">(Documento Original con firma) </w:t>
      </w:r>
    </w:p>
    <w:p w:rsidR="00DD7487" w:rsidRDefault="00DD7487" w:rsidP="00FD7F2C">
      <w:pPr>
        <w:rPr>
          <w:sz w:val="24"/>
          <w:szCs w:val="24"/>
        </w:rPr>
      </w:pPr>
    </w:p>
    <w:p w:rsidR="00DD7487" w:rsidRPr="00DD7487" w:rsidRDefault="00DD7487" w:rsidP="00FD7F2C">
      <w:pPr>
        <w:rPr>
          <w:sz w:val="20"/>
          <w:szCs w:val="24"/>
        </w:rPr>
      </w:pPr>
    </w:p>
    <w:p w:rsidR="00DB42E5" w:rsidRPr="00DD7487" w:rsidRDefault="00FD7F2C" w:rsidP="00FD7F2C">
      <w:pPr>
        <w:rPr>
          <w:sz w:val="20"/>
          <w:szCs w:val="24"/>
        </w:rPr>
      </w:pPr>
      <w:r w:rsidRPr="00DD7487">
        <w:rPr>
          <w:sz w:val="20"/>
          <w:szCs w:val="24"/>
        </w:rPr>
        <w:t xml:space="preserve">Proyecto: </w:t>
      </w:r>
      <w:r w:rsidR="00DD7487" w:rsidRPr="00DD7487">
        <w:rPr>
          <w:sz w:val="20"/>
          <w:szCs w:val="24"/>
        </w:rPr>
        <w:t>Jaime Alberto Rico M.</w:t>
      </w:r>
      <w:bookmarkStart w:id="0" w:name="_GoBack"/>
      <w:bookmarkEnd w:id="0"/>
    </w:p>
    <w:sectPr w:rsidR="00DB42E5" w:rsidRPr="00DD748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A051E1"/>
    <w:multiLevelType w:val="hybridMultilevel"/>
    <w:tmpl w:val="DBBC66E0"/>
    <w:lvl w:ilvl="0" w:tplc="10FE1EAA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F2C"/>
    <w:rsid w:val="001E1865"/>
    <w:rsid w:val="004451BB"/>
    <w:rsid w:val="004A315F"/>
    <w:rsid w:val="005438D6"/>
    <w:rsid w:val="005A0886"/>
    <w:rsid w:val="007A2FE1"/>
    <w:rsid w:val="007D5FEF"/>
    <w:rsid w:val="00894DE8"/>
    <w:rsid w:val="008B1FF3"/>
    <w:rsid w:val="008E2C99"/>
    <w:rsid w:val="00AE3180"/>
    <w:rsid w:val="00B73B7B"/>
    <w:rsid w:val="00B7673B"/>
    <w:rsid w:val="00DB42E5"/>
    <w:rsid w:val="00DD7487"/>
    <w:rsid w:val="00E41AAC"/>
    <w:rsid w:val="00F15D51"/>
    <w:rsid w:val="00FD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886"/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FD7F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886"/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FD7F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E0C0F7F6</Template>
  <TotalTime>83</TotalTime>
  <Pages>1</Pages>
  <Words>96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 Dahanna  Luengas del Rio</dc:creator>
  <cp:lastModifiedBy>Jaime Alberto Rico Montoya</cp:lastModifiedBy>
  <cp:revision>10</cp:revision>
  <cp:lastPrinted>2014-03-20T19:31:00Z</cp:lastPrinted>
  <dcterms:created xsi:type="dcterms:W3CDTF">2014-02-25T14:09:00Z</dcterms:created>
  <dcterms:modified xsi:type="dcterms:W3CDTF">2014-04-21T16:40:00Z</dcterms:modified>
</cp:coreProperties>
</file>