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865" w:rsidRDefault="005A5270">
      <w:r>
        <w:rPr>
          <w:noProof/>
          <w:lang w:eastAsia="es-CO"/>
        </w:rPr>
        <w:drawing>
          <wp:inline distT="0" distB="0" distL="0" distR="0">
            <wp:extent cx="5612130" cy="725835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5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78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270"/>
    <w:rsid w:val="005A5270"/>
    <w:rsid w:val="00C9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A5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52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A5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52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D9526323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Rubby  arroyave Bernal</dc:creator>
  <cp:lastModifiedBy>Maria Rubby  arroyave Bernal</cp:lastModifiedBy>
  <cp:revision>1</cp:revision>
  <dcterms:created xsi:type="dcterms:W3CDTF">2014-04-09T20:19:00Z</dcterms:created>
  <dcterms:modified xsi:type="dcterms:W3CDTF">2014-04-09T20:26:00Z</dcterms:modified>
</cp:coreProperties>
</file>