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1B" w:rsidRPr="001901A0" w:rsidRDefault="0041281B" w:rsidP="0041281B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bookmarkStart w:id="0" w:name="_Toc300143780"/>
      <w:bookmarkStart w:id="1" w:name="_Toc322959264"/>
      <w:r w:rsidRPr="001901A0">
        <w:rPr>
          <w:rFonts w:ascii="Calibri" w:hAnsi="Calibri" w:cs="Arial"/>
          <w:sz w:val="22"/>
          <w:szCs w:val="22"/>
          <w:lang w:val="es-ES"/>
        </w:rPr>
        <w:t>ANEXO No. 1</w:t>
      </w:r>
      <w:bookmarkEnd w:id="0"/>
      <w:r w:rsidRPr="001901A0">
        <w:rPr>
          <w:rFonts w:ascii="Calibri" w:hAnsi="Calibri" w:cs="Arial"/>
          <w:sz w:val="22"/>
          <w:szCs w:val="22"/>
          <w:lang w:val="es-ES"/>
        </w:rPr>
        <w:t xml:space="preserve"> - CARTA DE PRESENTACIÓN DE LA PROPUESTA</w:t>
      </w:r>
      <w:bookmarkEnd w:id="1"/>
    </w:p>
    <w:p w:rsidR="0041281B" w:rsidRPr="001901A0" w:rsidRDefault="0041281B" w:rsidP="0041281B">
      <w:pPr>
        <w:jc w:val="center"/>
        <w:rPr>
          <w:lang w:val="es-ES"/>
        </w:rPr>
      </w:pPr>
      <w:r w:rsidRPr="001901A0">
        <w:rPr>
          <w:lang w:val="es-ES"/>
        </w:rPr>
        <w:t xml:space="preserve">(Utilice papel membrete) </w:t>
      </w:r>
    </w:p>
    <w:p w:rsidR="0041281B" w:rsidRPr="001901A0" w:rsidRDefault="0041281B" w:rsidP="0041281B">
      <w:pPr>
        <w:jc w:val="center"/>
        <w:rPr>
          <w:lang w:val="es-ES"/>
        </w:rPr>
      </w:pP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 xml:space="preserve">Medellín, ___ de __________ </w:t>
      </w:r>
      <w:proofErr w:type="spellStart"/>
      <w:r w:rsidRPr="001901A0">
        <w:rPr>
          <w:lang w:val="es-ES"/>
        </w:rPr>
        <w:t>de</w:t>
      </w:r>
      <w:proofErr w:type="spellEnd"/>
      <w:r w:rsidRPr="001901A0">
        <w:rPr>
          <w:lang w:val="es-ES"/>
        </w:rPr>
        <w:t xml:space="preserve"> 2014</w:t>
      </w:r>
    </w:p>
    <w:p w:rsidR="0041281B" w:rsidRPr="001901A0" w:rsidRDefault="0041281B" w:rsidP="0041281B">
      <w:pPr>
        <w:jc w:val="both"/>
        <w:rPr>
          <w:lang w:val="es-ES"/>
        </w:rPr>
      </w:pPr>
    </w:p>
    <w:p w:rsidR="0041281B" w:rsidRPr="001901A0" w:rsidRDefault="0041281B" w:rsidP="0041281B">
      <w:pPr>
        <w:jc w:val="both"/>
        <w:rPr>
          <w:lang w:val="es-ES"/>
        </w:rPr>
      </w:pPr>
    </w:p>
    <w:p w:rsidR="0041281B" w:rsidRPr="001901A0" w:rsidRDefault="0041281B" w:rsidP="00D63C08">
      <w:pPr>
        <w:spacing w:line="240" w:lineRule="auto"/>
        <w:jc w:val="both"/>
        <w:rPr>
          <w:lang w:val="es-ES"/>
        </w:rPr>
      </w:pPr>
      <w:r w:rsidRPr="001901A0">
        <w:rPr>
          <w:lang w:val="es-ES"/>
        </w:rPr>
        <w:t>Señores:</w:t>
      </w:r>
    </w:p>
    <w:p w:rsidR="0041281B" w:rsidRPr="001901A0" w:rsidRDefault="0041281B" w:rsidP="00D63C08">
      <w:pPr>
        <w:spacing w:line="240" w:lineRule="auto"/>
        <w:jc w:val="both"/>
        <w:rPr>
          <w:b/>
          <w:lang w:val="es-ES"/>
        </w:rPr>
      </w:pPr>
      <w:r w:rsidRPr="001901A0">
        <w:rPr>
          <w:b/>
          <w:lang w:val="es-ES"/>
        </w:rPr>
        <w:t>EMPRESA PARA LA SEGURIDAD URBANA URBANO - LA ESU</w:t>
      </w:r>
    </w:p>
    <w:p w:rsidR="0041281B" w:rsidRPr="001901A0" w:rsidRDefault="0041281B" w:rsidP="00D63C08">
      <w:pPr>
        <w:spacing w:line="240" w:lineRule="auto"/>
        <w:jc w:val="both"/>
        <w:rPr>
          <w:lang w:val="es-ES"/>
        </w:rPr>
      </w:pPr>
      <w:r w:rsidRPr="001901A0">
        <w:rPr>
          <w:lang w:val="es-ES"/>
        </w:rPr>
        <w:t>Calle 16 No. 41-210 Oficina 106 Medellín</w:t>
      </w:r>
    </w:p>
    <w:p w:rsidR="0041281B" w:rsidRPr="001901A0" w:rsidRDefault="0041281B" w:rsidP="00D63C08">
      <w:pPr>
        <w:spacing w:line="240" w:lineRule="auto"/>
        <w:jc w:val="both"/>
        <w:rPr>
          <w:lang w:val="es-ES"/>
        </w:rPr>
      </w:pPr>
      <w:r w:rsidRPr="001901A0">
        <w:rPr>
          <w:lang w:val="es-ES"/>
        </w:rPr>
        <w:t xml:space="preserve">Medellín </w:t>
      </w:r>
    </w:p>
    <w:p w:rsidR="0041281B" w:rsidRPr="001901A0" w:rsidRDefault="0041281B" w:rsidP="0041281B">
      <w:pPr>
        <w:jc w:val="both"/>
        <w:rPr>
          <w:lang w:val="es-ES"/>
        </w:rPr>
      </w:pPr>
    </w:p>
    <w:p w:rsidR="0041281B" w:rsidRPr="001901A0" w:rsidRDefault="0041281B" w:rsidP="0041281B">
      <w:pPr>
        <w:jc w:val="both"/>
        <w:rPr>
          <w:lang w:val="es-ES"/>
        </w:rPr>
      </w:pPr>
    </w:p>
    <w:p w:rsidR="0041281B" w:rsidRPr="001901A0" w:rsidRDefault="0041281B" w:rsidP="0041281B">
      <w:pPr>
        <w:ind w:left="708"/>
        <w:jc w:val="both"/>
        <w:rPr>
          <w:b/>
          <w:lang w:val="es-ES"/>
        </w:rPr>
      </w:pPr>
      <w:r w:rsidRPr="001901A0">
        <w:rPr>
          <w:b/>
          <w:lang w:val="es-ES"/>
        </w:rPr>
        <w:t>Objeto:</w:t>
      </w:r>
      <w:r w:rsidRPr="001901A0">
        <w:rPr>
          <w:lang w:val="es-ES"/>
        </w:rPr>
        <w:t xml:space="preserve"> </w:t>
      </w:r>
      <w:r w:rsidRPr="001901A0">
        <w:rPr>
          <w:b/>
          <w:bCs/>
          <w:lang w:val="es-ES_tradnl"/>
        </w:rPr>
        <w:t>“</w:t>
      </w:r>
      <w:r w:rsidRPr="001901A0">
        <w:rPr>
          <w:b/>
        </w:rPr>
        <w:t>SUMINISTRO DE ELEMENTOS DE PAPELERÍA Y OFICINA, ASEO Y CAFETERÍA PARA LA EMPRESA PARA LA SEGURIDAD URBANA -ESU</w:t>
      </w:r>
      <w:r w:rsidRPr="001901A0">
        <w:rPr>
          <w:rFonts w:cs="Times New Roman"/>
          <w:b/>
          <w:bCs/>
          <w:lang w:val="es-ES_tradnl"/>
        </w:rPr>
        <w:t>”</w:t>
      </w:r>
      <w:r w:rsidRPr="001901A0">
        <w:rPr>
          <w:b/>
        </w:rPr>
        <w:t>.</w:t>
      </w:r>
    </w:p>
    <w:p w:rsidR="0041281B" w:rsidRPr="001901A0" w:rsidRDefault="0041281B" w:rsidP="0041281B">
      <w:pPr>
        <w:jc w:val="both"/>
        <w:rPr>
          <w:lang w:val="es-ES"/>
        </w:rPr>
      </w:pPr>
    </w:p>
    <w:p w:rsidR="0041281B" w:rsidRPr="001901A0" w:rsidRDefault="0041281B" w:rsidP="0041281B">
      <w:pPr>
        <w:jc w:val="both"/>
        <w:rPr>
          <w:lang w:val="es-ES"/>
        </w:rPr>
      </w:pPr>
    </w:p>
    <w:p w:rsidR="0041281B" w:rsidRPr="001901A0" w:rsidRDefault="0041281B" w:rsidP="0041281B">
      <w:pPr>
        <w:jc w:val="both"/>
        <w:rPr>
          <w:b/>
          <w:bCs/>
          <w:lang w:val="es-ES"/>
        </w:rPr>
      </w:pPr>
      <w:r w:rsidRPr="001901A0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1901A0">
        <w:rPr>
          <w:lang w:val="es-ES"/>
        </w:rPr>
        <w:t>de</w:t>
      </w:r>
      <w:proofErr w:type="spellEnd"/>
      <w:r w:rsidRPr="001901A0">
        <w:rPr>
          <w:lang w:val="es-ES"/>
        </w:rPr>
        <w:t xml:space="preserve"> acuerdo con los términos y condiciones de la Solicitud Privada de Oferta cuyo objeto es la </w:t>
      </w:r>
      <w:r w:rsidRPr="001901A0">
        <w:rPr>
          <w:b/>
          <w:bCs/>
          <w:lang w:val="es-ES_tradnl"/>
        </w:rPr>
        <w:t>“</w:t>
      </w:r>
      <w:r w:rsidRPr="001901A0">
        <w:rPr>
          <w:b/>
        </w:rPr>
        <w:t>SUMINISTRO DE ELEMENTOS DE PAPELERÍA Y OFICINA, ASEO Y CAFETERÍA PARA LA EMPRESA PARA LA SEGURIDAD URBANA -ESU</w:t>
      </w:r>
      <w:r w:rsidRPr="001901A0">
        <w:rPr>
          <w:rFonts w:cs="Times New Roman"/>
          <w:b/>
          <w:bCs/>
          <w:lang w:val="es-ES_tradnl"/>
        </w:rPr>
        <w:t>”</w:t>
      </w:r>
      <w:r w:rsidRPr="001901A0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Declaro así mismo que: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>Tengo facultad legal para firmar y presentar la oferta.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 xml:space="preserve">Conozco y comprendo las obligaciones que se derivan del Acuerdo 35 de 2011 Reglamento de Contratación de </w:t>
      </w:r>
      <w:r w:rsidRPr="001901A0">
        <w:rPr>
          <w:color w:val="000000"/>
          <w:lang w:val="es-ES"/>
        </w:rPr>
        <w:t>la</w:t>
      </w:r>
      <w:r w:rsidRPr="001901A0">
        <w:rPr>
          <w:b/>
          <w:lang w:val="es-ES"/>
        </w:rPr>
        <w:t xml:space="preserve"> ESU</w:t>
      </w:r>
      <w:r w:rsidRPr="001901A0">
        <w:rPr>
          <w:lang w:val="es-ES"/>
        </w:rPr>
        <w:t>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>Conozco la información general y específica y demás documentos de la contratación y acepto los requisitos en ellos contenidos.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>Los precios de la propuesta se mantendrán sin variación durante la vigencia de la Selección y el contrato.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 xml:space="preserve">Autorizo expresamente a </w:t>
      </w:r>
      <w:r w:rsidRPr="001901A0">
        <w:rPr>
          <w:color w:val="000000"/>
          <w:lang w:val="es-ES"/>
        </w:rPr>
        <w:t>la</w:t>
      </w:r>
      <w:r w:rsidRPr="001901A0">
        <w:rPr>
          <w:b/>
          <w:lang w:val="es-ES"/>
        </w:rPr>
        <w:t xml:space="preserve"> ESU</w:t>
      </w:r>
      <w:r w:rsidRPr="001901A0">
        <w:rPr>
          <w:lang w:val="es-ES"/>
        </w:rPr>
        <w:t xml:space="preserve"> para verificar toda la información incluida en la propuesta.</w:t>
      </w:r>
    </w:p>
    <w:p w:rsidR="0041281B" w:rsidRPr="001901A0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1901A0">
        <w:rPr>
          <w:lang w:val="es-ES"/>
        </w:rPr>
        <w:t>Ofrezco entregar las cantidades que figuran en el cuadro de precios y valor total de la oferta, así como el cumplimiento de los requerimientos técnicos.</w:t>
      </w:r>
    </w:p>
    <w:p w:rsidR="0041281B" w:rsidRPr="001901A0" w:rsidRDefault="0041281B" w:rsidP="0041281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1901A0">
        <w:rPr>
          <w:lang w:val="es-ES"/>
        </w:rPr>
        <w:t>Me comprometo a ejecutar el objeto del contrato iniciando en la fecha establecida por la Empresa para la Seguridad Urbana - ESU.</w:t>
      </w:r>
    </w:p>
    <w:p w:rsidR="0041281B" w:rsidRPr="001901A0" w:rsidRDefault="0041281B" w:rsidP="0041281B">
      <w:pPr>
        <w:ind w:left="720"/>
        <w:jc w:val="both"/>
        <w:rPr>
          <w:lang w:val="es-ES"/>
        </w:rPr>
      </w:pP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Atentamente,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Nombre del Representante Legal____________________________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 xml:space="preserve">C. C. No. _____________________ </w:t>
      </w:r>
      <w:proofErr w:type="gramStart"/>
      <w:r w:rsidRPr="001901A0">
        <w:rPr>
          <w:lang w:val="es-ES"/>
        </w:rPr>
        <w:t>de</w:t>
      </w:r>
      <w:proofErr w:type="gramEnd"/>
      <w:r w:rsidRPr="001901A0">
        <w:rPr>
          <w:lang w:val="es-ES"/>
        </w:rPr>
        <w:t xml:space="preserve"> _______________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Dirección de correo _______________________________________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Dirección electrónica _______________________________________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Telefax _______________________________________</w:t>
      </w:r>
    </w:p>
    <w:p w:rsidR="0041281B" w:rsidRPr="001901A0" w:rsidRDefault="0041281B" w:rsidP="0041281B">
      <w:pPr>
        <w:jc w:val="both"/>
        <w:rPr>
          <w:lang w:val="es-ES"/>
        </w:rPr>
      </w:pPr>
      <w:r w:rsidRPr="001901A0">
        <w:rPr>
          <w:lang w:val="es-ES"/>
        </w:rPr>
        <w:t>Ciudad _______________________________________</w:t>
      </w:r>
    </w:p>
    <w:p w:rsidR="0041281B" w:rsidRPr="001901A0" w:rsidRDefault="0041281B" w:rsidP="0041281B">
      <w:pPr>
        <w:ind w:left="720"/>
        <w:jc w:val="both"/>
        <w:rPr>
          <w:lang w:val="es-ES"/>
        </w:rPr>
      </w:pPr>
    </w:p>
    <w:p w:rsidR="0041281B" w:rsidRPr="001901A0" w:rsidRDefault="0041281B" w:rsidP="0041281B">
      <w:pPr>
        <w:ind w:left="720"/>
        <w:jc w:val="both"/>
        <w:rPr>
          <w:lang w:val="es-ES"/>
        </w:rPr>
      </w:pPr>
      <w:r w:rsidRPr="001901A0">
        <w:rPr>
          <w:lang w:val="es-ES"/>
        </w:rPr>
        <w:t>___________________________________________________</w:t>
      </w:r>
    </w:p>
    <w:p w:rsidR="0041281B" w:rsidRPr="001901A0" w:rsidRDefault="0041281B" w:rsidP="0041281B">
      <w:pPr>
        <w:ind w:left="720"/>
        <w:jc w:val="both"/>
        <w:rPr>
          <w:b/>
          <w:lang w:val="es-ES"/>
        </w:rPr>
      </w:pPr>
      <w:r w:rsidRPr="001901A0">
        <w:rPr>
          <w:lang w:val="es-ES"/>
        </w:rPr>
        <w:t>(Firma del Representante Legal)</w:t>
      </w:r>
    </w:p>
    <w:p w:rsidR="0041281B" w:rsidRPr="001901A0" w:rsidRDefault="0041281B" w:rsidP="0041281B">
      <w:pPr>
        <w:pStyle w:val="Titulo1Alejo"/>
        <w:spacing w:before="0" w:after="0"/>
        <w:rPr>
          <w:rFonts w:ascii="Calibri" w:hAnsi="Calibri"/>
          <w:b w:val="0"/>
          <w:bCs w:val="0"/>
          <w:sz w:val="22"/>
          <w:szCs w:val="22"/>
        </w:rPr>
        <w:sectPr w:rsidR="0041281B" w:rsidRPr="001901A0" w:rsidSect="00CA0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701" w:right="1701" w:bottom="1701" w:left="1701" w:header="720" w:footer="720" w:gutter="0"/>
          <w:cols w:space="60"/>
          <w:noEndnote/>
        </w:sectPr>
      </w:pPr>
    </w:p>
    <w:p w:rsidR="0041281B" w:rsidRPr="001901A0" w:rsidRDefault="0041281B" w:rsidP="0041281B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bookmarkStart w:id="2" w:name="_Toc308717774"/>
      <w:bookmarkStart w:id="3" w:name="_Toc322959265"/>
      <w:r w:rsidRPr="001901A0">
        <w:rPr>
          <w:rFonts w:ascii="Calibri" w:hAnsi="Calibri" w:cs="Arial"/>
          <w:sz w:val="22"/>
          <w:szCs w:val="22"/>
          <w:lang w:val="es-ES"/>
        </w:rPr>
        <w:lastRenderedPageBreak/>
        <w:t>ANEXO No. 2 - EXPERIENCIA</w:t>
      </w:r>
      <w:bookmarkEnd w:id="2"/>
      <w:bookmarkEnd w:id="3"/>
    </w:p>
    <w:p w:rsidR="0041281B" w:rsidRPr="001901A0" w:rsidRDefault="0041281B" w:rsidP="0041281B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</w:p>
    <w:p w:rsidR="0041281B" w:rsidRPr="001901A0" w:rsidRDefault="0041281B" w:rsidP="0041281B">
      <w:pPr>
        <w:jc w:val="center"/>
        <w:rPr>
          <w:b/>
          <w:color w:val="000000"/>
          <w:lang w:val="es-ES"/>
        </w:rPr>
      </w:pPr>
    </w:p>
    <w:tbl>
      <w:tblPr>
        <w:tblW w:w="10176" w:type="dxa"/>
        <w:jc w:val="center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2335"/>
        <w:gridCol w:w="2551"/>
        <w:gridCol w:w="2268"/>
      </w:tblGrid>
      <w:tr w:rsidR="0041281B" w:rsidRPr="001901A0" w:rsidTr="00CA0418">
        <w:trPr>
          <w:jc w:val="center"/>
        </w:trPr>
        <w:tc>
          <w:tcPr>
            <w:tcW w:w="3022" w:type="dxa"/>
            <w:shd w:val="clear" w:color="auto" w:fill="auto"/>
          </w:tcPr>
          <w:p w:rsidR="0041281B" w:rsidRPr="001901A0" w:rsidRDefault="0041281B" w:rsidP="00CA0418">
            <w:pPr>
              <w:jc w:val="center"/>
              <w:rPr>
                <w:b/>
                <w:lang w:val="es-ES"/>
              </w:rPr>
            </w:pPr>
            <w:r w:rsidRPr="001901A0">
              <w:rPr>
                <w:b/>
                <w:lang w:val="es-ES"/>
              </w:rPr>
              <w:t>CONCEPTO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jc w:val="center"/>
              <w:rPr>
                <w:b/>
                <w:lang w:val="es-ES"/>
              </w:rPr>
            </w:pPr>
            <w:r w:rsidRPr="001901A0">
              <w:rPr>
                <w:b/>
                <w:lang w:val="es-ES"/>
              </w:rPr>
              <w:t>CONTRATO 1</w:t>
            </w:r>
          </w:p>
        </w:tc>
        <w:tc>
          <w:tcPr>
            <w:tcW w:w="2551" w:type="dxa"/>
          </w:tcPr>
          <w:p w:rsidR="0041281B" w:rsidRPr="001901A0" w:rsidRDefault="0041281B" w:rsidP="00CA0418">
            <w:pPr>
              <w:jc w:val="center"/>
              <w:rPr>
                <w:b/>
                <w:lang w:val="es-ES"/>
              </w:rPr>
            </w:pPr>
            <w:r w:rsidRPr="001901A0">
              <w:rPr>
                <w:b/>
                <w:lang w:val="es-ES"/>
              </w:rPr>
              <w:t>CONTRATO 2</w:t>
            </w:r>
          </w:p>
        </w:tc>
        <w:tc>
          <w:tcPr>
            <w:tcW w:w="2268" w:type="dxa"/>
          </w:tcPr>
          <w:p w:rsidR="0041281B" w:rsidRPr="001901A0" w:rsidRDefault="0041281B" w:rsidP="00CA0418">
            <w:pPr>
              <w:jc w:val="center"/>
              <w:rPr>
                <w:b/>
                <w:lang w:val="es-ES"/>
              </w:rPr>
            </w:pPr>
            <w:r w:rsidRPr="001901A0">
              <w:rPr>
                <w:b/>
                <w:lang w:val="es-ES"/>
              </w:rPr>
              <w:t>CONTRATO 3</w:t>
            </w: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Empresa contratante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Nombre del contratista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Número de contrato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Fecha de inicio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Fecha de terminación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Objeto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Producto o servicio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Valor del contrato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Comentarios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Cumplimiento a satisfacción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1901A0" w:rsidTr="00CA0418">
        <w:trPr>
          <w:jc w:val="center"/>
        </w:trPr>
        <w:tc>
          <w:tcPr>
            <w:tcW w:w="3022" w:type="dxa"/>
          </w:tcPr>
          <w:p w:rsidR="0041281B" w:rsidRPr="001901A0" w:rsidRDefault="0041281B" w:rsidP="00CA0418">
            <w:pPr>
              <w:rPr>
                <w:lang w:val="es-ES"/>
              </w:rPr>
            </w:pPr>
            <w:r w:rsidRPr="001901A0">
              <w:rPr>
                <w:lang w:val="es-ES"/>
              </w:rPr>
              <w:t>Nombre de quien lo certifica</w:t>
            </w:r>
          </w:p>
        </w:tc>
        <w:tc>
          <w:tcPr>
            <w:tcW w:w="2335" w:type="dxa"/>
            <w:shd w:val="clear" w:color="auto" w:fill="auto"/>
          </w:tcPr>
          <w:p w:rsidR="0041281B" w:rsidRPr="001901A0" w:rsidRDefault="0041281B" w:rsidP="00CA0418">
            <w:pPr>
              <w:pStyle w:val="Subttulo"/>
              <w:spacing w:after="0"/>
              <w:jc w:val="left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1901A0" w:rsidRDefault="0041281B" w:rsidP="00CA0418">
            <w:pPr>
              <w:pStyle w:val="Subttulo"/>
              <w:spacing w:after="0"/>
              <w:jc w:val="left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1901A0" w:rsidRDefault="0041281B" w:rsidP="00CA0418">
            <w:pPr>
              <w:pStyle w:val="Subttulo"/>
              <w:spacing w:after="0"/>
              <w:jc w:val="left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41281B" w:rsidRPr="001901A0" w:rsidRDefault="0041281B" w:rsidP="0041281B">
      <w:pPr>
        <w:rPr>
          <w:lang w:val="es-ES"/>
        </w:rPr>
      </w:pPr>
      <w:bookmarkStart w:id="4" w:name="_Toc127698182"/>
    </w:p>
    <w:p w:rsidR="0041281B" w:rsidRPr="001901A0" w:rsidRDefault="0041281B" w:rsidP="0041281B">
      <w:pPr>
        <w:rPr>
          <w:lang w:val="es-ES"/>
        </w:rPr>
      </w:pPr>
    </w:p>
    <w:p w:rsidR="0041281B" w:rsidRPr="001901A0" w:rsidRDefault="0041281B" w:rsidP="0041281B">
      <w:pPr>
        <w:rPr>
          <w:lang w:val="es-ES"/>
        </w:rPr>
      </w:pPr>
    </w:p>
    <w:p w:rsidR="0041281B" w:rsidRPr="001901A0" w:rsidRDefault="0041281B" w:rsidP="0041281B">
      <w:pPr>
        <w:jc w:val="both"/>
        <w:rPr>
          <w:lang w:val="es-ES"/>
        </w:rPr>
      </w:pPr>
      <w:bookmarkStart w:id="5" w:name="_Toc128898368"/>
      <w:bookmarkStart w:id="6" w:name="_Toc144893886"/>
      <w:bookmarkStart w:id="7" w:name="_Toc158719248"/>
      <w:r w:rsidRPr="001901A0">
        <w:rPr>
          <w:rFonts w:eastAsia="Batang"/>
          <w:b/>
          <w:lang w:val="es-ES"/>
        </w:rPr>
        <w:t>NOTA:</w:t>
      </w:r>
      <w:r w:rsidRPr="001901A0">
        <w:rPr>
          <w:rFonts w:eastAsia="Batang"/>
          <w:lang w:val="es-ES"/>
        </w:rPr>
        <w:t xml:space="preserve"> Recuerde que, deberá</w:t>
      </w:r>
      <w:r w:rsidRPr="001901A0">
        <w:rPr>
          <w:rFonts w:eastAsia="Batang"/>
          <w:b/>
          <w:lang w:val="es-ES"/>
        </w:rPr>
        <w:t xml:space="preserve"> </w:t>
      </w:r>
      <w:r w:rsidRPr="001901A0">
        <w:rPr>
          <w:lang w:val="es-ES"/>
        </w:rPr>
        <w:t>presentar los certificados -expedidos por las firmas contratantes- que den cuenta de la ejecución de dichos contratos</w:t>
      </w:r>
      <w:bookmarkEnd w:id="4"/>
      <w:bookmarkEnd w:id="5"/>
      <w:r w:rsidRPr="001901A0">
        <w:rPr>
          <w:lang w:val="es-ES"/>
        </w:rPr>
        <w:t xml:space="preserve">, con la información indicada en </w:t>
      </w:r>
      <w:bookmarkStart w:id="8" w:name="_Toc158719249"/>
      <w:bookmarkEnd w:id="6"/>
      <w:bookmarkEnd w:id="7"/>
      <w:r w:rsidRPr="001901A0">
        <w:rPr>
          <w:lang w:val="es-ES"/>
        </w:rPr>
        <w:t xml:space="preserve">los términos y condiciones de contratación. </w:t>
      </w:r>
    </w:p>
    <w:bookmarkEnd w:id="8"/>
    <w:p w:rsidR="0041281B" w:rsidRPr="001901A0" w:rsidRDefault="0041281B" w:rsidP="0041281B">
      <w:pPr>
        <w:jc w:val="both"/>
        <w:rPr>
          <w:lang w:val="es-ES"/>
        </w:rPr>
      </w:pPr>
    </w:p>
    <w:p w:rsidR="0041281B" w:rsidRPr="001901A0" w:rsidRDefault="0041281B" w:rsidP="0041281B">
      <w:pPr>
        <w:rPr>
          <w:lang w:val="es-ES"/>
        </w:rPr>
      </w:pPr>
      <w:r w:rsidRPr="001901A0">
        <w:rPr>
          <w:lang w:val="es-ES"/>
        </w:rPr>
        <w:t>La información incompleta o inconsistente no será tenida en cuenta para la evaluación de la oferta.</w:t>
      </w:r>
    </w:p>
    <w:p w:rsidR="0041281B" w:rsidRPr="001901A0" w:rsidRDefault="0041281B" w:rsidP="0041281B">
      <w:pPr>
        <w:ind w:left="-540"/>
        <w:outlineLvl w:val="1"/>
        <w:rPr>
          <w:color w:val="000000"/>
          <w:lang w:val="es-ES"/>
        </w:rPr>
      </w:pPr>
    </w:p>
    <w:p w:rsidR="0041281B" w:rsidRPr="001901A0" w:rsidRDefault="0041281B" w:rsidP="0041281B">
      <w:pPr>
        <w:jc w:val="both"/>
        <w:rPr>
          <w:lang w:val="es-ES" w:eastAsia="es-ES"/>
        </w:rPr>
      </w:pPr>
    </w:p>
    <w:p w:rsidR="0041281B" w:rsidRPr="001901A0" w:rsidRDefault="0041281B" w:rsidP="0041281B">
      <w:pPr>
        <w:jc w:val="both"/>
        <w:rPr>
          <w:lang w:val="es-ES" w:eastAsia="es-ES"/>
        </w:rPr>
      </w:pPr>
      <w:r w:rsidRPr="001901A0">
        <w:rPr>
          <w:lang w:val="es-ES" w:eastAsia="es-ES"/>
        </w:rPr>
        <w:t>Proponente ___________________________________</w:t>
      </w:r>
    </w:p>
    <w:p w:rsidR="0041281B" w:rsidRPr="001901A0" w:rsidRDefault="0041281B" w:rsidP="0041281B">
      <w:pPr>
        <w:jc w:val="both"/>
        <w:rPr>
          <w:lang w:val="es-ES" w:eastAsia="es-ES"/>
        </w:rPr>
      </w:pPr>
      <w:r w:rsidRPr="001901A0">
        <w:rPr>
          <w:lang w:val="es-ES" w:eastAsia="es-ES"/>
        </w:rPr>
        <w:t>Representante Legal ____________________________</w:t>
      </w:r>
    </w:p>
    <w:p w:rsidR="0041281B" w:rsidRPr="001901A0" w:rsidRDefault="0041281B" w:rsidP="0041281B">
      <w:pPr>
        <w:jc w:val="both"/>
        <w:rPr>
          <w:lang w:val="es-ES" w:eastAsia="es-ES"/>
        </w:rPr>
      </w:pPr>
      <w:r w:rsidRPr="001901A0">
        <w:rPr>
          <w:lang w:val="es-ES" w:eastAsia="es-ES"/>
        </w:rPr>
        <w:t xml:space="preserve">C. C. No. _____________________ </w:t>
      </w:r>
      <w:proofErr w:type="gramStart"/>
      <w:r w:rsidRPr="001901A0">
        <w:rPr>
          <w:lang w:val="es-ES" w:eastAsia="es-ES"/>
        </w:rPr>
        <w:t>de</w:t>
      </w:r>
      <w:proofErr w:type="gramEnd"/>
      <w:r w:rsidRPr="001901A0">
        <w:rPr>
          <w:lang w:val="es-ES" w:eastAsia="es-ES"/>
        </w:rPr>
        <w:t xml:space="preserve"> _____________</w:t>
      </w:r>
    </w:p>
    <w:p w:rsidR="0041281B" w:rsidRPr="001901A0" w:rsidRDefault="0041281B" w:rsidP="0041281B">
      <w:pPr>
        <w:jc w:val="both"/>
        <w:rPr>
          <w:lang w:val="es-ES" w:eastAsia="es-ES"/>
        </w:rPr>
      </w:pPr>
    </w:p>
    <w:p w:rsidR="0041281B" w:rsidRPr="001901A0" w:rsidRDefault="0041281B" w:rsidP="0041281B">
      <w:pPr>
        <w:jc w:val="both"/>
        <w:rPr>
          <w:lang w:val="es-ES" w:eastAsia="es-ES"/>
        </w:rPr>
      </w:pPr>
    </w:p>
    <w:p w:rsidR="0041281B" w:rsidRPr="001901A0" w:rsidRDefault="0041281B" w:rsidP="0041281B">
      <w:pPr>
        <w:jc w:val="both"/>
        <w:rPr>
          <w:lang w:val="es-ES" w:eastAsia="es-ES"/>
        </w:rPr>
      </w:pPr>
    </w:p>
    <w:p w:rsidR="0041281B" w:rsidRPr="001901A0" w:rsidRDefault="0041281B" w:rsidP="0041281B">
      <w:pPr>
        <w:jc w:val="both"/>
        <w:rPr>
          <w:lang w:val="es-ES" w:eastAsia="es-ES"/>
        </w:rPr>
      </w:pPr>
    </w:p>
    <w:p w:rsidR="0041281B" w:rsidRPr="001901A0" w:rsidRDefault="0041281B" w:rsidP="0041281B">
      <w:pPr>
        <w:jc w:val="center"/>
        <w:rPr>
          <w:lang w:val="es-ES" w:eastAsia="es-ES"/>
        </w:rPr>
      </w:pPr>
      <w:r w:rsidRPr="001901A0">
        <w:rPr>
          <w:lang w:val="es-ES" w:eastAsia="es-ES"/>
        </w:rPr>
        <w:t>___________________________________________________</w:t>
      </w:r>
    </w:p>
    <w:p w:rsidR="0041281B" w:rsidRPr="001901A0" w:rsidRDefault="0041281B" w:rsidP="0041281B">
      <w:pPr>
        <w:jc w:val="center"/>
        <w:rPr>
          <w:lang w:val="es-ES" w:eastAsia="es-ES"/>
        </w:rPr>
      </w:pPr>
      <w:r w:rsidRPr="001901A0">
        <w:rPr>
          <w:lang w:val="es-ES" w:eastAsia="es-ES"/>
        </w:rPr>
        <w:t>(</w:t>
      </w:r>
      <w:r w:rsidRPr="001901A0">
        <w:rPr>
          <w:i/>
          <w:iCs/>
          <w:lang w:val="es-ES" w:eastAsia="es-ES"/>
        </w:rPr>
        <w:t>Firma del proponente o de su Representante Legal</w:t>
      </w:r>
      <w:r w:rsidRPr="001901A0">
        <w:rPr>
          <w:lang w:val="es-ES" w:eastAsia="es-ES"/>
        </w:rPr>
        <w:t>)</w:t>
      </w:r>
    </w:p>
    <w:p w:rsidR="0041281B" w:rsidRPr="001901A0" w:rsidRDefault="0041281B" w:rsidP="0041281B">
      <w:pPr>
        <w:pStyle w:val="Titulo1Alejo"/>
        <w:spacing w:before="0" w:after="0"/>
        <w:jc w:val="center"/>
        <w:rPr>
          <w:rFonts w:ascii="Calibri" w:hAnsi="Calibri"/>
          <w:sz w:val="22"/>
          <w:szCs w:val="22"/>
          <w:lang w:val="es-ES"/>
        </w:rPr>
      </w:pPr>
    </w:p>
    <w:p w:rsidR="0041281B" w:rsidRPr="001901A0" w:rsidRDefault="0041281B" w:rsidP="0041281B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41281B" w:rsidRPr="001901A0" w:rsidRDefault="0041281B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1901A0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tbl>
      <w:tblPr>
        <w:tblW w:w="10065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678"/>
        <w:gridCol w:w="993"/>
        <w:gridCol w:w="1559"/>
        <w:gridCol w:w="992"/>
        <w:gridCol w:w="1276"/>
      </w:tblGrid>
      <w:tr w:rsidR="00D63C08" w:rsidRPr="00D63C08" w:rsidTr="00D63C08">
        <w:trPr>
          <w:trHeight w:val="420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20"/>
                <w:lang w:eastAsia="es-CO"/>
              </w:rPr>
              <w:lastRenderedPageBreak/>
              <w:t>FORMATO 1. "FORMULARIO DE CANTIDADES Y PRECIOS UNITARIOS- SPVA 2014-"</w:t>
            </w:r>
          </w:p>
        </w:tc>
      </w:tr>
      <w:tr w:rsidR="00D63C08" w:rsidRPr="001901A0" w:rsidTr="00D63C08">
        <w:trPr>
          <w:trHeight w:val="6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  <w:t>ITEM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  <w:t>DESCRIPCIÓN Y PRESENTACIÓN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  <w:t xml:space="preserve">CANTIDAD ANUAL POR PRESENTACIÓN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  <w:t>VALOR UNITARIO ANTES DE IVA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  <w:t>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  <w:t>VALOR TOTAL IVA INCLUIDO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BANDA ELASTICA EN CAUCHO POR 25 GRS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BANDERITAS 140 47IN/PO 11.9MM*43.2MM (*4)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BLOCK DE PAPEL BOND CARTA 80 HOJAS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BLOCK DE PAPEL BOND RAYADO MEDIA CARTA 80 HOJAS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BORRADOR PARA LAPIZ TIPO NATA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BORRADOR PARA TABLERO MAGICO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CALCULADORA 12 DÍGITOS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CARPETA COLGANTE CON VARILLA CARTON KRAFT-OFICIO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CARPETA LEGAJADORA CARTA EN CARTON KRAFT HASTA 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CARPETA LEGAJADORA OFICIO EN CARTON KRAFT HASTA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CARPETA MINIBISEL CARTA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CARPETA MINIBISEL OFICIO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CD-RW 700 MB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CINTA ADHESIVA TRANSPARENTE ANCHA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CINTA ADHESIVA TRANSPARENTE DELGADA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CINTA ENMASCARAR 24X40 MULTIP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CLIP MARIPOSAx12 UND. EN ALAMBRE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CLIP MARIPOSAx50 UND.EN ALAMBRE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CLIP PEQUEÑO EN ALAMBRE POR 100 UNID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CORRECTOR LIQUIDO LAPIZ PAPER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COSEDORA MEDIANA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 xml:space="preserve">DVD-RW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FOLDER LEGAJADOR A-Z TAMAÑO CARTA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FOLDER LEGAJADOR A-Z TAMAÑO OFICIO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GANCHO LEGAJADOR  X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GRAPA REFERENCIA 26/6 EN ALAMBRE GALVANIZADO X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HUELLERO PREVENT.SEGURITY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HUMEDECEDOR EN CREMA REDONDO 42 GRS 1,5 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LAPICERO AZUL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LAPICERO NEGRO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LAPICERO NEGRO DE LUJO ROLLER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lastRenderedPageBreak/>
              <w:t>32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LAPICERO ROJO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LAPIZ CON BORRADOR No 2 GRAFITO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LAPIZ CON BORRADOR ROJO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MARCADOR (SHARPIE) PERMANENTE PUNTA BISELADA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MARCADOR PERMANENTE PUNTA DELGADA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MARCADOR SECO PARA PIZARRA BLANCA DESECHABLE 2,5G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MINA PARA PORTAMINAS 0,5 HB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MINA PARA PORTAMINAS 0,7 HB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NOTA ADHESIVA GRANDE 48X 40MM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NOTA ADHESIVA MEDIANA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NOTA ADHESIVA PEQUEÑA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PEGANTE EN BARRA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PERFORADORA  MEDIANA 2 PERFORACIONES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PILAS ALCALINAS AA 1,5V X 2 UNID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PILAS ALCALINAS AAA 1,5V X 2 UNID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PORTAMINAS 0,5 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PORTAMINAS 0,7 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REGLA EN PLASTICO TRANSPARENTE 30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RESALTADOR DESECHABLE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RESMA PAPEL BOND 75 GR CARTA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RESMA PAPEL BOND 75 GR OFICIO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SACAGANCHOS PARA GRAPA 26/6 EN METAL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SACAPUNTAS METALICO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SOBRE 17.5 X 24 NORMA CON VENTANILLA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SOBRE MANILA 22,5 X 29 CM CARTA 100 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SOBRE MANILA 25 X 35 CM OFICIO 100 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TARJETERO TIPO FUNDAS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TIJERA PARA USO GENERAL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TINTA SELLOS DE CAUCHO NEGRA X 30CC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AMBIENTADOR EN AEROSOL DESINFECTANTE 200-500 CC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BALLETILLA EN ALGODON (SACUDIDOR)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BOLSA DE BASURA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ESCOBA CABO DE MADERA 120 CMS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ESPONJAS LAVA LOSA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FROTEX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GUANTES DE CAUCHO SEMI INDUSTRIALES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lastRenderedPageBreak/>
              <w:t>68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JABON FAB EN BOLSA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69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JABON LAVAPLATOS CREMA X 1000 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JABON LIQUIDO EN SPRAY 800 CC (FAMILIA)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JABON LIQUIDO PARA MANOS X 500CC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LIMPIADOR MULTIUSOS X 1000 CC SURTIDO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PAPEL HIGIENICO BLANCO DOBLE HOJA X 80M Y 9,8CM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PAPEL HIGIENICO JUMBO SUP,ECON,H,S,X 400 MTS,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TOALLA DE MANO EN ROLLO X 100 MT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TOALLA DE PAPEL DOBLADA EN Z X 150 UNIDADES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TRAPERO EN ALGODON X 30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AZUCAR REFINADA EN CUBOS X 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79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BEBIDA AROMATICA SABORES SURTIDOS X 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CAFE EXCELSO INSTANTANEO X 170 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CAFE EXCELSO MOLIDO LA BASTILLA X 2500 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PITILLO MEZCLADOR EN POLIETILENO CALIBRE 10 MM LON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SERVILLETA DOBLE HOJA 25 X 25 CM BLANCA X 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VASO DESCHABLE PARA GASEOSA (PAQ)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VASO DESCHABLE PARA TINTO (PAQ)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BISTURI PLASTICO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87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CUADERNO ARGOLLA 105-1 RAYADO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FOLDER A-Z CARTA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89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FOLDER A-Z OFICIO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1901A0" w:rsidTr="00D63C08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MEMORIA USB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  <w:tr w:rsidR="00D63C08" w:rsidRPr="00D63C08" w:rsidTr="00D63C08">
        <w:trPr>
          <w:trHeight w:val="6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</w:pPr>
            <w:r w:rsidRPr="00D63C08">
              <w:rPr>
                <w:rFonts w:eastAsia="Times New Roman" w:cs="Times New Roman"/>
                <w:b/>
                <w:bCs/>
                <w:color w:val="000000"/>
                <w:sz w:val="18"/>
                <w:szCs w:val="16"/>
                <w:lang w:eastAsia="es-CO"/>
              </w:rPr>
              <w:t>VALOR TOTAL IVA INCLUIDO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C08" w:rsidRPr="00D63C08" w:rsidRDefault="00D63C08" w:rsidP="00D63C0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</w:pPr>
            <w:r w:rsidRPr="00D63C08">
              <w:rPr>
                <w:rFonts w:eastAsia="Times New Roman" w:cs="Times New Roman"/>
                <w:color w:val="000000"/>
                <w:sz w:val="18"/>
                <w:szCs w:val="20"/>
                <w:lang w:eastAsia="es-CO"/>
              </w:rPr>
              <w:t> </w:t>
            </w:r>
          </w:p>
        </w:tc>
      </w:tr>
    </w:tbl>
    <w:p w:rsidR="00884A22" w:rsidRPr="00884A22" w:rsidRDefault="00884A22" w:rsidP="00D63C08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left="-709"/>
        <w:jc w:val="both"/>
        <w:rPr>
          <w:lang w:val="es-CO"/>
        </w:rPr>
      </w:pPr>
    </w:p>
    <w:p w:rsidR="00884A22" w:rsidRPr="00492549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884A22" w:rsidRPr="00492549" w:rsidSect="00E851EF">
      <w:headerReference w:type="default" r:id="rId15"/>
      <w:footerReference w:type="default" r:id="rId16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10" w:rsidRDefault="00D52010" w:rsidP="00E851EF">
      <w:pPr>
        <w:spacing w:after="0" w:line="240" w:lineRule="auto"/>
      </w:pPr>
      <w:r>
        <w:separator/>
      </w:r>
    </w:p>
  </w:endnote>
  <w:endnote w:type="continuationSeparator" w:id="0">
    <w:p w:rsidR="00D52010" w:rsidRDefault="00D52010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F70" w:rsidRDefault="00B55F7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10" w:rsidRDefault="00D5201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F70" w:rsidRDefault="00B55F70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10" w:rsidRDefault="00D52010" w:rsidP="00E851EF">
    <w:pPr>
      <w:pStyle w:val="Piedepgina"/>
      <w:ind w:left="-1560"/>
    </w:pPr>
    <w:bookmarkStart w:id="9" w:name="_GoBack"/>
    <w:bookmarkEnd w:id="9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10" w:rsidRDefault="00D52010" w:rsidP="00E851EF">
      <w:pPr>
        <w:spacing w:after="0" w:line="240" w:lineRule="auto"/>
      </w:pPr>
      <w:r>
        <w:separator/>
      </w:r>
    </w:p>
  </w:footnote>
  <w:footnote w:type="continuationSeparator" w:id="0">
    <w:p w:rsidR="00D52010" w:rsidRDefault="00D52010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F70" w:rsidRDefault="00B55F7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836" w:rsidRDefault="0043283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F70" w:rsidRDefault="00B55F70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10" w:rsidRDefault="00D52010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848B2"/>
    <w:multiLevelType w:val="hybridMultilevel"/>
    <w:tmpl w:val="019047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22F36"/>
    <w:multiLevelType w:val="hybridMultilevel"/>
    <w:tmpl w:val="D5F499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F5696"/>
    <w:multiLevelType w:val="hybridMultilevel"/>
    <w:tmpl w:val="976A687E"/>
    <w:lvl w:ilvl="0" w:tplc="E35CCAC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F75568"/>
    <w:multiLevelType w:val="hybridMultilevel"/>
    <w:tmpl w:val="56E02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5AB6615"/>
    <w:multiLevelType w:val="hybridMultilevel"/>
    <w:tmpl w:val="102A9E52"/>
    <w:lvl w:ilvl="0" w:tplc="240A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57E15"/>
    <w:multiLevelType w:val="hybridMultilevel"/>
    <w:tmpl w:val="97E0F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3E43767"/>
    <w:multiLevelType w:val="multilevel"/>
    <w:tmpl w:val="58A2C0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A849E6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BC17131"/>
    <w:multiLevelType w:val="hybridMultilevel"/>
    <w:tmpl w:val="7BF279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6"/>
  </w:num>
  <w:num w:numId="5">
    <w:abstractNumId w:val="16"/>
  </w:num>
  <w:num w:numId="6">
    <w:abstractNumId w:val="3"/>
  </w:num>
  <w:num w:numId="7">
    <w:abstractNumId w:val="19"/>
  </w:num>
  <w:num w:numId="8">
    <w:abstractNumId w:val="12"/>
  </w:num>
  <w:num w:numId="9">
    <w:abstractNumId w:val="9"/>
  </w:num>
  <w:num w:numId="10">
    <w:abstractNumId w:val="20"/>
  </w:num>
  <w:num w:numId="11">
    <w:abstractNumId w:val="18"/>
  </w:num>
  <w:num w:numId="12">
    <w:abstractNumId w:val="17"/>
  </w:num>
  <w:num w:numId="13">
    <w:abstractNumId w:val="21"/>
  </w:num>
  <w:num w:numId="14">
    <w:abstractNumId w:val="8"/>
  </w:num>
  <w:num w:numId="15">
    <w:abstractNumId w:val="4"/>
  </w:num>
  <w:num w:numId="16">
    <w:abstractNumId w:val="7"/>
  </w:num>
  <w:num w:numId="17">
    <w:abstractNumId w:val="14"/>
  </w:num>
  <w:num w:numId="18">
    <w:abstractNumId w:val="13"/>
  </w:num>
  <w:num w:numId="19">
    <w:abstractNumId w:val="2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B09C6"/>
    <w:rsid w:val="000D62F9"/>
    <w:rsid w:val="000E7F67"/>
    <w:rsid w:val="00104F5B"/>
    <w:rsid w:val="0014725E"/>
    <w:rsid w:val="00164D93"/>
    <w:rsid w:val="001901A0"/>
    <w:rsid w:val="00192C3D"/>
    <w:rsid w:val="001B35BD"/>
    <w:rsid w:val="001F11F0"/>
    <w:rsid w:val="002023FC"/>
    <w:rsid w:val="00214308"/>
    <w:rsid w:val="00240160"/>
    <w:rsid w:val="00274A1B"/>
    <w:rsid w:val="002A4297"/>
    <w:rsid w:val="002C654A"/>
    <w:rsid w:val="0038479C"/>
    <w:rsid w:val="00391464"/>
    <w:rsid w:val="00393461"/>
    <w:rsid w:val="003A7A72"/>
    <w:rsid w:val="003C49AF"/>
    <w:rsid w:val="003E3C0D"/>
    <w:rsid w:val="003F1EF2"/>
    <w:rsid w:val="0041281B"/>
    <w:rsid w:val="00432836"/>
    <w:rsid w:val="0046207F"/>
    <w:rsid w:val="00492549"/>
    <w:rsid w:val="00492E5F"/>
    <w:rsid w:val="00497205"/>
    <w:rsid w:val="004B36D8"/>
    <w:rsid w:val="004D71FA"/>
    <w:rsid w:val="0050621D"/>
    <w:rsid w:val="00577716"/>
    <w:rsid w:val="00586FC3"/>
    <w:rsid w:val="005A36C5"/>
    <w:rsid w:val="005A5BDA"/>
    <w:rsid w:val="00616003"/>
    <w:rsid w:val="006464BA"/>
    <w:rsid w:val="00674315"/>
    <w:rsid w:val="006E6C3B"/>
    <w:rsid w:val="0074530A"/>
    <w:rsid w:val="007475A2"/>
    <w:rsid w:val="00752E5D"/>
    <w:rsid w:val="007E3FA9"/>
    <w:rsid w:val="007E7AC4"/>
    <w:rsid w:val="008174DA"/>
    <w:rsid w:val="0083536A"/>
    <w:rsid w:val="00851289"/>
    <w:rsid w:val="0085637B"/>
    <w:rsid w:val="00865461"/>
    <w:rsid w:val="00881BA9"/>
    <w:rsid w:val="00884A22"/>
    <w:rsid w:val="008D516D"/>
    <w:rsid w:val="008E03F3"/>
    <w:rsid w:val="00902305"/>
    <w:rsid w:val="009B19EC"/>
    <w:rsid w:val="009E4B64"/>
    <w:rsid w:val="00A3513F"/>
    <w:rsid w:val="00A87688"/>
    <w:rsid w:val="00A9631F"/>
    <w:rsid w:val="00AE3D0A"/>
    <w:rsid w:val="00B14FFB"/>
    <w:rsid w:val="00B15372"/>
    <w:rsid w:val="00B55F70"/>
    <w:rsid w:val="00B971CB"/>
    <w:rsid w:val="00BA6FBD"/>
    <w:rsid w:val="00C0025D"/>
    <w:rsid w:val="00C074D9"/>
    <w:rsid w:val="00C57AAD"/>
    <w:rsid w:val="00C71C93"/>
    <w:rsid w:val="00C80053"/>
    <w:rsid w:val="00CA0418"/>
    <w:rsid w:val="00CB2913"/>
    <w:rsid w:val="00CB6230"/>
    <w:rsid w:val="00CD3211"/>
    <w:rsid w:val="00D163C7"/>
    <w:rsid w:val="00D52010"/>
    <w:rsid w:val="00D63C08"/>
    <w:rsid w:val="00D872A3"/>
    <w:rsid w:val="00DA7722"/>
    <w:rsid w:val="00DC5953"/>
    <w:rsid w:val="00DF0085"/>
    <w:rsid w:val="00E20979"/>
    <w:rsid w:val="00E53D31"/>
    <w:rsid w:val="00E57AF5"/>
    <w:rsid w:val="00E72BE7"/>
    <w:rsid w:val="00E851EF"/>
    <w:rsid w:val="00E95049"/>
    <w:rsid w:val="00EA6DCD"/>
    <w:rsid w:val="00EB0A1D"/>
    <w:rsid w:val="00EB45A7"/>
    <w:rsid w:val="00EC6C3B"/>
    <w:rsid w:val="00F07225"/>
    <w:rsid w:val="00F125C2"/>
    <w:rsid w:val="00F274F1"/>
    <w:rsid w:val="00F40F56"/>
    <w:rsid w:val="00F54FA3"/>
    <w:rsid w:val="00FA2BC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F12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F125C2"/>
    <w:rPr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F125C2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F125C2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F12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tulo1Car">
    <w:name w:val="Título 1 Car"/>
    <w:basedOn w:val="Fuentedeprrafopredeter"/>
    <w:link w:val="Ttulo1"/>
    <w:rsid w:val="00F125C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A2BC6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A2BC6"/>
    <w:rPr>
      <w:rFonts w:ascii="Arial" w:eastAsia="Times New Roman" w:hAnsi="Arial" w:cs="Arial"/>
    </w:rPr>
  </w:style>
  <w:style w:type="paragraph" w:customStyle="1" w:styleId="Textoindependiente31">
    <w:name w:val="Texto independiente 31"/>
    <w:basedOn w:val="Normal"/>
    <w:rsid w:val="0049720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Style19">
    <w:name w:val="Style19"/>
    <w:basedOn w:val="Normal"/>
    <w:uiPriority w:val="99"/>
    <w:rsid w:val="00492549"/>
    <w:pPr>
      <w:autoSpaceDE w:val="0"/>
      <w:autoSpaceDN w:val="0"/>
      <w:spacing w:after="0" w:line="293" w:lineRule="exact"/>
      <w:jc w:val="both"/>
    </w:pPr>
    <w:rPr>
      <w:rFonts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41281B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41281B"/>
    <w:rPr>
      <w:rFonts w:ascii="Cambria" w:eastAsia="Times New Roman" w:hAnsi="Cambria"/>
      <w:sz w:val="24"/>
      <w:szCs w:val="24"/>
    </w:rPr>
  </w:style>
  <w:style w:type="character" w:styleId="nfasis">
    <w:name w:val="Emphasis"/>
    <w:basedOn w:val="Fuentedeprrafopredeter"/>
    <w:qFormat/>
    <w:locked/>
    <w:rsid w:val="002C654A"/>
    <w:rPr>
      <w:i/>
      <w:iCs/>
    </w:rPr>
  </w:style>
  <w:style w:type="paragraph" w:customStyle="1" w:styleId="Default">
    <w:name w:val="Default"/>
    <w:basedOn w:val="Normal"/>
    <w:rsid w:val="006E6C3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F12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F125C2"/>
    <w:rPr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F125C2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F125C2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F12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tulo1Car">
    <w:name w:val="Título 1 Car"/>
    <w:basedOn w:val="Fuentedeprrafopredeter"/>
    <w:link w:val="Ttulo1"/>
    <w:rsid w:val="00F125C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A2BC6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A2BC6"/>
    <w:rPr>
      <w:rFonts w:ascii="Arial" w:eastAsia="Times New Roman" w:hAnsi="Arial" w:cs="Arial"/>
    </w:rPr>
  </w:style>
  <w:style w:type="paragraph" w:customStyle="1" w:styleId="Textoindependiente31">
    <w:name w:val="Texto independiente 31"/>
    <w:basedOn w:val="Normal"/>
    <w:rsid w:val="0049720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Style19">
    <w:name w:val="Style19"/>
    <w:basedOn w:val="Normal"/>
    <w:uiPriority w:val="99"/>
    <w:rsid w:val="00492549"/>
    <w:pPr>
      <w:autoSpaceDE w:val="0"/>
      <w:autoSpaceDN w:val="0"/>
      <w:spacing w:after="0" w:line="293" w:lineRule="exact"/>
      <w:jc w:val="both"/>
    </w:pPr>
    <w:rPr>
      <w:rFonts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41281B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41281B"/>
    <w:rPr>
      <w:rFonts w:ascii="Cambria" w:eastAsia="Times New Roman" w:hAnsi="Cambria"/>
      <w:sz w:val="24"/>
      <w:szCs w:val="24"/>
    </w:rPr>
  </w:style>
  <w:style w:type="character" w:styleId="nfasis">
    <w:name w:val="Emphasis"/>
    <w:basedOn w:val="Fuentedeprrafopredeter"/>
    <w:qFormat/>
    <w:locked/>
    <w:rsid w:val="002C654A"/>
    <w:rPr>
      <w:i/>
      <w:iCs/>
    </w:rPr>
  </w:style>
  <w:style w:type="paragraph" w:customStyle="1" w:styleId="Default">
    <w:name w:val="Default"/>
    <w:basedOn w:val="Normal"/>
    <w:rsid w:val="006E6C3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213E-D2EF-479D-BFA3-2B6485DA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4789140D</Template>
  <TotalTime>1</TotalTime>
  <Pages>7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2014-03-27T16:55:00Z</cp:lastPrinted>
  <dcterms:created xsi:type="dcterms:W3CDTF">2014-03-27T16:57:00Z</dcterms:created>
  <dcterms:modified xsi:type="dcterms:W3CDTF">2014-03-27T16:58:00Z</dcterms:modified>
</cp:coreProperties>
</file>