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4C" w:rsidRPr="006F714C" w:rsidRDefault="006F714C" w:rsidP="006F714C">
      <w:pPr>
        <w:jc w:val="both"/>
        <w:rPr>
          <w:b/>
        </w:rPr>
      </w:pPr>
    </w:p>
    <w:p w:rsidR="006F714C" w:rsidRDefault="006F714C" w:rsidP="00300B87">
      <w:pPr>
        <w:jc w:val="both"/>
        <w:rPr>
          <w:b/>
          <w:bCs/>
          <w:i/>
          <w:color w:val="FF0000"/>
          <w:sz w:val="40"/>
        </w:rPr>
      </w:pPr>
    </w:p>
    <w:p w:rsidR="006F714C" w:rsidRPr="001E2868" w:rsidRDefault="006F714C" w:rsidP="00300B87">
      <w:pPr>
        <w:jc w:val="both"/>
        <w:rPr>
          <w:b/>
          <w:bCs/>
          <w:i/>
          <w:color w:val="FF0000"/>
          <w:sz w:val="40"/>
        </w:rPr>
      </w:pPr>
    </w:p>
    <w:p w:rsidR="00300B87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Pr="007267D7" w:rsidRDefault="00300B87" w:rsidP="00300B87">
      <w:pPr>
        <w:tabs>
          <w:tab w:val="num" w:pos="720"/>
        </w:tabs>
        <w:jc w:val="center"/>
        <w:rPr>
          <w:b/>
          <w:bCs/>
        </w:rPr>
      </w:pPr>
      <w:r w:rsidRPr="007267D7">
        <w:rPr>
          <w:b/>
          <w:bCs/>
        </w:rPr>
        <w:t>FORMATO 1</w:t>
      </w:r>
    </w:p>
    <w:p w:rsidR="00300B87" w:rsidRPr="007267D7" w:rsidRDefault="00300B87" w:rsidP="00300B87">
      <w:pPr>
        <w:jc w:val="center"/>
        <w:rPr>
          <w:rFonts w:eastAsia="Batang"/>
          <w:b/>
          <w:bCs/>
          <w:snapToGrid w:val="0"/>
        </w:rPr>
      </w:pPr>
      <w:r w:rsidRPr="007267D7">
        <w:rPr>
          <w:rFonts w:eastAsia="Batang"/>
          <w:b/>
          <w:bCs/>
          <w:snapToGrid w:val="0"/>
        </w:rPr>
        <w:t>FORMULARIO DE CANTIDADES Y</w:t>
      </w:r>
      <w:r>
        <w:rPr>
          <w:rFonts w:eastAsia="Batang"/>
          <w:b/>
          <w:bCs/>
          <w:snapToGrid w:val="0"/>
        </w:rPr>
        <w:t xml:space="preserve"> PRECIOS</w:t>
      </w:r>
    </w:p>
    <w:p w:rsidR="00300B87" w:rsidRPr="007267D7" w:rsidRDefault="00300B87" w:rsidP="00300B87">
      <w:pPr>
        <w:jc w:val="center"/>
        <w:rPr>
          <w:rFonts w:eastAsia="Batang"/>
          <w:b/>
          <w:bCs/>
          <w:snapToGrid w:val="0"/>
        </w:rPr>
      </w:pPr>
    </w:p>
    <w:tbl>
      <w:tblPr>
        <w:tblW w:w="78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0"/>
        <w:gridCol w:w="5472"/>
        <w:gridCol w:w="1701"/>
      </w:tblGrid>
      <w:tr w:rsidR="00300B87" w:rsidRPr="004908E7" w:rsidTr="00880B12">
        <w:trPr>
          <w:trHeight w:val="30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00B87" w:rsidRPr="007267D7" w:rsidRDefault="00300B87" w:rsidP="00880B12">
            <w:pPr>
              <w:jc w:val="center"/>
              <w:rPr>
                <w:b/>
                <w:bCs/>
              </w:rPr>
            </w:pPr>
            <w:r w:rsidRPr="007267D7">
              <w:rPr>
                <w:b/>
                <w:bCs/>
              </w:rPr>
              <w:t>ÍTEM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00B87" w:rsidRPr="007267D7" w:rsidRDefault="00300B87" w:rsidP="00880B12">
            <w:pPr>
              <w:jc w:val="center"/>
              <w:rPr>
                <w:b/>
                <w:bCs/>
              </w:rPr>
            </w:pPr>
            <w:r w:rsidRPr="007267D7">
              <w:rPr>
                <w:b/>
                <w:bCs/>
              </w:rPr>
              <w:t>DESCRIPCIÓN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00B87" w:rsidRPr="007267D7" w:rsidRDefault="00300B87" w:rsidP="00880B12">
            <w:pPr>
              <w:jc w:val="center"/>
              <w:rPr>
                <w:b/>
                <w:bCs/>
              </w:rPr>
            </w:pPr>
            <w:r w:rsidRPr="007267D7">
              <w:rPr>
                <w:b/>
                <w:bCs/>
              </w:rPr>
              <w:t>V</w:t>
            </w:r>
            <w:r>
              <w:rPr>
                <w:b/>
                <w:bCs/>
              </w:rPr>
              <w:t>ALOR</w:t>
            </w:r>
          </w:p>
        </w:tc>
      </w:tr>
      <w:tr w:rsidR="00300B87" w:rsidRPr="004908E7" w:rsidTr="00880B12">
        <w:trPr>
          <w:trHeight w:val="495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4B27E9" w:rsidRDefault="00300B87" w:rsidP="00880B12">
            <w:pPr>
              <w:jc w:val="center"/>
              <w:rPr>
                <w:bCs/>
              </w:rPr>
            </w:pPr>
            <w:r w:rsidRPr="004B27E9">
              <w:rPr>
                <w:bCs/>
              </w:rPr>
              <w:t>1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7267D7" w:rsidRDefault="00300B87" w:rsidP="00880B12">
            <w:pPr>
              <w:shd w:val="clear" w:color="auto" w:fill="FFFFFF"/>
              <w:rPr>
                <w:b/>
              </w:rPr>
            </w:pPr>
            <w:r w:rsidRPr="007267D7">
              <w:rPr>
                <w:b/>
              </w:rPr>
              <w:t>Valor por vuelta a todos las partes del área metropolitana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7267D7" w:rsidRDefault="00300B87" w:rsidP="00880B12"/>
        </w:tc>
      </w:tr>
      <w:tr w:rsidR="00300B87" w:rsidRPr="004908E7" w:rsidTr="00880B12">
        <w:trPr>
          <w:trHeight w:val="30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4B27E9" w:rsidRDefault="00300B87" w:rsidP="00880B12">
            <w:pPr>
              <w:jc w:val="center"/>
            </w:pPr>
            <w:r w:rsidRPr="004B27E9">
              <w:t>2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7267D7" w:rsidRDefault="00300B87" w:rsidP="00880B12">
            <w:pPr>
              <w:rPr>
                <w:b/>
                <w:bCs/>
              </w:rPr>
            </w:pPr>
            <w:r w:rsidRPr="007267D7">
              <w:rPr>
                <w:b/>
                <w:bCs/>
              </w:rPr>
              <w:t>Valor por hora por mensajero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7267D7" w:rsidRDefault="00300B87" w:rsidP="00880B12">
            <w:pPr>
              <w:rPr>
                <w:b/>
                <w:bCs/>
              </w:rPr>
            </w:pPr>
          </w:p>
        </w:tc>
      </w:tr>
      <w:tr w:rsidR="00300B87" w:rsidRPr="004908E7" w:rsidTr="00880B12">
        <w:trPr>
          <w:trHeight w:val="616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87" w:rsidRPr="004B27E9" w:rsidRDefault="00300B87" w:rsidP="00880B12">
            <w:pPr>
              <w:jc w:val="center"/>
            </w:pPr>
            <w:r w:rsidRPr="004B27E9">
              <w:t>3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87" w:rsidRPr="007267D7" w:rsidRDefault="00300B87" w:rsidP="00880B12">
            <w:pPr>
              <w:rPr>
                <w:b/>
                <w:bCs/>
              </w:rPr>
            </w:pPr>
            <w:r w:rsidRPr="007267D7">
              <w:rPr>
                <w:b/>
                <w:bCs/>
              </w:rPr>
              <w:t>Valor por día por mensajero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87" w:rsidRPr="007267D7" w:rsidRDefault="00300B87" w:rsidP="00880B12">
            <w:pPr>
              <w:rPr>
                <w:b/>
                <w:bCs/>
              </w:rPr>
            </w:pPr>
          </w:p>
        </w:tc>
      </w:tr>
      <w:tr w:rsidR="00300B87" w:rsidRPr="004908E7" w:rsidTr="00880B12">
        <w:trPr>
          <w:trHeight w:val="559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4B27E9" w:rsidRDefault="00300B87" w:rsidP="00880B12">
            <w:pPr>
              <w:jc w:val="center"/>
            </w:pPr>
            <w:r w:rsidRPr="004B27E9">
              <w:t>4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7267D7" w:rsidRDefault="00300B87" w:rsidP="00880B12">
            <w:pPr>
              <w:rPr>
                <w:b/>
                <w:bCs/>
              </w:rPr>
            </w:pPr>
            <w:r w:rsidRPr="007267D7">
              <w:rPr>
                <w:b/>
                <w:bCs/>
              </w:rPr>
              <w:t>Valor por semana por mensajero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87" w:rsidRPr="007267D7" w:rsidRDefault="00300B87" w:rsidP="00880B12">
            <w:pPr>
              <w:rPr>
                <w:b/>
                <w:bCs/>
              </w:rPr>
            </w:pPr>
          </w:p>
        </w:tc>
      </w:tr>
      <w:tr w:rsidR="00300B87" w:rsidRPr="004908E7" w:rsidTr="00880B12">
        <w:trPr>
          <w:trHeight w:val="559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87" w:rsidRPr="004B27E9" w:rsidRDefault="00300B87" w:rsidP="00880B12">
            <w:pPr>
              <w:jc w:val="center"/>
            </w:pPr>
            <w:r w:rsidRPr="004B27E9">
              <w:t>5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87" w:rsidRPr="007267D7" w:rsidRDefault="00300B87" w:rsidP="00880B12">
            <w:pPr>
              <w:rPr>
                <w:b/>
                <w:bCs/>
              </w:rPr>
            </w:pPr>
            <w:r w:rsidRPr="007267D7">
              <w:rPr>
                <w:b/>
                <w:bCs/>
              </w:rPr>
              <w:t>Valor mensual por mensajero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87" w:rsidRPr="007267D7" w:rsidRDefault="00300B87" w:rsidP="00880B12">
            <w:pPr>
              <w:rPr>
                <w:b/>
                <w:bCs/>
              </w:rPr>
            </w:pPr>
          </w:p>
        </w:tc>
      </w:tr>
    </w:tbl>
    <w:p w:rsidR="00300B87" w:rsidRPr="007267D7" w:rsidRDefault="00300B87" w:rsidP="00300B87">
      <w:pPr>
        <w:jc w:val="both"/>
        <w:rPr>
          <w:b/>
          <w:lang w:val="es-ES_tradnl"/>
        </w:rPr>
      </w:pPr>
    </w:p>
    <w:p w:rsidR="00300B87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  <w:r>
        <w:rPr>
          <w:sz w:val="21"/>
          <w:szCs w:val="21"/>
          <w:lang w:val="es-ES" w:eastAsia="es-ES"/>
        </w:rPr>
        <w:t>Nombre del proponente</w:t>
      </w:r>
      <w:r>
        <w:rPr>
          <w:sz w:val="21"/>
          <w:szCs w:val="21"/>
          <w:lang w:val="es-ES" w:eastAsia="es-ES"/>
        </w:rPr>
        <w:tab/>
      </w:r>
      <w:r>
        <w:rPr>
          <w:sz w:val="21"/>
          <w:szCs w:val="21"/>
          <w:lang w:val="es-ES" w:eastAsia="es-ES"/>
        </w:rPr>
        <w:tab/>
      </w:r>
      <w:r>
        <w:rPr>
          <w:sz w:val="21"/>
          <w:szCs w:val="21"/>
          <w:lang w:val="es-ES" w:eastAsia="es-ES"/>
        </w:rPr>
        <w:tab/>
        <w:t>_________________________________________</w:t>
      </w:r>
    </w:p>
    <w:p w:rsidR="00300B87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</w:p>
    <w:p w:rsidR="00300B87" w:rsidRPr="00A06E44" w:rsidRDefault="00300B87" w:rsidP="00300B87">
      <w:pPr>
        <w:autoSpaceDE w:val="0"/>
        <w:autoSpaceDN w:val="0"/>
        <w:adjustRightInd w:val="0"/>
        <w:spacing w:after="0" w:line="240" w:lineRule="auto"/>
        <w:rPr>
          <w:sz w:val="21"/>
          <w:szCs w:val="21"/>
          <w:lang w:val="es-ES" w:eastAsia="es-ES"/>
        </w:rPr>
      </w:pPr>
      <w:r>
        <w:rPr>
          <w:sz w:val="21"/>
          <w:szCs w:val="21"/>
          <w:lang w:val="es-ES" w:eastAsia="es-ES"/>
        </w:rPr>
        <w:t>Firma del representante legal</w:t>
      </w:r>
      <w:r>
        <w:rPr>
          <w:sz w:val="21"/>
          <w:szCs w:val="21"/>
          <w:lang w:val="es-ES" w:eastAsia="es-ES"/>
        </w:rPr>
        <w:tab/>
      </w:r>
      <w:r>
        <w:rPr>
          <w:sz w:val="21"/>
          <w:szCs w:val="21"/>
          <w:lang w:val="es-ES" w:eastAsia="es-ES"/>
        </w:rPr>
        <w:tab/>
        <w:t>_________________________________________</w:t>
      </w:r>
    </w:p>
    <w:p w:rsidR="001B35BD" w:rsidRPr="0074530A" w:rsidRDefault="001B35BD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sectPr w:rsidR="001B35BD" w:rsidRPr="0074530A" w:rsidSect="00E851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B12" w:rsidRDefault="00880B12" w:rsidP="00E851EF">
      <w:pPr>
        <w:spacing w:after="0" w:line="240" w:lineRule="auto"/>
      </w:pPr>
      <w:r>
        <w:separator/>
      </w:r>
    </w:p>
  </w:endnote>
  <w:endnote w:type="continuationSeparator" w:id="0">
    <w:p w:rsidR="00880B12" w:rsidRDefault="00880B12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2EA" w:rsidRDefault="000F22E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B12" w:rsidRDefault="00880B12" w:rsidP="00E851EF">
    <w:pPr>
      <w:pStyle w:val="Piedepgina"/>
      <w:ind w:left="-1560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2EA" w:rsidRDefault="000F22E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B12" w:rsidRDefault="00880B12" w:rsidP="00E851EF">
      <w:pPr>
        <w:spacing w:after="0" w:line="240" w:lineRule="auto"/>
      </w:pPr>
      <w:r>
        <w:separator/>
      </w:r>
    </w:p>
  </w:footnote>
  <w:footnote w:type="continuationSeparator" w:id="0">
    <w:p w:rsidR="00880B12" w:rsidRDefault="00880B12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2EA" w:rsidRDefault="000F22E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B12" w:rsidRDefault="00880B12" w:rsidP="00E851EF">
    <w:pPr>
      <w:pStyle w:val="Encabezado"/>
      <w:ind w:left="-15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2EA" w:rsidRDefault="000F22E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D04F46"/>
    <w:multiLevelType w:val="hybridMultilevel"/>
    <w:tmpl w:val="530089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4226E4"/>
    <w:multiLevelType w:val="hybridMultilevel"/>
    <w:tmpl w:val="043A7DD2"/>
    <w:lvl w:ilvl="0" w:tplc="757692A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FF000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A5738"/>
    <w:multiLevelType w:val="hybridMultilevel"/>
    <w:tmpl w:val="0E7CF5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AA0B5B"/>
    <w:multiLevelType w:val="hybridMultilevel"/>
    <w:tmpl w:val="B352E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7"/>
  </w:num>
  <w:num w:numId="7">
    <w:abstractNumId w:val="2"/>
  </w:num>
  <w:num w:numId="8">
    <w:abstractNumId w:val="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561A8"/>
    <w:rsid w:val="000705BC"/>
    <w:rsid w:val="00073210"/>
    <w:rsid w:val="000A1EC3"/>
    <w:rsid w:val="000D62F9"/>
    <w:rsid w:val="000E7F67"/>
    <w:rsid w:val="000F22EA"/>
    <w:rsid w:val="0014725E"/>
    <w:rsid w:val="00192C3D"/>
    <w:rsid w:val="001B35BD"/>
    <w:rsid w:val="001F11F0"/>
    <w:rsid w:val="002023FC"/>
    <w:rsid w:val="00214308"/>
    <w:rsid w:val="00240160"/>
    <w:rsid w:val="002A4297"/>
    <w:rsid w:val="00300B87"/>
    <w:rsid w:val="0046207F"/>
    <w:rsid w:val="004D71FA"/>
    <w:rsid w:val="0050621D"/>
    <w:rsid w:val="00577716"/>
    <w:rsid w:val="00586FC3"/>
    <w:rsid w:val="005A36C5"/>
    <w:rsid w:val="006464BA"/>
    <w:rsid w:val="00674315"/>
    <w:rsid w:val="006B6924"/>
    <w:rsid w:val="006F714C"/>
    <w:rsid w:val="0074530A"/>
    <w:rsid w:val="007475A2"/>
    <w:rsid w:val="00752E5D"/>
    <w:rsid w:val="007E7AC4"/>
    <w:rsid w:val="00851289"/>
    <w:rsid w:val="0085637B"/>
    <w:rsid w:val="00865461"/>
    <w:rsid w:val="00880B12"/>
    <w:rsid w:val="00881BA9"/>
    <w:rsid w:val="008D516D"/>
    <w:rsid w:val="008E03F3"/>
    <w:rsid w:val="00902305"/>
    <w:rsid w:val="009B19EC"/>
    <w:rsid w:val="00A3513F"/>
    <w:rsid w:val="00A87688"/>
    <w:rsid w:val="00A9631F"/>
    <w:rsid w:val="00AE3D0A"/>
    <w:rsid w:val="00B15372"/>
    <w:rsid w:val="00BA36AE"/>
    <w:rsid w:val="00BA6FBD"/>
    <w:rsid w:val="00BD513B"/>
    <w:rsid w:val="00CB2913"/>
    <w:rsid w:val="00CB54DB"/>
    <w:rsid w:val="00CD3211"/>
    <w:rsid w:val="00D163C7"/>
    <w:rsid w:val="00D872A3"/>
    <w:rsid w:val="00DA7722"/>
    <w:rsid w:val="00DC5953"/>
    <w:rsid w:val="00E336DC"/>
    <w:rsid w:val="00E851EF"/>
    <w:rsid w:val="00EB0A1D"/>
    <w:rsid w:val="00EB45A7"/>
    <w:rsid w:val="00F07225"/>
    <w:rsid w:val="00F40F56"/>
    <w:rsid w:val="00FA7F48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300B87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300B87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34E68008</Template>
  <TotalTime>0</TotalTime>
  <Pages>1</Pages>
  <Words>53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2014-02-27T13:59:00Z</cp:lastPrinted>
  <dcterms:created xsi:type="dcterms:W3CDTF">2014-02-27T13:59:00Z</dcterms:created>
  <dcterms:modified xsi:type="dcterms:W3CDTF">2014-02-27T13:59:00Z</dcterms:modified>
</cp:coreProperties>
</file>